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73652171"/>
        <w:docPartObj>
          <w:docPartGallery w:val="Cover Pages"/>
          <w:docPartUnique/>
        </w:docPartObj>
      </w:sdtPr>
      <w:sdtEndPr>
        <w:rPr>
          <w:rFonts w:cs="Arial"/>
          <w:b/>
          <w:bCs/>
          <w:caps/>
          <w:noProof/>
          <w:lang w:val="de-AT" w:eastAsia="de-AT"/>
        </w:rPr>
      </w:sdtEndPr>
      <w:sdtContent>
        <w:p w14:paraId="2B2FD544" w14:textId="77777777" w:rsidR="00D66938" w:rsidRDefault="00D66938">
          <w:r>
            <w:rPr>
              <w:noProof/>
            </w:rPr>
            <mc:AlternateContent>
              <mc:Choice Requires="wpg">
                <w:drawing>
                  <wp:anchor distT="0" distB="0" distL="114300" distR="114300" simplePos="0" relativeHeight="251773952" behindDoc="0" locked="0" layoutInCell="1" allowOverlap="1" wp14:anchorId="2B2FD976" wp14:editId="2B2FD97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ec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ec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9742B0" id="Gruppe 149" o:spid="_x0000_s1026" style="position:absolute;margin-left:0;margin-top:0;width:8in;height:95.7pt;z-index:2517739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">
                    <v:shape id="Rechtec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c00000 [3204]" stroked="f" strokeweight="2pt">
                      <v:path arrowok="t" o:connecttype="custom" o:connectlocs="0,0;7315200,0;7315200,1130373;3620757,733885;0,1092249;0,0" o:connectangles="0,0,0,0,0,0"/>
                    </v:shape>
                    <v:rect id="Rechtec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770880" behindDoc="0" locked="0" layoutInCell="1" allowOverlap="1" wp14:anchorId="2B2FD978" wp14:editId="2B2FD97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feld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FD9C2" w14:textId="30964414" w:rsidR="006A2AAF" w:rsidRPr="005B4A25" w:rsidRDefault="001A60CF">
                                <w:pPr>
                                  <w:jc w:val="right"/>
                                  <w:rPr>
                                    <w:color w:val="C00000"/>
                                    <w:sz w:val="64"/>
                                    <w:szCs w:val="64"/>
                                  </w:rPr>
                                </w:pPr>
                                <w:sdt>
                                  <w:sdtPr>
                                    <w:rPr>
                                      <w:caps/>
                                      <w:color w:val="C0000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C5936">
                                      <w:rPr>
                                        <w:caps/>
                                        <w:color w:val="C00000"/>
                                        <w:sz w:val="64"/>
                                        <w:szCs w:val="64"/>
                                      </w:rPr>
                                      <w:t xml:space="preserve">Handbuch </w:t>
                                    </w:r>
                                    <w:r w:rsidR="00DC5936">
                                      <w:rPr>
                                        <w:caps/>
                                        <w:color w:val="C00000"/>
                                        <w:sz w:val="64"/>
                                        <w:szCs w:val="64"/>
                                      </w:rPr>
                                      <w:br/>
                                      <w:t>zur Diplomarbeit</w:t>
                                    </w:r>
                                  </w:sdtContent>
                                </w:sdt>
                              </w:p>
                              <w:sdt>
                                <w:sdtPr>
                                  <w:rPr>
                                    <w:color w:val="808080" w:themeColor="background1" w:themeShade="80"/>
                                    <w:sz w:val="36"/>
                                    <w:szCs w:val="36"/>
                                  </w:rPr>
                                  <w:alias w:val="Unt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B2FD9C3" w14:textId="7FC84389" w:rsidR="006A2AAF" w:rsidRPr="00D66938" w:rsidRDefault="00257DC7">
                                    <w:pPr>
                                      <w:jc w:val="right"/>
                                      <w:rPr>
                                        <w:smallCaps/>
                                        <w:color w:val="808080" w:themeColor="background1" w:themeShade="80"/>
                                        <w:sz w:val="36"/>
                                        <w:szCs w:val="36"/>
                                      </w:rPr>
                                    </w:pPr>
                                    <w:r>
                                      <w:rPr>
                                        <w:color w:val="808080" w:themeColor="background1" w:themeShade="80"/>
                                        <w:sz w:val="36"/>
                                        <w:szCs w:val="36"/>
                                      </w:rPr>
                                      <w:t>HAK/</w:t>
                                    </w:r>
                                    <w:r w:rsidR="006A2AAF" w:rsidRPr="00D66938">
                                      <w:rPr>
                                        <w:color w:val="808080" w:themeColor="background1" w:themeShade="80"/>
                                        <w:sz w:val="36"/>
                                        <w:szCs w:val="36"/>
                                      </w:rPr>
                                      <w:t xml:space="preserve">HLW Reutte – </w:t>
                                    </w:r>
                                    <w:r w:rsidR="002606DF">
                                      <w:rPr>
                                        <w:color w:val="808080" w:themeColor="background1" w:themeShade="80"/>
                                        <w:sz w:val="36"/>
                                        <w:szCs w:val="36"/>
                                      </w:rPr>
                                      <w:t>Mai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2FD978" id="_x0000_t202" coordsize="21600,21600" o:spt="202" path="m,l,21600r21600,l21600,xe">
                    <v:stroke joinstyle="miter"/>
                    <v:path gradientshapeok="t" o:connecttype="rect"/>
                  </v:shapetype>
                  <v:shape id="Textfeld 154" o:spid="_x0000_s1026" type="#_x0000_t202" style="position:absolute;margin-left:0;margin-top:0;width:8in;height:286.5pt;z-index:2517708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mZgg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" filled="f" stroked="f" strokeweight=".5pt">
                    <v:textbox inset="126pt,0,54pt,0">
                      <w:txbxContent>
                        <w:p w14:paraId="2B2FD9C2" w14:textId="30964414" w:rsidR="006A2AAF" w:rsidRPr="005B4A25" w:rsidRDefault="00D83188">
                          <w:pPr>
                            <w:jc w:val="right"/>
                            <w:rPr>
                              <w:color w:val="C00000"/>
                              <w:sz w:val="64"/>
                              <w:szCs w:val="64"/>
                            </w:rPr>
                          </w:pPr>
                          <w:sdt>
                            <w:sdtPr>
                              <w:rPr>
                                <w:caps/>
                                <w:color w:val="C0000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C5936">
                                <w:rPr>
                                  <w:caps/>
                                  <w:color w:val="C00000"/>
                                  <w:sz w:val="64"/>
                                  <w:szCs w:val="64"/>
                                </w:rPr>
                                <w:t xml:space="preserve">Handbuch </w:t>
                              </w:r>
                              <w:r w:rsidR="00DC5936">
                                <w:rPr>
                                  <w:caps/>
                                  <w:color w:val="C00000"/>
                                  <w:sz w:val="64"/>
                                  <w:szCs w:val="64"/>
                                </w:rPr>
                                <w:br/>
                                <w:t>zur Diplomarbeit</w:t>
                              </w:r>
                            </w:sdtContent>
                          </w:sdt>
                        </w:p>
                        <w:sdt>
                          <w:sdtPr>
                            <w:rPr>
                              <w:color w:val="808080" w:themeColor="background1" w:themeShade="80"/>
                              <w:sz w:val="36"/>
                              <w:szCs w:val="36"/>
                            </w:rPr>
                            <w:alias w:val="Unt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B2FD9C3" w14:textId="7FC84389" w:rsidR="006A2AAF" w:rsidRPr="00D66938" w:rsidRDefault="00257DC7">
                              <w:pPr>
                                <w:jc w:val="right"/>
                                <w:rPr>
                                  <w:smallCaps/>
                                  <w:color w:val="808080" w:themeColor="background1" w:themeShade="80"/>
                                  <w:sz w:val="36"/>
                                  <w:szCs w:val="36"/>
                                </w:rPr>
                              </w:pPr>
                              <w:r>
                                <w:rPr>
                                  <w:color w:val="808080" w:themeColor="background1" w:themeShade="80"/>
                                  <w:sz w:val="36"/>
                                  <w:szCs w:val="36"/>
                                </w:rPr>
                                <w:t>HAK/</w:t>
                              </w:r>
                              <w:r w:rsidR="006A2AAF" w:rsidRPr="00D66938">
                                <w:rPr>
                                  <w:color w:val="808080" w:themeColor="background1" w:themeShade="80"/>
                                  <w:sz w:val="36"/>
                                  <w:szCs w:val="36"/>
                                </w:rPr>
                                <w:t xml:space="preserve">HLW Reutte – </w:t>
                              </w:r>
                              <w:r w:rsidR="002606DF">
                                <w:rPr>
                                  <w:color w:val="808080" w:themeColor="background1" w:themeShade="80"/>
                                  <w:sz w:val="36"/>
                                  <w:szCs w:val="36"/>
                                </w:rPr>
                                <w:t>Mai 2018</w:t>
                              </w:r>
                            </w:p>
                          </w:sdtContent>
                        </w:sdt>
                      </w:txbxContent>
                    </v:textbox>
                    <w10:wrap type="square" anchorx="page" anchory="page"/>
                  </v:shape>
                </w:pict>
              </mc:Fallback>
            </mc:AlternateContent>
          </w:r>
        </w:p>
        <w:p w14:paraId="2B2FD545" w14:textId="7272FD8C" w:rsidR="00D66938" w:rsidRDefault="00FC7D8C">
          <w:pPr>
            <w:tabs>
              <w:tab w:val="clear" w:pos="1095"/>
            </w:tabs>
            <w:spacing w:after="200" w:line="276" w:lineRule="auto"/>
            <w:rPr>
              <w:rFonts w:cs="Arial"/>
              <w:noProof/>
              <w:lang w:val="de-AT" w:eastAsia="de-AT"/>
            </w:rPr>
          </w:pPr>
          <w:r>
            <w:rPr>
              <w:rFonts w:cs="Arial"/>
              <w:b/>
              <w:bCs/>
              <w:caps/>
              <w:noProof/>
            </w:rPr>
            <w:drawing>
              <wp:anchor distT="0" distB="0" distL="114300" distR="114300" simplePos="0" relativeHeight="251778048" behindDoc="0" locked="0" layoutInCell="1" allowOverlap="1" wp14:anchorId="013DABC1" wp14:editId="22419DEB">
                <wp:simplePos x="0" y="0"/>
                <wp:positionH relativeFrom="column">
                  <wp:posOffset>-549275</wp:posOffset>
                </wp:positionH>
                <wp:positionV relativeFrom="paragraph">
                  <wp:posOffset>8118998</wp:posOffset>
                </wp:positionV>
                <wp:extent cx="1668780" cy="1061198"/>
                <wp:effectExtent l="0" t="0" r="762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K_HAS_HL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589" cy="1064256"/>
                        </a:xfrm>
                        <a:prstGeom prst="rect">
                          <a:avLst/>
                        </a:prstGeom>
                      </pic:spPr>
                    </pic:pic>
                  </a:graphicData>
                </a:graphic>
                <wp14:sizeRelH relativeFrom="page">
                  <wp14:pctWidth>0</wp14:pctWidth>
                </wp14:sizeRelH>
                <wp14:sizeRelV relativeFrom="page">
                  <wp14:pctHeight>0</wp14:pctHeight>
                </wp14:sizeRelV>
              </wp:anchor>
            </w:drawing>
          </w:r>
          <w:r w:rsidR="00D66938">
            <w:rPr>
              <w:rFonts w:cs="Arial"/>
              <w:b/>
              <w:bCs/>
              <w:caps/>
              <w:noProof/>
              <w:lang w:val="de-AT" w:eastAsia="de-AT"/>
            </w:rPr>
            <w:br w:type="page"/>
          </w:r>
        </w:p>
      </w:sdtContent>
    </w:sdt>
    <w:p w14:paraId="2B2FD546" w14:textId="77777777" w:rsidR="00090810" w:rsidRPr="00F943BD" w:rsidRDefault="00090810" w:rsidP="00090810">
      <w:pPr>
        <w:pStyle w:val="berschrift1"/>
        <w:numPr>
          <w:ilvl w:val="0"/>
          <w:numId w:val="0"/>
        </w:numPr>
        <w:ind w:left="432" w:hanging="432"/>
        <w:rPr>
          <w:rFonts w:cs="Arial"/>
          <w:noProof/>
          <w:lang w:val="de-AT" w:eastAsia="de-AT"/>
        </w:rPr>
      </w:pPr>
      <w:bookmarkStart w:id="1" w:name="_Toc513569073"/>
      <w:r w:rsidRPr="00F943BD">
        <w:rPr>
          <w:rFonts w:cs="Arial"/>
          <w:noProof/>
          <w:lang w:val="de-AT" w:eastAsia="de-AT"/>
        </w:rPr>
        <w:lastRenderedPageBreak/>
        <w:t>Inhaltsverzeichnis</w:t>
      </w:r>
      <w:bookmarkEnd w:id="1"/>
    </w:p>
    <w:sdt>
      <w:sdtPr>
        <w:id w:val="-1127312685"/>
        <w:docPartObj>
          <w:docPartGallery w:val="Table of Contents"/>
          <w:docPartUnique/>
        </w:docPartObj>
      </w:sdtPr>
      <w:sdtEndPr>
        <w:rPr>
          <w:rFonts w:cs="Arial"/>
          <w:b/>
          <w:bCs/>
        </w:rPr>
      </w:sdtEndPr>
      <w:sdtContent>
        <w:p w14:paraId="2B2FD547" w14:textId="77777777" w:rsidR="004971CA" w:rsidRPr="00F943BD" w:rsidRDefault="004971CA" w:rsidP="00F943BD"/>
        <w:p w14:paraId="4396641F" w14:textId="22F499D5" w:rsidR="001932CC" w:rsidRDefault="004971CA">
          <w:pPr>
            <w:pStyle w:val="Verzeichnis1"/>
            <w:tabs>
              <w:tab w:val="right" w:pos="9062"/>
            </w:tabs>
            <w:rPr>
              <w:rFonts w:asciiTheme="minorHAnsi" w:eastAsiaTheme="minorEastAsia" w:hAnsiTheme="minorHAnsi" w:cstheme="minorBidi"/>
              <w:noProof/>
              <w:szCs w:val="22"/>
              <w:lang w:val="de-AT" w:eastAsia="de-AT"/>
            </w:rPr>
          </w:pPr>
          <w:r w:rsidRPr="00F943BD">
            <w:rPr>
              <w:rFonts w:cs="Arial"/>
            </w:rPr>
            <w:fldChar w:fldCharType="begin"/>
          </w:r>
          <w:r w:rsidRPr="00F943BD">
            <w:rPr>
              <w:rFonts w:cs="Arial"/>
            </w:rPr>
            <w:instrText xml:space="preserve"> TOC \o "1-3" \h \z \u </w:instrText>
          </w:r>
          <w:r w:rsidRPr="00F943BD">
            <w:rPr>
              <w:rFonts w:cs="Arial"/>
            </w:rPr>
            <w:fldChar w:fldCharType="separate"/>
          </w:r>
          <w:hyperlink w:anchor="_Toc513569073" w:history="1">
            <w:r w:rsidR="001932CC" w:rsidRPr="008F59C3">
              <w:rPr>
                <w:rStyle w:val="Hyperlink"/>
                <w:rFonts w:cs="Arial"/>
                <w:noProof/>
                <w:lang w:val="de-AT" w:eastAsia="de-AT"/>
              </w:rPr>
              <w:t>Inhaltsverzeichnis</w:t>
            </w:r>
            <w:r w:rsidR="001932CC">
              <w:rPr>
                <w:noProof/>
                <w:webHidden/>
              </w:rPr>
              <w:tab/>
            </w:r>
            <w:r w:rsidR="001932CC">
              <w:rPr>
                <w:noProof/>
                <w:webHidden/>
              </w:rPr>
              <w:fldChar w:fldCharType="begin"/>
            </w:r>
            <w:r w:rsidR="001932CC">
              <w:rPr>
                <w:noProof/>
                <w:webHidden/>
              </w:rPr>
              <w:instrText xml:space="preserve"> PAGEREF _Toc513569073 \h </w:instrText>
            </w:r>
            <w:r w:rsidR="001932CC">
              <w:rPr>
                <w:noProof/>
                <w:webHidden/>
              </w:rPr>
            </w:r>
            <w:r w:rsidR="001932CC">
              <w:rPr>
                <w:noProof/>
                <w:webHidden/>
              </w:rPr>
              <w:fldChar w:fldCharType="separate"/>
            </w:r>
            <w:r w:rsidR="001932CC">
              <w:rPr>
                <w:noProof/>
                <w:webHidden/>
              </w:rPr>
              <w:t>I</w:t>
            </w:r>
            <w:r w:rsidR="001932CC">
              <w:rPr>
                <w:noProof/>
                <w:webHidden/>
              </w:rPr>
              <w:fldChar w:fldCharType="end"/>
            </w:r>
          </w:hyperlink>
        </w:p>
        <w:p w14:paraId="7B8BD199" w14:textId="0A7EC71D"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74" w:history="1">
            <w:r w:rsidR="001932CC" w:rsidRPr="008F59C3">
              <w:rPr>
                <w:rStyle w:val="Hyperlink"/>
                <w:rFonts w:cs="Arial"/>
                <w:noProof/>
                <w:lang w:val="de-AT" w:eastAsia="de-AT"/>
              </w:rPr>
              <w:t>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lang w:val="de-AT" w:eastAsia="de-AT"/>
              </w:rPr>
              <w:t>Ablaufplan</w:t>
            </w:r>
            <w:r w:rsidR="001932CC">
              <w:rPr>
                <w:noProof/>
                <w:webHidden/>
              </w:rPr>
              <w:tab/>
            </w:r>
            <w:r w:rsidR="001932CC">
              <w:rPr>
                <w:noProof/>
                <w:webHidden/>
              </w:rPr>
              <w:fldChar w:fldCharType="begin"/>
            </w:r>
            <w:r w:rsidR="001932CC">
              <w:rPr>
                <w:noProof/>
                <w:webHidden/>
              </w:rPr>
              <w:instrText xml:space="preserve"> PAGEREF _Toc513569074 \h </w:instrText>
            </w:r>
            <w:r w:rsidR="001932CC">
              <w:rPr>
                <w:noProof/>
                <w:webHidden/>
              </w:rPr>
            </w:r>
            <w:r w:rsidR="001932CC">
              <w:rPr>
                <w:noProof/>
                <w:webHidden/>
              </w:rPr>
              <w:fldChar w:fldCharType="separate"/>
            </w:r>
            <w:r w:rsidR="001932CC">
              <w:rPr>
                <w:noProof/>
                <w:webHidden/>
              </w:rPr>
              <w:t>1</w:t>
            </w:r>
            <w:r w:rsidR="001932CC">
              <w:rPr>
                <w:noProof/>
                <w:webHidden/>
              </w:rPr>
              <w:fldChar w:fldCharType="end"/>
            </w:r>
          </w:hyperlink>
        </w:p>
        <w:p w14:paraId="3DF4E0B4" w14:textId="62B40F04"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75" w:history="1">
            <w:r w:rsidR="001932CC" w:rsidRPr="008F59C3">
              <w:rPr>
                <w:rStyle w:val="Hyperlink"/>
                <w:rFonts w:cs="Arial"/>
                <w:noProof/>
                <w:lang w:val="de-AT" w:eastAsia="de-AT"/>
              </w:rPr>
              <w:t>1.1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lang w:val="de-AT" w:eastAsia="de-AT"/>
              </w:rPr>
              <w:t>Zeitplan</w:t>
            </w:r>
            <w:r w:rsidR="001932CC">
              <w:rPr>
                <w:noProof/>
                <w:webHidden/>
              </w:rPr>
              <w:tab/>
            </w:r>
            <w:r w:rsidR="001932CC">
              <w:rPr>
                <w:noProof/>
                <w:webHidden/>
              </w:rPr>
              <w:fldChar w:fldCharType="begin"/>
            </w:r>
            <w:r w:rsidR="001932CC">
              <w:rPr>
                <w:noProof/>
                <w:webHidden/>
              </w:rPr>
              <w:instrText xml:space="preserve"> PAGEREF _Toc513569075 \h </w:instrText>
            </w:r>
            <w:r w:rsidR="001932CC">
              <w:rPr>
                <w:noProof/>
                <w:webHidden/>
              </w:rPr>
            </w:r>
            <w:r w:rsidR="001932CC">
              <w:rPr>
                <w:noProof/>
                <w:webHidden/>
              </w:rPr>
              <w:fldChar w:fldCharType="separate"/>
            </w:r>
            <w:r w:rsidR="001932CC">
              <w:rPr>
                <w:noProof/>
                <w:webHidden/>
              </w:rPr>
              <w:t>1</w:t>
            </w:r>
            <w:r w:rsidR="001932CC">
              <w:rPr>
                <w:noProof/>
                <w:webHidden/>
              </w:rPr>
              <w:fldChar w:fldCharType="end"/>
            </w:r>
          </w:hyperlink>
        </w:p>
        <w:p w14:paraId="765D389F" w14:textId="44A4D9A6"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76" w:history="1">
            <w:r w:rsidR="001932CC" w:rsidRPr="008F59C3">
              <w:rPr>
                <w:rStyle w:val="Hyperlink"/>
                <w:rFonts w:cs="Arial"/>
                <w:noProof/>
                <w:lang w:val="de-AT" w:eastAsia="de-AT"/>
              </w:rPr>
              <w:t>1.2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lang w:val="de-AT" w:eastAsia="de-AT"/>
              </w:rPr>
              <w:t>Aufzeichnung der Betreuungstätigkeit</w:t>
            </w:r>
            <w:r w:rsidR="001932CC">
              <w:rPr>
                <w:noProof/>
                <w:webHidden/>
              </w:rPr>
              <w:tab/>
            </w:r>
            <w:r w:rsidR="001932CC">
              <w:rPr>
                <w:noProof/>
                <w:webHidden/>
              </w:rPr>
              <w:fldChar w:fldCharType="begin"/>
            </w:r>
            <w:r w:rsidR="001932CC">
              <w:rPr>
                <w:noProof/>
                <w:webHidden/>
              </w:rPr>
              <w:instrText xml:space="preserve"> PAGEREF _Toc513569076 \h </w:instrText>
            </w:r>
            <w:r w:rsidR="001932CC">
              <w:rPr>
                <w:noProof/>
                <w:webHidden/>
              </w:rPr>
            </w:r>
            <w:r w:rsidR="001932CC">
              <w:rPr>
                <w:noProof/>
                <w:webHidden/>
              </w:rPr>
              <w:fldChar w:fldCharType="separate"/>
            </w:r>
            <w:r w:rsidR="001932CC">
              <w:rPr>
                <w:noProof/>
                <w:webHidden/>
              </w:rPr>
              <w:t>1</w:t>
            </w:r>
            <w:r w:rsidR="001932CC">
              <w:rPr>
                <w:noProof/>
                <w:webHidden/>
              </w:rPr>
              <w:fldChar w:fldCharType="end"/>
            </w:r>
          </w:hyperlink>
        </w:p>
        <w:p w14:paraId="715226CB" w14:textId="295AC049"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77" w:history="1">
            <w:r w:rsidR="001932CC" w:rsidRPr="008F59C3">
              <w:rPr>
                <w:rStyle w:val="Hyperlink"/>
                <w:rFonts w:eastAsia="Arial Unicode MS" w:cs="Arial"/>
                <w:noProof/>
                <w:lang w:eastAsia="en-US"/>
              </w:rPr>
              <w:t>1.3</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lang w:val="de-AT" w:eastAsia="de-AT"/>
              </w:rPr>
              <w:t>Abgabe</w:t>
            </w:r>
            <w:r w:rsidR="001932CC">
              <w:rPr>
                <w:noProof/>
                <w:webHidden/>
              </w:rPr>
              <w:tab/>
            </w:r>
            <w:r w:rsidR="001932CC">
              <w:rPr>
                <w:noProof/>
                <w:webHidden/>
              </w:rPr>
              <w:fldChar w:fldCharType="begin"/>
            </w:r>
            <w:r w:rsidR="001932CC">
              <w:rPr>
                <w:noProof/>
                <w:webHidden/>
              </w:rPr>
              <w:instrText xml:space="preserve"> PAGEREF _Toc513569077 \h </w:instrText>
            </w:r>
            <w:r w:rsidR="001932CC">
              <w:rPr>
                <w:noProof/>
                <w:webHidden/>
              </w:rPr>
            </w:r>
            <w:r w:rsidR="001932CC">
              <w:rPr>
                <w:noProof/>
                <w:webHidden/>
              </w:rPr>
              <w:fldChar w:fldCharType="separate"/>
            </w:r>
            <w:r w:rsidR="001932CC">
              <w:rPr>
                <w:noProof/>
                <w:webHidden/>
              </w:rPr>
              <w:t>2</w:t>
            </w:r>
            <w:r w:rsidR="001932CC">
              <w:rPr>
                <w:noProof/>
                <w:webHidden/>
              </w:rPr>
              <w:fldChar w:fldCharType="end"/>
            </w:r>
          </w:hyperlink>
        </w:p>
        <w:p w14:paraId="77A71D79" w14:textId="1EF3C475"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78" w:history="1">
            <w:r w:rsidR="001932CC" w:rsidRPr="008F59C3">
              <w:rPr>
                <w:rStyle w:val="Hyperlink"/>
                <w:rFonts w:cs="Arial"/>
                <w:noProof/>
                <w:lang w:val="de-AT" w:eastAsia="de-AT"/>
              </w:rPr>
              <w:t>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lang w:val="de-AT" w:eastAsia="de-AT"/>
              </w:rPr>
              <w:t>Prozessdokumentation - Projektmanagemt</w:t>
            </w:r>
            <w:r w:rsidR="001932CC">
              <w:rPr>
                <w:noProof/>
                <w:webHidden/>
              </w:rPr>
              <w:tab/>
            </w:r>
            <w:r w:rsidR="001932CC">
              <w:rPr>
                <w:noProof/>
                <w:webHidden/>
              </w:rPr>
              <w:fldChar w:fldCharType="begin"/>
            </w:r>
            <w:r w:rsidR="001932CC">
              <w:rPr>
                <w:noProof/>
                <w:webHidden/>
              </w:rPr>
              <w:instrText xml:space="preserve"> PAGEREF _Toc513569078 \h </w:instrText>
            </w:r>
            <w:r w:rsidR="001932CC">
              <w:rPr>
                <w:noProof/>
                <w:webHidden/>
              </w:rPr>
            </w:r>
            <w:r w:rsidR="001932CC">
              <w:rPr>
                <w:noProof/>
                <w:webHidden/>
              </w:rPr>
              <w:fldChar w:fldCharType="separate"/>
            </w:r>
            <w:r w:rsidR="001932CC">
              <w:rPr>
                <w:noProof/>
                <w:webHidden/>
              </w:rPr>
              <w:t>2</w:t>
            </w:r>
            <w:r w:rsidR="001932CC">
              <w:rPr>
                <w:noProof/>
                <w:webHidden/>
              </w:rPr>
              <w:fldChar w:fldCharType="end"/>
            </w:r>
          </w:hyperlink>
        </w:p>
        <w:p w14:paraId="6122A22B" w14:textId="6F3BE5FE"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79" w:history="1">
            <w:r w:rsidR="001932CC" w:rsidRPr="008F59C3">
              <w:rPr>
                <w:rStyle w:val="Hyperlink"/>
                <w:rFonts w:cs="Arial"/>
                <w:noProof/>
              </w:rPr>
              <w:t>2.1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Projektauftrag</w:t>
            </w:r>
            <w:r w:rsidR="001932CC">
              <w:rPr>
                <w:noProof/>
                <w:webHidden/>
              </w:rPr>
              <w:tab/>
            </w:r>
            <w:r w:rsidR="001932CC">
              <w:rPr>
                <w:noProof/>
                <w:webHidden/>
              </w:rPr>
              <w:fldChar w:fldCharType="begin"/>
            </w:r>
            <w:r w:rsidR="001932CC">
              <w:rPr>
                <w:noProof/>
                <w:webHidden/>
              </w:rPr>
              <w:instrText xml:space="preserve"> PAGEREF _Toc513569079 \h </w:instrText>
            </w:r>
            <w:r w:rsidR="001932CC">
              <w:rPr>
                <w:noProof/>
                <w:webHidden/>
              </w:rPr>
            </w:r>
            <w:r w:rsidR="001932CC">
              <w:rPr>
                <w:noProof/>
                <w:webHidden/>
              </w:rPr>
              <w:fldChar w:fldCharType="separate"/>
            </w:r>
            <w:r w:rsidR="001932CC">
              <w:rPr>
                <w:noProof/>
                <w:webHidden/>
              </w:rPr>
              <w:t>2</w:t>
            </w:r>
            <w:r w:rsidR="001932CC">
              <w:rPr>
                <w:noProof/>
                <w:webHidden/>
              </w:rPr>
              <w:fldChar w:fldCharType="end"/>
            </w:r>
          </w:hyperlink>
        </w:p>
        <w:p w14:paraId="08B4252A" w14:textId="4703082B"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0" w:history="1">
            <w:r w:rsidR="001932CC" w:rsidRPr="008F59C3">
              <w:rPr>
                <w:rStyle w:val="Hyperlink"/>
                <w:rFonts w:cs="Arial"/>
                <w:noProof/>
              </w:rPr>
              <w:t>2.2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Projektstrukturplan</w:t>
            </w:r>
            <w:r w:rsidR="001932CC">
              <w:rPr>
                <w:noProof/>
                <w:webHidden/>
              </w:rPr>
              <w:tab/>
            </w:r>
            <w:r w:rsidR="001932CC">
              <w:rPr>
                <w:noProof/>
                <w:webHidden/>
              </w:rPr>
              <w:fldChar w:fldCharType="begin"/>
            </w:r>
            <w:r w:rsidR="001932CC">
              <w:rPr>
                <w:noProof/>
                <w:webHidden/>
              </w:rPr>
              <w:instrText xml:space="preserve"> PAGEREF _Toc513569080 \h </w:instrText>
            </w:r>
            <w:r w:rsidR="001932CC">
              <w:rPr>
                <w:noProof/>
                <w:webHidden/>
              </w:rPr>
            </w:r>
            <w:r w:rsidR="001932CC">
              <w:rPr>
                <w:noProof/>
                <w:webHidden/>
              </w:rPr>
              <w:fldChar w:fldCharType="separate"/>
            </w:r>
            <w:r w:rsidR="001932CC">
              <w:rPr>
                <w:noProof/>
                <w:webHidden/>
              </w:rPr>
              <w:t>2</w:t>
            </w:r>
            <w:r w:rsidR="001932CC">
              <w:rPr>
                <w:noProof/>
                <w:webHidden/>
              </w:rPr>
              <w:fldChar w:fldCharType="end"/>
            </w:r>
          </w:hyperlink>
        </w:p>
        <w:p w14:paraId="0202720F" w14:textId="6C2B7349"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1" w:history="1">
            <w:r w:rsidR="001932CC" w:rsidRPr="008F59C3">
              <w:rPr>
                <w:rStyle w:val="Hyperlink"/>
                <w:rFonts w:cs="Arial"/>
                <w:noProof/>
              </w:rPr>
              <w:t>2.3</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Arbeitspakete</w:t>
            </w:r>
            <w:r w:rsidR="001932CC">
              <w:rPr>
                <w:noProof/>
                <w:webHidden/>
              </w:rPr>
              <w:tab/>
            </w:r>
            <w:r w:rsidR="001932CC">
              <w:rPr>
                <w:noProof/>
                <w:webHidden/>
              </w:rPr>
              <w:fldChar w:fldCharType="begin"/>
            </w:r>
            <w:r w:rsidR="001932CC">
              <w:rPr>
                <w:noProof/>
                <w:webHidden/>
              </w:rPr>
              <w:instrText xml:space="preserve"> PAGEREF _Toc513569081 \h </w:instrText>
            </w:r>
            <w:r w:rsidR="001932CC">
              <w:rPr>
                <w:noProof/>
                <w:webHidden/>
              </w:rPr>
            </w:r>
            <w:r w:rsidR="001932CC">
              <w:rPr>
                <w:noProof/>
                <w:webHidden/>
              </w:rPr>
              <w:fldChar w:fldCharType="separate"/>
            </w:r>
            <w:r w:rsidR="001932CC">
              <w:rPr>
                <w:noProof/>
                <w:webHidden/>
              </w:rPr>
              <w:t>4</w:t>
            </w:r>
            <w:r w:rsidR="001932CC">
              <w:rPr>
                <w:noProof/>
                <w:webHidden/>
              </w:rPr>
              <w:fldChar w:fldCharType="end"/>
            </w:r>
          </w:hyperlink>
        </w:p>
        <w:p w14:paraId="32DE6CF6" w14:textId="033443C9"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2" w:history="1">
            <w:r w:rsidR="001932CC" w:rsidRPr="008F59C3">
              <w:rPr>
                <w:rStyle w:val="Hyperlink"/>
                <w:rFonts w:cs="Arial"/>
                <w:noProof/>
              </w:rPr>
              <w:t>2.4</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Balkendiagramm</w:t>
            </w:r>
            <w:r w:rsidR="001932CC">
              <w:rPr>
                <w:noProof/>
                <w:webHidden/>
              </w:rPr>
              <w:tab/>
            </w:r>
            <w:r w:rsidR="001932CC">
              <w:rPr>
                <w:noProof/>
                <w:webHidden/>
              </w:rPr>
              <w:fldChar w:fldCharType="begin"/>
            </w:r>
            <w:r w:rsidR="001932CC">
              <w:rPr>
                <w:noProof/>
                <w:webHidden/>
              </w:rPr>
              <w:instrText xml:space="preserve"> PAGEREF _Toc513569082 \h </w:instrText>
            </w:r>
            <w:r w:rsidR="001932CC">
              <w:rPr>
                <w:noProof/>
                <w:webHidden/>
              </w:rPr>
            </w:r>
            <w:r w:rsidR="001932CC">
              <w:rPr>
                <w:noProof/>
                <w:webHidden/>
              </w:rPr>
              <w:fldChar w:fldCharType="separate"/>
            </w:r>
            <w:r w:rsidR="001932CC">
              <w:rPr>
                <w:noProof/>
                <w:webHidden/>
              </w:rPr>
              <w:t>6</w:t>
            </w:r>
            <w:r w:rsidR="001932CC">
              <w:rPr>
                <w:noProof/>
                <w:webHidden/>
              </w:rPr>
              <w:fldChar w:fldCharType="end"/>
            </w:r>
          </w:hyperlink>
        </w:p>
        <w:p w14:paraId="1A06E619" w14:textId="1E122C56"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83" w:history="1">
            <w:r w:rsidR="001932CC" w:rsidRPr="008F59C3">
              <w:rPr>
                <w:rStyle w:val="Hyperlink"/>
                <w:rFonts w:cs="Arial"/>
                <w:noProof/>
              </w:rPr>
              <w:t>3</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Formale Kriterien</w:t>
            </w:r>
            <w:r w:rsidR="001932CC">
              <w:rPr>
                <w:noProof/>
                <w:webHidden/>
              </w:rPr>
              <w:tab/>
            </w:r>
            <w:r w:rsidR="001932CC">
              <w:rPr>
                <w:noProof/>
                <w:webHidden/>
              </w:rPr>
              <w:fldChar w:fldCharType="begin"/>
            </w:r>
            <w:r w:rsidR="001932CC">
              <w:rPr>
                <w:noProof/>
                <w:webHidden/>
              </w:rPr>
              <w:instrText xml:space="preserve"> PAGEREF _Toc513569083 \h </w:instrText>
            </w:r>
            <w:r w:rsidR="001932CC">
              <w:rPr>
                <w:noProof/>
                <w:webHidden/>
              </w:rPr>
            </w:r>
            <w:r w:rsidR="001932CC">
              <w:rPr>
                <w:noProof/>
                <w:webHidden/>
              </w:rPr>
              <w:fldChar w:fldCharType="separate"/>
            </w:r>
            <w:r w:rsidR="001932CC">
              <w:rPr>
                <w:noProof/>
                <w:webHidden/>
              </w:rPr>
              <w:t>7</w:t>
            </w:r>
            <w:r w:rsidR="001932CC">
              <w:rPr>
                <w:noProof/>
                <w:webHidden/>
              </w:rPr>
              <w:fldChar w:fldCharType="end"/>
            </w:r>
          </w:hyperlink>
        </w:p>
        <w:p w14:paraId="15B61790" w14:textId="50E90F74"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84" w:history="1">
            <w:r w:rsidR="001932CC" w:rsidRPr="008F59C3">
              <w:rPr>
                <w:rStyle w:val="Hyperlink"/>
                <w:rFonts w:cs="Arial"/>
                <w:noProof/>
              </w:rPr>
              <w:t>4</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Aufbau Diplomarbeit NEU</w:t>
            </w:r>
            <w:r w:rsidR="001932CC">
              <w:rPr>
                <w:noProof/>
                <w:webHidden/>
              </w:rPr>
              <w:tab/>
            </w:r>
            <w:r w:rsidR="001932CC">
              <w:rPr>
                <w:noProof/>
                <w:webHidden/>
              </w:rPr>
              <w:fldChar w:fldCharType="begin"/>
            </w:r>
            <w:r w:rsidR="001932CC">
              <w:rPr>
                <w:noProof/>
                <w:webHidden/>
              </w:rPr>
              <w:instrText xml:space="preserve"> PAGEREF _Toc513569084 \h </w:instrText>
            </w:r>
            <w:r w:rsidR="001932CC">
              <w:rPr>
                <w:noProof/>
                <w:webHidden/>
              </w:rPr>
            </w:r>
            <w:r w:rsidR="001932CC">
              <w:rPr>
                <w:noProof/>
                <w:webHidden/>
              </w:rPr>
              <w:fldChar w:fldCharType="separate"/>
            </w:r>
            <w:r w:rsidR="001932CC">
              <w:rPr>
                <w:noProof/>
                <w:webHidden/>
              </w:rPr>
              <w:t>8</w:t>
            </w:r>
            <w:r w:rsidR="001932CC">
              <w:rPr>
                <w:noProof/>
                <w:webHidden/>
              </w:rPr>
              <w:fldChar w:fldCharType="end"/>
            </w:r>
          </w:hyperlink>
        </w:p>
        <w:p w14:paraId="05B2B7EC" w14:textId="17A9908E"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85" w:history="1">
            <w:r w:rsidR="001932CC" w:rsidRPr="008F59C3">
              <w:rPr>
                <w:rStyle w:val="Hyperlink"/>
                <w:rFonts w:cs="Arial"/>
                <w:noProof/>
              </w:rPr>
              <w:t>5</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Inhalte Diplomarbeit Neu</w:t>
            </w:r>
            <w:r w:rsidR="001932CC">
              <w:rPr>
                <w:noProof/>
                <w:webHidden/>
              </w:rPr>
              <w:tab/>
            </w:r>
            <w:r w:rsidR="001932CC">
              <w:rPr>
                <w:noProof/>
                <w:webHidden/>
              </w:rPr>
              <w:fldChar w:fldCharType="begin"/>
            </w:r>
            <w:r w:rsidR="001932CC">
              <w:rPr>
                <w:noProof/>
                <w:webHidden/>
              </w:rPr>
              <w:instrText xml:space="preserve"> PAGEREF _Toc513569085 \h </w:instrText>
            </w:r>
            <w:r w:rsidR="001932CC">
              <w:rPr>
                <w:noProof/>
                <w:webHidden/>
              </w:rPr>
            </w:r>
            <w:r w:rsidR="001932CC">
              <w:rPr>
                <w:noProof/>
                <w:webHidden/>
              </w:rPr>
              <w:fldChar w:fldCharType="separate"/>
            </w:r>
            <w:r w:rsidR="001932CC">
              <w:rPr>
                <w:noProof/>
                <w:webHidden/>
              </w:rPr>
              <w:t>9</w:t>
            </w:r>
            <w:r w:rsidR="001932CC">
              <w:rPr>
                <w:noProof/>
                <w:webHidden/>
              </w:rPr>
              <w:fldChar w:fldCharType="end"/>
            </w:r>
          </w:hyperlink>
        </w:p>
        <w:p w14:paraId="34468C96" w14:textId="5D091BF0"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6" w:history="1">
            <w:r w:rsidR="001932CC" w:rsidRPr="008F59C3">
              <w:rPr>
                <w:rStyle w:val="Hyperlink"/>
                <w:rFonts w:cs="Arial"/>
                <w:noProof/>
              </w:rPr>
              <w:t>5.1</w:t>
            </w:r>
            <w:r w:rsidR="001932CC">
              <w:rPr>
                <w:rFonts w:asciiTheme="minorHAnsi" w:eastAsiaTheme="minorEastAsia" w:hAnsiTheme="minorHAnsi" w:cstheme="minorBidi"/>
                <w:noProof/>
                <w:szCs w:val="22"/>
                <w:lang w:val="de-AT" w:eastAsia="de-AT"/>
              </w:rPr>
              <w:tab/>
            </w:r>
            <w:r w:rsidR="001932CC" w:rsidRPr="008F59C3">
              <w:rPr>
                <w:rStyle w:val="Hyperlink"/>
                <w:noProof/>
              </w:rPr>
              <w:t>Deckblatt</w:t>
            </w:r>
            <w:r w:rsidR="001932CC">
              <w:rPr>
                <w:noProof/>
                <w:webHidden/>
              </w:rPr>
              <w:tab/>
            </w:r>
            <w:r w:rsidR="001932CC">
              <w:rPr>
                <w:noProof/>
                <w:webHidden/>
              </w:rPr>
              <w:fldChar w:fldCharType="begin"/>
            </w:r>
            <w:r w:rsidR="001932CC">
              <w:rPr>
                <w:noProof/>
                <w:webHidden/>
              </w:rPr>
              <w:instrText xml:space="preserve"> PAGEREF _Toc513569086 \h </w:instrText>
            </w:r>
            <w:r w:rsidR="001932CC">
              <w:rPr>
                <w:noProof/>
                <w:webHidden/>
              </w:rPr>
            </w:r>
            <w:r w:rsidR="001932CC">
              <w:rPr>
                <w:noProof/>
                <w:webHidden/>
              </w:rPr>
              <w:fldChar w:fldCharType="separate"/>
            </w:r>
            <w:r w:rsidR="001932CC">
              <w:rPr>
                <w:noProof/>
                <w:webHidden/>
              </w:rPr>
              <w:t>9</w:t>
            </w:r>
            <w:r w:rsidR="001932CC">
              <w:rPr>
                <w:noProof/>
                <w:webHidden/>
              </w:rPr>
              <w:fldChar w:fldCharType="end"/>
            </w:r>
          </w:hyperlink>
        </w:p>
        <w:p w14:paraId="118C24A5" w14:textId="40380B73"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7" w:history="1">
            <w:r w:rsidR="001932CC" w:rsidRPr="008F59C3">
              <w:rPr>
                <w:rStyle w:val="Hyperlink"/>
                <w:rFonts w:cs="Arial"/>
                <w:noProof/>
              </w:rPr>
              <w:t>5.2</w:t>
            </w:r>
            <w:r w:rsidR="001932CC">
              <w:rPr>
                <w:rFonts w:asciiTheme="minorHAnsi" w:eastAsiaTheme="minorEastAsia" w:hAnsiTheme="minorHAnsi" w:cstheme="minorBidi"/>
                <w:noProof/>
                <w:szCs w:val="22"/>
                <w:lang w:val="de-AT" w:eastAsia="de-AT"/>
              </w:rPr>
              <w:tab/>
            </w:r>
            <w:r w:rsidR="001932CC" w:rsidRPr="008F59C3">
              <w:rPr>
                <w:rStyle w:val="Hyperlink"/>
                <w:noProof/>
              </w:rPr>
              <w:t>Eidesstattliche Erklärung</w:t>
            </w:r>
            <w:r w:rsidR="001932CC">
              <w:rPr>
                <w:noProof/>
                <w:webHidden/>
              </w:rPr>
              <w:tab/>
            </w:r>
            <w:r w:rsidR="001932CC">
              <w:rPr>
                <w:noProof/>
                <w:webHidden/>
              </w:rPr>
              <w:fldChar w:fldCharType="begin"/>
            </w:r>
            <w:r w:rsidR="001932CC">
              <w:rPr>
                <w:noProof/>
                <w:webHidden/>
              </w:rPr>
              <w:instrText xml:space="preserve"> PAGEREF _Toc513569087 \h </w:instrText>
            </w:r>
            <w:r w:rsidR="001932CC">
              <w:rPr>
                <w:noProof/>
                <w:webHidden/>
              </w:rPr>
            </w:r>
            <w:r w:rsidR="001932CC">
              <w:rPr>
                <w:noProof/>
                <w:webHidden/>
              </w:rPr>
              <w:fldChar w:fldCharType="separate"/>
            </w:r>
            <w:r w:rsidR="001932CC">
              <w:rPr>
                <w:noProof/>
                <w:webHidden/>
              </w:rPr>
              <w:t>10</w:t>
            </w:r>
            <w:r w:rsidR="001932CC">
              <w:rPr>
                <w:noProof/>
                <w:webHidden/>
              </w:rPr>
              <w:fldChar w:fldCharType="end"/>
            </w:r>
          </w:hyperlink>
        </w:p>
        <w:p w14:paraId="486692BA" w14:textId="43798418"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8" w:history="1">
            <w:r w:rsidR="001932CC" w:rsidRPr="008F59C3">
              <w:rPr>
                <w:rStyle w:val="Hyperlink"/>
                <w:rFonts w:cs="Arial"/>
                <w:noProof/>
              </w:rPr>
              <w:t>5.3</w:t>
            </w:r>
            <w:r w:rsidR="001932CC">
              <w:rPr>
                <w:rFonts w:asciiTheme="minorHAnsi" w:eastAsiaTheme="minorEastAsia" w:hAnsiTheme="minorHAnsi" w:cstheme="minorBidi"/>
                <w:noProof/>
                <w:szCs w:val="22"/>
                <w:lang w:val="de-AT" w:eastAsia="de-AT"/>
              </w:rPr>
              <w:tab/>
            </w:r>
            <w:r w:rsidR="001932CC" w:rsidRPr="008F59C3">
              <w:rPr>
                <w:rStyle w:val="Hyperlink"/>
                <w:noProof/>
              </w:rPr>
              <w:t>Abstract</w:t>
            </w:r>
            <w:r w:rsidR="001932CC">
              <w:rPr>
                <w:noProof/>
                <w:webHidden/>
              </w:rPr>
              <w:tab/>
            </w:r>
            <w:r w:rsidR="001932CC">
              <w:rPr>
                <w:noProof/>
                <w:webHidden/>
              </w:rPr>
              <w:fldChar w:fldCharType="begin"/>
            </w:r>
            <w:r w:rsidR="001932CC">
              <w:rPr>
                <w:noProof/>
                <w:webHidden/>
              </w:rPr>
              <w:instrText xml:space="preserve"> PAGEREF _Toc513569088 \h </w:instrText>
            </w:r>
            <w:r w:rsidR="001932CC">
              <w:rPr>
                <w:noProof/>
                <w:webHidden/>
              </w:rPr>
            </w:r>
            <w:r w:rsidR="001932CC">
              <w:rPr>
                <w:noProof/>
                <w:webHidden/>
              </w:rPr>
              <w:fldChar w:fldCharType="separate"/>
            </w:r>
            <w:r w:rsidR="001932CC">
              <w:rPr>
                <w:noProof/>
                <w:webHidden/>
              </w:rPr>
              <w:t>10</w:t>
            </w:r>
            <w:r w:rsidR="001932CC">
              <w:rPr>
                <w:noProof/>
                <w:webHidden/>
              </w:rPr>
              <w:fldChar w:fldCharType="end"/>
            </w:r>
          </w:hyperlink>
        </w:p>
        <w:p w14:paraId="2217B9AC" w14:textId="567B1490"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89" w:history="1">
            <w:r w:rsidR="001932CC" w:rsidRPr="008F59C3">
              <w:rPr>
                <w:rStyle w:val="Hyperlink"/>
                <w:rFonts w:cs="Arial"/>
                <w:noProof/>
              </w:rPr>
              <w:t>5.4</w:t>
            </w:r>
            <w:r w:rsidR="001932CC">
              <w:rPr>
                <w:rFonts w:asciiTheme="minorHAnsi" w:eastAsiaTheme="minorEastAsia" w:hAnsiTheme="minorHAnsi" w:cstheme="minorBidi"/>
                <w:noProof/>
                <w:szCs w:val="22"/>
                <w:lang w:val="de-AT" w:eastAsia="de-AT"/>
              </w:rPr>
              <w:tab/>
            </w:r>
            <w:r w:rsidR="001932CC" w:rsidRPr="008F59C3">
              <w:rPr>
                <w:rStyle w:val="Hyperlink"/>
                <w:noProof/>
              </w:rPr>
              <w:t>Inhaltsverzeichnis</w:t>
            </w:r>
            <w:r w:rsidR="001932CC">
              <w:rPr>
                <w:noProof/>
                <w:webHidden/>
              </w:rPr>
              <w:tab/>
            </w:r>
            <w:r w:rsidR="001932CC">
              <w:rPr>
                <w:noProof/>
                <w:webHidden/>
              </w:rPr>
              <w:fldChar w:fldCharType="begin"/>
            </w:r>
            <w:r w:rsidR="001932CC">
              <w:rPr>
                <w:noProof/>
                <w:webHidden/>
              </w:rPr>
              <w:instrText xml:space="preserve"> PAGEREF _Toc513569089 \h </w:instrText>
            </w:r>
            <w:r w:rsidR="001932CC">
              <w:rPr>
                <w:noProof/>
                <w:webHidden/>
              </w:rPr>
            </w:r>
            <w:r w:rsidR="001932CC">
              <w:rPr>
                <w:noProof/>
                <w:webHidden/>
              </w:rPr>
              <w:fldChar w:fldCharType="separate"/>
            </w:r>
            <w:r w:rsidR="001932CC">
              <w:rPr>
                <w:noProof/>
                <w:webHidden/>
              </w:rPr>
              <w:t>10</w:t>
            </w:r>
            <w:r w:rsidR="001932CC">
              <w:rPr>
                <w:noProof/>
                <w:webHidden/>
              </w:rPr>
              <w:fldChar w:fldCharType="end"/>
            </w:r>
          </w:hyperlink>
        </w:p>
        <w:p w14:paraId="033AB5A2" w14:textId="5196E2F5"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0" w:history="1">
            <w:r w:rsidR="001932CC" w:rsidRPr="008F59C3">
              <w:rPr>
                <w:rStyle w:val="Hyperlink"/>
                <w:rFonts w:cs="Arial"/>
                <w:noProof/>
              </w:rPr>
              <w:t>5.5</w:t>
            </w:r>
            <w:r w:rsidR="001932CC">
              <w:rPr>
                <w:rFonts w:asciiTheme="minorHAnsi" w:eastAsiaTheme="minorEastAsia" w:hAnsiTheme="minorHAnsi" w:cstheme="minorBidi"/>
                <w:noProof/>
                <w:szCs w:val="22"/>
                <w:lang w:val="de-AT" w:eastAsia="de-AT"/>
              </w:rPr>
              <w:tab/>
            </w:r>
            <w:r w:rsidR="001932CC" w:rsidRPr="008F59C3">
              <w:rPr>
                <w:rStyle w:val="Hyperlink"/>
                <w:noProof/>
              </w:rPr>
              <w:t>Einleitung</w:t>
            </w:r>
            <w:r w:rsidR="001932CC">
              <w:rPr>
                <w:noProof/>
                <w:webHidden/>
              </w:rPr>
              <w:tab/>
            </w:r>
            <w:r w:rsidR="001932CC">
              <w:rPr>
                <w:noProof/>
                <w:webHidden/>
              </w:rPr>
              <w:fldChar w:fldCharType="begin"/>
            </w:r>
            <w:r w:rsidR="001932CC">
              <w:rPr>
                <w:noProof/>
                <w:webHidden/>
              </w:rPr>
              <w:instrText xml:space="preserve"> PAGEREF _Toc513569090 \h </w:instrText>
            </w:r>
            <w:r w:rsidR="001932CC">
              <w:rPr>
                <w:noProof/>
                <w:webHidden/>
              </w:rPr>
            </w:r>
            <w:r w:rsidR="001932CC">
              <w:rPr>
                <w:noProof/>
                <w:webHidden/>
              </w:rPr>
              <w:fldChar w:fldCharType="separate"/>
            </w:r>
            <w:r w:rsidR="001932CC">
              <w:rPr>
                <w:noProof/>
                <w:webHidden/>
              </w:rPr>
              <w:t>11</w:t>
            </w:r>
            <w:r w:rsidR="001932CC">
              <w:rPr>
                <w:noProof/>
                <w:webHidden/>
              </w:rPr>
              <w:fldChar w:fldCharType="end"/>
            </w:r>
          </w:hyperlink>
        </w:p>
        <w:p w14:paraId="7E56B987" w14:textId="549AAA53"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1" w:history="1">
            <w:r w:rsidR="001932CC" w:rsidRPr="008F59C3">
              <w:rPr>
                <w:rStyle w:val="Hyperlink"/>
                <w:rFonts w:cs="Arial"/>
                <w:noProof/>
              </w:rPr>
              <w:t>5.6</w:t>
            </w:r>
            <w:r w:rsidR="001932CC">
              <w:rPr>
                <w:rFonts w:asciiTheme="minorHAnsi" w:eastAsiaTheme="minorEastAsia" w:hAnsiTheme="minorHAnsi" w:cstheme="minorBidi"/>
                <w:noProof/>
                <w:szCs w:val="22"/>
                <w:lang w:val="de-AT" w:eastAsia="de-AT"/>
              </w:rPr>
              <w:tab/>
            </w:r>
            <w:r w:rsidR="001932CC" w:rsidRPr="008F59C3">
              <w:rPr>
                <w:rStyle w:val="Hyperlink"/>
                <w:noProof/>
              </w:rPr>
              <w:t>Hauptteil</w:t>
            </w:r>
            <w:r w:rsidR="001932CC">
              <w:rPr>
                <w:noProof/>
                <w:webHidden/>
              </w:rPr>
              <w:tab/>
            </w:r>
            <w:r w:rsidR="001932CC">
              <w:rPr>
                <w:noProof/>
                <w:webHidden/>
              </w:rPr>
              <w:fldChar w:fldCharType="begin"/>
            </w:r>
            <w:r w:rsidR="001932CC">
              <w:rPr>
                <w:noProof/>
                <w:webHidden/>
              </w:rPr>
              <w:instrText xml:space="preserve"> PAGEREF _Toc513569091 \h </w:instrText>
            </w:r>
            <w:r w:rsidR="001932CC">
              <w:rPr>
                <w:noProof/>
                <w:webHidden/>
              </w:rPr>
            </w:r>
            <w:r w:rsidR="001932CC">
              <w:rPr>
                <w:noProof/>
                <w:webHidden/>
              </w:rPr>
              <w:fldChar w:fldCharType="separate"/>
            </w:r>
            <w:r w:rsidR="001932CC">
              <w:rPr>
                <w:noProof/>
                <w:webHidden/>
              </w:rPr>
              <w:t>12</w:t>
            </w:r>
            <w:r w:rsidR="001932CC">
              <w:rPr>
                <w:noProof/>
                <w:webHidden/>
              </w:rPr>
              <w:fldChar w:fldCharType="end"/>
            </w:r>
          </w:hyperlink>
        </w:p>
        <w:p w14:paraId="60185A4B" w14:textId="2BC29DCF"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2" w:history="1">
            <w:r w:rsidR="001932CC" w:rsidRPr="008F59C3">
              <w:rPr>
                <w:rStyle w:val="Hyperlink"/>
                <w:rFonts w:cs="Arial"/>
                <w:noProof/>
              </w:rPr>
              <w:t>5.7</w:t>
            </w:r>
            <w:r w:rsidR="001932CC">
              <w:rPr>
                <w:rFonts w:asciiTheme="minorHAnsi" w:eastAsiaTheme="minorEastAsia" w:hAnsiTheme="minorHAnsi" w:cstheme="minorBidi"/>
                <w:noProof/>
                <w:szCs w:val="22"/>
                <w:lang w:val="de-AT" w:eastAsia="de-AT"/>
              </w:rPr>
              <w:tab/>
            </w:r>
            <w:r w:rsidR="001932CC" w:rsidRPr="008F59C3">
              <w:rPr>
                <w:rStyle w:val="Hyperlink"/>
                <w:noProof/>
              </w:rPr>
              <w:t>Zusammenfassung</w:t>
            </w:r>
            <w:r w:rsidR="001932CC">
              <w:rPr>
                <w:noProof/>
                <w:webHidden/>
              </w:rPr>
              <w:tab/>
            </w:r>
            <w:r w:rsidR="001932CC">
              <w:rPr>
                <w:noProof/>
                <w:webHidden/>
              </w:rPr>
              <w:fldChar w:fldCharType="begin"/>
            </w:r>
            <w:r w:rsidR="001932CC">
              <w:rPr>
                <w:noProof/>
                <w:webHidden/>
              </w:rPr>
              <w:instrText xml:space="preserve"> PAGEREF _Toc513569092 \h </w:instrText>
            </w:r>
            <w:r w:rsidR="001932CC">
              <w:rPr>
                <w:noProof/>
                <w:webHidden/>
              </w:rPr>
            </w:r>
            <w:r w:rsidR="001932CC">
              <w:rPr>
                <w:noProof/>
                <w:webHidden/>
              </w:rPr>
              <w:fldChar w:fldCharType="separate"/>
            </w:r>
            <w:r w:rsidR="001932CC">
              <w:rPr>
                <w:noProof/>
                <w:webHidden/>
              </w:rPr>
              <w:t>13</w:t>
            </w:r>
            <w:r w:rsidR="001932CC">
              <w:rPr>
                <w:noProof/>
                <w:webHidden/>
              </w:rPr>
              <w:fldChar w:fldCharType="end"/>
            </w:r>
          </w:hyperlink>
        </w:p>
        <w:p w14:paraId="214CCF88" w14:textId="45725274"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3" w:history="1">
            <w:r w:rsidR="001932CC" w:rsidRPr="008F59C3">
              <w:rPr>
                <w:rStyle w:val="Hyperlink"/>
                <w:rFonts w:cs="Arial"/>
                <w:noProof/>
              </w:rPr>
              <w:t>5.8</w:t>
            </w:r>
            <w:r w:rsidR="001932CC">
              <w:rPr>
                <w:rFonts w:asciiTheme="minorHAnsi" w:eastAsiaTheme="minorEastAsia" w:hAnsiTheme="minorHAnsi" w:cstheme="minorBidi"/>
                <w:noProof/>
                <w:szCs w:val="22"/>
                <w:lang w:val="de-AT" w:eastAsia="de-AT"/>
              </w:rPr>
              <w:tab/>
            </w:r>
            <w:r w:rsidR="001932CC" w:rsidRPr="008F59C3">
              <w:rPr>
                <w:rStyle w:val="Hyperlink"/>
                <w:noProof/>
              </w:rPr>
              <w:t>Literaturverzeichnis</w:t>
            </w:r>
            <w:r w:rsidR="001932CC">
              <w:rPr>
                <w:noProof/>
                <w:webHidden/>
              </w:rPr>
              <w:tab/>
            </w:r>
            <w:r w:rsidR="001932CC">
              <w:rPr>
                <w:noProof/>
                <w:webHidden/>
              </w:rPr>
              <w:fldChar w:fldCharType="begin"/>
            </w:r>
            <w:r w:rsidR="001932CC">
              <w:rPr>
                <w:noProof/>
                <w:webHidden/>
              </w:rPr>
              <w:instrText xml:space="preserve"> PAGEREF _Toc513569093 \h </w:instrText>
            </w:r>
            <w:r w:rsidR="001932CC">
              <w:rPr>
                <w:noProof/>
                <w:webHidden/>
              </w:rPr>
            </w:r>
            <w:r w:rsidR="001932CC">
              <w:rPr>
                <w:noProof/>
                <w:webHidden/>
              </w:rPr>
              <w:fldChar w:fldCharType="separate"/>
            </w:r>
            <w:r w:rsidR="001932CC">
              <w:rPr>
                <w:noProof/>
                <w:webHidden/>
              </w:rPr>
              <w:t>13</w:t>
            </w:r>
            <w:r w:rsidR="001932CC">
              <w:rPr>
                <w:noProof/>
                <w:webHidden/>
              </w:rPr>
              <w:fldChar w:fldCharType="end"/>
            </w:r>
          </w:hyperlink>
        </w:p>
        <w:p w14:paraId="1AC2578B" w14:textId="6E83F904"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4" w:history="1">
            <w:r w:rsidR="001932CC" w:rsidRPr="008F59C3">
              <w:rPr>
                <w:rStyle w:val="Hyperlink"/>
                <w:rFonts w:cs="Arial"/>
                <w:noProof/>
              </w:rPr>
              <w:t>5.9</w:t>
            </w:r>
            <w:r w:rsidR="001932CC">
              <w:rPr>
                <w:rFonts w:asciiTheme="minorHAnsi" w:eastAsiaTheme="minorEastAsia" w:hAnsiTheme="minorHAnsi" w:cstheme="minorBidi"/>
                <w:noProof/>
                <w:szCs w:val="22"/>
                <w:lang w:val="de-AT" w:eastAsia="de-AT"/>
              </w:rPr>
              <w:tab/>
            </w:r>
            <w:r w:rsidR="001932CC" w:rsidRPr="008F59C3">
              <w:rPr>
                <w:rStyle w:val="Hyperlink"/>
                <w:noProof/>
              </w:rPr>
              <w:t>Abbildungsverzeichnis</w:t>
            </w:r>
            <w:r w:rsidR="001932CC">
              <w:rPr>
                <w:noProof/>
                <w:webHidden/>
              </w:rPr>
              <w:tab/>
            </w:r>
            <w:r w:rsidR="001932CC">
              <w:rPr>
                <w:noProof/>
                <w:webHidden/>
              </w:rPr>
              <w:fldChar w:fldCharType="begin"/>
            </w:r>
            <w:r w:rsidR="001932CC">
              <w:rPr>
                <w:noProof/>
                <w:webHidden/>
              </w:rPr>
              <w:instrText xml:space="preserve"> PAGEREF _Toc513569094 \h </w:instrText>
            </w:r>
            <w:r w:rsidR="001932CC">
              <w:rPr>
                <w:noProof/>
                <w:webHidden/>
              </w:rPr>
            </w:r>
            <w:r w:rsidR="001932CC">
              <w:rPr>
                <w:noProof/>
                <w:webHidden/>
              </w:rPr>
              <w:fldChar w:fldCharType="separate"/>
            </w:r>
            <w:r w:rsidR="001932CC">
              <w:rPr>
                <w:noProof/>
                <w:webHidden/>
              </w:rPr>
              <w:t>14</w:t>
            </w:r>
            <w:r w:rsidR="001932CC">
              <w:rPr>
                <w:noProof/>
                <w:webHidden/>
              </w:rPr>
              <w:fldChar w:fldCharType="end"/>
            </w:r>
          </w:hyperlink>
        </w:p>
        <w:p w14:paraId="2CA53FBF" w14:textId="22135B8D"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5" w:history="1">
            <w:r w:rsidR="001932CC" w:rsidRPr="008F59C3">
              <w:rPr>
                <w:rStyle w:val="Hyperlink"/>
                <w:rFonts w:cs="Arial"/>
                <w:noProof/>
              </w:rPr>
              <w:t>5.10</w:t>
            </w:r>
            <w:r w:rsidR="001932CC">
              <w:rPr>
                <w:rFonts w:asciiTheme="minorHAnsi" w:eastAsiaTheme="minorEastAsia" w:hAnsiTheme="minorHAnsi" w:cstheme="minorBidi"/>
                <w:noProof/>
                <w:szCs w:val="22"/>
                <w:lang w:val="de-AT" w:eastAsia="de-AT"/>
              </w:rPr>
              <w:tab/>
            </w:r>
            <w:r w:rsidR="001932CC" w:rsidRPr="008F59C3">
              <w:rPr>
                <w:rStyle w:val="Hyperlink"/>
                <w:noProof/>
              </w:rPr>
              <w:t>Anhang</w:t>
            </w:r>
            <w:r w:rsidR="001932CC">
              <w:rPr>
                <w:noProof/>
                <w:webHidden/>
              </w:rPr>
              <w:tab/>
            </w:r>
            <w:r w:rsidR="001932CC">
              <w:rPr>
                <w:noProof/>
                <w:webHidden/>
              </w:rPr>
              <w:fldChar w:fldCharType="begin"/>
            </w:r>
            <w:r w:rsidR="001932CC">
              <w:rPr>
                <w:noProof/>
                <w:webHidden/>
              </w:rPr>
              <w:instrText xml:space="preserve"> PAGEREF _Toc513569095 \h </w:instrText>
            </w:r>
            <w:r w:rsidR="001932CC">
              <w:rPr>
                <w:noProof/>
                <w:webHidden/>
              </w:rPr>
            </w:r>
            <w:r w:rsidR="001932CC">
              <w:rPr>
                <w:noProof/>
                <w:webHidden/>
              </w:rPr>
              <w:fldChar w:fldCharType="separate"/>
            </w:r>
            <w:r w:rsidR="001932CC">
              <w:rPr>
                <w:noProof/>
                <w:webHidden/>
              </w:rPr>
              <w:t>15</w:t>
            </w:r>
            <w:r w:rsidR="001932CC">
              <w:rPr>
                <w:noProof/>
                <w:webHidden/>
              </w:rPr>
              <w:fldChar w:fldCharType="end"/>
            </w:r>
          </w:hyperlink>
        </w:p>
        <w:p w14:paraId="5A8B4A77" w14:textId="480F8BDB" w:rsidR="001932CC" w:rsidRDefault="001A60CF">
          <w:pPr>
            <w:pStyle w:val="Verzeichnis1"/>
            <w:tabs>
              <w:tab w:val="left" w:pos="440"/>
              <w:tab w:val="right" w:pos="9062"/>
            </w:tabs>
            <w:rPr>
              <w:rFonts w:asciiTheme="minorHAnsi" w:eastAsiaTheme="minorEastAsia" w:hAnsiTheme="minorHAnsi" w:cstheme="minorBidi"/>
              <w:noProof/>
              <w:szCs w:val="22"/>
              <w:lang w:val="de-AT" w:eastAsia="de-AT"/>
            </w:rPr>
          </w:pPr>
          <w:hyperlink w:anchor="_Toc513569096" w:history="1">
            <w:r w:rsidR="001932CC" w:rsidRPr="008F59C3">
              <w:rPr>
                <w:rStyle w:val="Hyperlink"/>
                <w:rFonts w:cs="Arial"/>
                <w:noProof/>
              </w:rPr>
              <w:t>6</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Richtiges Zitieren</w:t>
            </w:r>
            <w:r w:rsidR="001932CC">
              <w:rPr>
                <w:noProof/>
                <w:webHidden/>
              </w:rPr>
              <w:tab/>
            </w:r>
            <w:r w:rsidR="001932CC">
              <w:rPr>
                <w:noProof/>
                <w:webHidden/>
              </w:rPr>
              <w:fldChar w:fldCharType="begin"/>
            </w:r>
            <w:r w:rsidR="001932CC">
              <w:rPr>
                <w:noProof/>
                <w:webHidden/>
              </w:rPr>
              <w:instrText xml:space="preserve"> PAGEREF _Toc513569096 \h </w:instrText>
            </w:r>
            <w:r w:rsidR="001932CC">
              <w:rPr>
                <w:noProof/>
                <w:webHidden/>
              </w:rPr>
            </w:r>
            <w:r w:rsidR="001932CC">
              <w:rPr>
                <w:noProof/>
                <w:webHidden/>
              </w:rPr>
              <w:fldChar w:fldCharType="separate"/>
            </w:r>
            <w:r w:rsidR="001932CC">
              <w:rPr>
                <w:noProof/>
                <w:webHidden/>
              </w:rPr>
              <w:t>16</w:t>
            </w:r>
            <w:r w:rsidR="001932CC">
              <w:rPr>
                <w:noProof/>
                <w:webHidden/>
              </w:rPr>
              <w:fldChar w:fldCharType="end"/>
            </w:r>
          </w:hyperlink>
        </w:p>
        <w:p w14:paraId="2CB4AD65" w14:textId="7907DF70"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097" w:history="1">
            <w:r w:rsidR="001932CC" w:rsidRPr="008F59C3">
              <w:rPr>
                <w:rStyle w:val="Hyperlink"/>
                <w:rFonts w:cs="Arial"/>
                <w:noProof/>
              </w:rPr>
              <w:t>6.1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Arten von Zitaten</w:t>
            </w:r>
            <w:r w:rsidR="001932CC">
              <w:rPr>
                <w:noProof/>
                <w:webHidden/>
              </w:rPr>
              <w:tab/>
            </w:r>
            <w:r w:rsidR="001932CC">
              <w:rPr>
                <w:noProof/>
                <w:webHidden/>
              </w:rPr>
              <w:fldChar w:fldCharType="begin"/>
            </w:r>
            <w:r w:rsidR="001932CC">
              <w:rPr>
                <w:noProof/>
                <w:webHidden/>
              </w:rPr>
              <w:instrText xml:space="preserve"> PAGEREF _Toc513569097 \h </w:instrText>
            </w:r>
            <w:r w:rsidR="001932CC">
              <w:rPr>
                <w:noProof/>
                <w:webHidden/>
              </w:rPr>
            </w:r>
            <w:r w:rsidR="001932CC">
              <w:rPr>
                <w:noProof/>
                <w:webHidden/>
              </w:rPr>
              <w:fldChar w:fldCharType="separate"/>
            </w:r>
            <w:r w:rsidR="001932CC">
              <w:rPr>
                <w:noProof/>
                <w:webHidden/>
              </w:rPr>
              <w:t>16</w:t>
            </w:r>
            <w:r w:rsidR="001932CC">
              <w:rPr>
                <w:noProof/>
                <w:webHidden/>
              </w:rPr>
              <w:fldChar w:fldCharType="end"/>
            </w:r>
          </w:hyperlink>
        </w:p>
        <w:p w14:paraId="2A6CC054" w14:textId="2AD269C7"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098" w:history="1">
            <w:r w:rsidR="001932CC" w:rsidRPr="008F59C3">
              <w:rPr>
                <w:rStyle w:val="Hyperlink"/>
                <w:rFonts w:cs="Arial"/>
                <w:noProof/>
              </w:rPr>
              <w:t>6.1.1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Wörtliches (direktes) Zitat</w:t>
            </w:r>
            <w:r w:rsidR="001932CC">
              <w:rPr>
                <w:noProof/>
                <w:webHidden/>
              </w:rPr>
              <w:tab/>
            </w:r>
            <w:r w:rsidR="001932CC">
              <w:rPr>
                <w:noProof/>
                <w:webHidden/>
              </w:rPr>
              <w:fldChar w:fldCharType="begin"/>
            </w:r>
            <w:r w:rsidR="001932CC">
              <w:rPr>
                <w:noProof/>
                <w:webHidden/>
              </w:rPr>
              <w:instrText xml:space="preserve"> PAGEREF _Toc513569098 \h </w:instrText>
            </w:r>
            <w:r w:rsidR="001932CC">
              <w:rPr>
                <w:noProof/>
                <w:webHidden/>
              </w:rPr>
            </w:r>
            <w:r w:rsidR="001932CC">
              <w:rPr>
                <w:noProof/>
                <w:webHidden/>
              </w:rPr>
              <w:fldChar w:fldCharType="separate"/>
            </w:r>
            <w:r w:rsidR="001932CC">
              <w:rPr>
                <w:noProof/>
                <w:webHidden/>
              </w:rPr>
              <w:t>16</w:t>
            </w:r>
            <w:r w:rsidR="001932CC">
              <w:rPr>
                <w:noProof/>
                <w:webHidden/>
              </w:rPr>
              <w:fldChar w:fldCharType="end"/>
            </w:r>
          </w:hyperlink>
        </w:p>
        <w:p w14:paraId="291B18AE" w14:textId="3F5E21AB"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099" w:history="1">
            <w:r w:rsidR="001932CC" w:rsidRPr="008F59C3">
              <w:rPr>
                <w:rStyle w:val="Hyperlink"/>
                <w:rFonts w:cs="Arial"/>
                <w:noProof/>
              </w:rPr>
              <w:t>6.1.2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Sinngemäßes (indirektes) Zitat</w:t>
            </w:r>
            <w:r w:rsidR="001932CC">
              <w:rPr>
                <w:noProof/>
                <w:webHidden/>
              </w:rPr>
              <w:tab/>
            </w:r>
            <w:r w:rsidR="001932CC">
              <w:rPr>
                <w:noProof/>
                <w:webHidden/>
              </w:rPr>
              <w:fldChar w:fldCharType="begin"/>
            </w:r>
            <w:r w:rsidR="001932CC">
              <w:rPr>
                <w:noProof/>
                <w:webHidden/>
              </w:rPr>
              <w:instrText xml:space="preserve"> PAGEREF _Toc513569099 \h </w:instrText>
            </w:r>
            <w:r w:rsidR="001932CC">
              <w:rPr>
                <w:noProof/>
                <w:webHidden/>
              </w:rPr>
            </w:r>
            <w:r w:rsidR="001932CC">
              <w:rPr>
                <w:noProof/>
                <w:webHidden/>
              </w:rPr>
              <w:fldChar w:fldCharType="separate"/>
            </w:r>
            <w:r w:rsidR="001932CC">
              <w:rPr>
                <w:noProof/>
                <w:webHidden/>
              </w:rPr>
              <w:t>16</w:t>
            </w:r>
            <w:r w:rsidR="001932CC">
              <w:rPr>
                <w:noProof/>
                <w:webHidden/>
              </w:rPr>
              <w:fldChar w:fldCharType="end"/>
            </w:r>
          </w:hyperlink>
        </w:p>
        <w:p w14:paraId="0F8E8D9A" w14:textId="26EBAE84"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100" w:history="1">
            <w:r w:rsidR="001932CC" w:rsidRPr="008F59C3">
              <w:rPr>
                <w:rStyle w:val="Hyperlink"/>
                <w:rFonts w:cs="Arial"/>
                <w:noProof/>
              </w:rPr>
              <w:t>6.2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Arten von Literaturquellen</w:t>
            </w:r>
            <w:r w:rsidR="001932CC">
              <w:rPr>
                <w:noProof/>
                <w:webHidden/>
              </w:rPr>
              <w:tab/>
            </w:r>
            <w:r w:rsidR="001932CC">
              <w:rPr>
                <w:noProof/>
                <w:webHidden/>
              </w:rPr>
              <w:fldChar w:fldCharType="begin"/>
            </w:r>
            <w:r w:rsidR="001932CC">
              <w:rPr>
                <w:noProof/>
                <w:webHidden/>
              </w:rPr>
              <w:instrText xml:space="preserve"> PAGEREF _Toc513569100 \h </w:instrText>
            </w:r>
            <w:r w:rsidR="001932CC">
              <w:rPr>
                <w:noProof/>
                <w:webHidden/>
              </w:rPr>
            </w:r>
            <w:r w:rsidR="001932CC">
              <w:rPr>
                <w:noProof/>
                <w:webHidden/>
              </w:rPr>
              <w:fldChar w:fldCharType="separate"/>
            </w:r>
            <w:r w:rsidR="001932CC">
              <w:rPr>
                <w:noProof/>
                <w:webHidden/>
              </w:rPr>
              <w:t>17</w:t>
            </w:r>
            <w:r w:rsidR="001932CC">
              <w:rPr>
                <w:noProof/>
                <w:webHidden/>
              </w:rPr>
              <w:fldChar w:fldCharType="end"/>
            </w:r>
          </w:hyperlink>
        </w:p>
        <w:p w14:paraId="6ADAFDDF" w14:textId="6748510F"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1" w:history="1">
            <w:r w:rsidR="001932CC" w:rsidRPr="008F59C3">
              <w:rPr>
                <w:rStyle w:val="Hyperlink"/>
                <w:rFonts w:cs="Arial"/>
                <w:noProof/>
              </w:rPr>
              <w:t>6.2.1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Literaturquellen ohne ISBN:</w:t>
            </w:r>
            <w:r w:rsidR="001932CC">
              <w:rPr>
                <w:noProof/>
                <w:webHidden/>
              </w:rPr>
              <w:tab/>
            </w:r>
            <w:r w:rsidR="001932CC">
              <w:rPr>
                <w:noProof/>
                <w:webHidden/>
              </w:rPr>
              <w:fldChar w:fldCharType="begin"/>
            </w:r>
            <w:r w:rsidR="001932CC">
              <w:rPr>
                <w:noProof/>
                <w:webHidden/>
              </w:rPr>
              <w:instrText xml:space="preserve"> PAGEREF _Toc513569101 \h </w:instrText>
            </w:r>
            <w:r w:rsidR="001932CC">
              <w:rPr>
                <w:noProof/>
                <w:webHidden/>
              </w:rPr>
            </w:r>
            <w:r w:rsidR="001932CC">
              <w:rPr>
                <w:noProof/>
                <w:webHidden/>
              </w:rPr>
              <w:fldChar w:fldCharType="separate"/>
            </w:r>
            <w:r w:rsidR="001932CC">
              <w:rPr>
                <w:noProof/>
                <w:webHidden/>
              </w:rPr>
              <w:t>17</w:t>
            </w:r>
            <w:r w:rsidR="001932CC">
              <w:rPr>
                <w:noProof/>
                <w:webHidden/>
              </w:rPr>
              <w:fldChar w:fldCharType="end"/>
            </w:r>
          </w:hyperlink>
        </w:p>
        <w:p w14:paraId="6E4A454D" w14:textId="250F6E53"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2" w:history="1">
            <w:r w:rsidR="001932CC" w:rsidRPr="008F59C3">
              <w:rPr>
                <w:rStyle w:val="Hyperlink"/>
                <w:rFonts w:cs="Arial"/>
                <w:noProof/>
              </w:rPr>
              <w:t>6.2.2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Internetquellen:</w:t>
            </w:r>
            <w:r w:rsidR="001932CC">
              <w:rPr>
                <w:noProof/>
                <w:webHidden/>
              </w:rPr>
              <w:tab/>
            </w:r>
            <w:r w:rsidR="001932CC">
              <w:rPr>
                <w:noProof/>
                <w:webHidden/>
              </w:rPr>
              <w:fldChar w:fldCharType="begin"/>
            </w:r>
            <w:r w:rsidR="001932CC">
              <w:rPr>
                <w:noProof/>
                <w:webHidden/>
              </w:rPr>
              <w:instrText xml:space="preserve"> PAGEREF _Toc513569102 \h </w:instrText>
            </w:r>
            <w:r w:rsidR="001932CC">
              <w:rPr>
                <w:noProof/>
                <w:webHidden/>
              </w:rPr>
            </w:r>
            <w:r w:rsidR="001932CC">
              <w:rPr>
                <w:noProof/>
                <w:webHidden/>
              </w:rPr>
              <w:fldChar w:fldCharType="separate"/>
            </w:r>
            <w:r w:rsidR="001932CC">
              <w:rPr>
                <w:noProof/>
                <w:webHidden/>
              </w:rPr>
              <w:t>17</w:t>
            </w:r>
            <w:r w:rsidR="001932CC">
              <w:rPr>
                <w:noProof/>
                <w:webHidden/>
              </w:rPr>
              <w:fldChar w:fldCharType="end"/>
            </w:r>
          </w:hyperlink>
        </w:p>
        <w:p w14:paraId="32518D64" w14:textId="1801B999"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3" w:history="1">
            <w:r w:rsidR="001932CC" w:rsidRPr="008F59C3">
              <w:rPr>
                <w:rStyle w:val="Hyperlink"/>
                <w:rFonts w:cs="Arial"/>
                <w:noProof/>
              </w:rPr>
              <w:t>6.2.3</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Interviews</w:t>
            </w:r>
            <w:r w:rsidR="001932CC">
              <w:rPr>
                <w:noProof/>
                <w:webHidden/>
              </w:rPr>
              <w:tab/>
            </w:r>
            <w:r w:rsidR="001932CC">
              <w:rPr>
                <w:noProof/>
                <w:webHidden/>
              </w:rPr>
              <w:fldChar w:fldCharType="begin"/>
            </w:r>
            <w:r w:rsidR="001932CC">
              <w:rPr>
                <w:noProof/>
                <w:webHidden/>
              </w:rPr>
              <w:instrText xml:space="preserve"> PAGEREF _Toc513569103 \h </w:instrText>
            </w:r>
            <w:r w:rsidR="001932CC">
              <w:rPr>
                <w:noProof/>
                <w:webHidden/>
              </w:rPr>
            </w:r>
            <w:r w:rsidR="001932CC">
              <w:rPr>
                <w:noProof/>
                <w:webHidden/>
              </w:rPr>
              <w:fldChar w:fldCharType="separate"/>
            </w:r>
            <w:r w:rsidR="001932CC">
              <w:rPr>
                <w:noProof/>
                <w:webHidden/>
              </w:rPr>
              <w:t>17</w:t>
            </w:r>
            <w:r w:rsidR="001932CC">
              <w:rPr>
                <w:noProof/>
                <w:webHidden/>
              </w:rPr>
              <w:fldChar w:fldCharType="end"/>
            </w:r>
          </w:hyperlink>
        </w:p>
        <w:p w14:paraId="7DA9F6E3" w14:textId="0752A508"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4" w:history="1">
            <w:r w:rsidR="001932CC" w:rsidRPr="008F59C3">
              <w:rPr>
                <w:rStyle w:val="Hyperlink"/>
                <w:rFonts w:cs="Arial"/>
                <w:noProof/>
              </w:rPr>
              <w:t>6.2.4</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Film- und Audioquellen</w:t>
            </w:r>
            <w:r w:rsidR="001932CC">
              <w:rPr>
                <w:noProof/>
                <w:webHidden/>
              </w:rPr>
              <w:tab/>
            </w:r>
            <w:r w:rsidR="001932CC">
              <w:rPr>
                <w:noProof/>
                <w:webHidden/>
              </w:rPr>
              <w:fldChar w:fldCharType="begin"/>
            </w:r>
            <w:r w:rsidR="001932CC">
              <w:rPr>
                <w:noProof/>
                <w:webHidden/>
              </w:rPr>
              <w:instrText xml:space="preserve"> PAGEREF _Toc513569104 \h </w:instrText>
            </w:r>
            <w:r w:rsidR="001932CC">
              <w:rPr>
                <w:noProof/>
                <w:webHidden/>
              </w:rPr>
            </w:r>
            <w:r w:rsidR="001932CC">
              <w:rPr>
                <w:noProof/>
                <w:webHidden/>
              </w:rPr>
              <w:fldChar w:fldCharType="separate"/>
            </w:r>
            <w:r w:rsidR="001932CC">
              <w:rPr>
                <w:noProof/>
                <w:webHidden/>
              </w:rPr>
              <w:t>17</w:t>
            </w:r>
            <w:r w:rsidR="001932CC">
              <w:rPr>
                <w:noProof/>
                <w:webHidden/>
              </w:rPr>
              <w:fldChar w:fldCharType="end"/>
            </w:r>
          </w:hyperlink>
        </w:p>
        <w:p w14:paraId="7C716031" w14:textId="05FA4233" w:rsidR="001932CC" w:rsidRDefault="001A60CF">
          <w:pPr>
            <w:pStyle w:val="Verzeichnis2"/>
            <w:tabs>
              <w:tab w:val="left" w:pos="880"/>
              <w:tab w:val="right" w:pos="9062"/>
            </w:tabs>
            <w:rPr>
              <w:rFonts w:asciiTheme="minorHAnsi" w:eastAsiaTheme="minorEastAsia" w:hAnsiTheme="minorHAnsi" w:cstheme="minorBidi"/>
              <w:noProof/>
              <w:szCs w:val="22"/>
              <w:lang w:val="de-AT" w:eastAsia="de-AT"/>
            </w:rPr>
          </w:pPr>
          <w:hyperlink w:anchor="_Toc513569105" w:history="1">
            <w:r w:rsidR="001932CC" w:rsidRPr="008F59C3">
              <w:rPr>
                <w:rStyle w:val="Hyperlink"/>
                <w:rFonts w:cs="Arial"/>
                <w:noProof/>
              </w:rPr>
              <w:t>6.3</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Literaturverzeichnis mit Hilfe von Word erstellen</w:t>
            </w:r>
            <w:r w:rsidR="001932CC">
              <w:rPr>
                <w:noProof/>
                <w:webHidden/>
              </w:rPr>
              <w:tab/>
            </w:r>
            <w:r w:rsidR="001932CC">
              <w:rPr>
                <w:noProof/>
                <w:webHidden/>
              </w:rPr>
              <w:fldChar w:fldCharType="begin"/>
            </w:r>
            <w:r w:rsidR="001932CC">
              <w:rPr>
                <w:noProof/>
                <w:webHidden/>
              </w:rPr>
              <w:instrText xml:space="preserve"> PAGEREF _Toc513569105 \h </w:instrText>
            </w:r>
            <w:r w:rsidR="001932CC">
              <w:rPr>
                <w:noProof/>
                <w:webHidden/>
              </w:rPr>
            </w:r>
            <w:r w:rsidR="001932CC">
              <w:rPr>
                <w:noProof/>
                <w:webHidden/>
              </w:rPr>
              <w:fldChar w:fldCharType="separate"/>
            </w:r>
            <w:r w:rsidR="001932CC">
              <w:rPr>
                <w:noProof/>
                <w:webHidden/>
              </w:rPr>
              <w:t>18</w:t>
            </w:r>
            <w:r w:rsidR="001932CC">
              <w:rPr>
                <w:noProof/>
                <w:webHidden/>
              </w:rPr>
              <w:fldChar w:fldCharType="end"/>
            </w:r>
          </w:hyperlink>
        </w:p>
        <w:p w14:paraId="24843036" w14:textId="068CF688"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6" w:history="1">
            <w:r w:rsidR="001932CC" w:rsidRPr="008F59C3">
              <w:rPr>
                <w:rStyle w:val="Hyperlink"/>
                <w:rFonts w:cs="Arial"/>
                <w:noProof/>
              </w:rPr>
              <w:t>6.3.1</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Anlegen und verwalten der Quellen</w:t>
            </w:r>
            <w:r w:rsidR="001932CC">
              <w:rPr>
                <w:noProof/>
                <w:webHidden/>
              </w:rPr>
              <w:tab/>
            </w:r>
            <w:r w:rsidR="001932CC">
              <w:rPr>
                <w:noProof/>
                <w:webHidden/>
              </w:rPr>
              <w:fldChar w:fldCharType="begin"/>
            </w:r>
            <w:r w:rsidR="001932CC">
              <w:rPr>
                <w:noProof/>
                <w:webHidden/>
              </w:rPr>
              <w:instrText xml:space="preserve"> PAGEREF _Toc513569106 \h </w:instrText>
            </w:r>
            <w:r w:rsidR="001932CC">
              <w:rPr>
                <w:noProof/>
                <w:webHidden/>
              </w:rPr>
            </w:r>
            <w:r w:rsidR="001932CC">
              <w:rPr>
                <w:noProof/>
                <w:webHidden/>
              </w:rPr>
              <w:fldChar w:fldCharType="separate"/>
            </w:r>
            <w:r w:rsidR="001932CC">
              <w:rPr>
                <w:noProof/>
                <w:webHidden/>
              </w:rPr>
              <w:t>18</w:t>
            </w:r>
            <w:r w:rsidR="001932CC">
              <w:rPr>
                <w:noProof/>
                <w:webHidden/>
              </w:rPr>
              <w:fldChar w:fldCharType="end"/>
            </w:r>
          </w:hyperlink>
        </w:p>
        <w:p w14:paraId="7E3A5D8E" w14:textId="0842811A" w:rsidR="001932CC" w:rsidRDefault="001A60CF">
          <w:pPr>
            <w:pStyle w:val="Verzeichnis3"/>
            <w:tabs>
              <w:tab w:val="left" w:pos="1320"/>
              <w:tab w:val="right" w:pos="9062"/>
            </w:tabs>
            <w:rPr>
              <w:rFonts w:asciiTheme="minorHAnsi" w:eastAsiaTheme="minorEastAsia" w:hAnsiTheme="minorHAnsi" w:cstheme="minorBidi"/>
              <w:noProof/>
              <w:szCs w:val="22"/>
              <w:lang w:val="de-AT" w:eastAsia="de-AT"/>
            </w:rPr>
          </w:pPr>
          <w:hyperlink w:anchor="_Toc513569107" w:history="1">
            <w:r w:rsidR="001932CC" w:rsidRPr="008F59C3">
              <w:rPr>
                <w:rStyle w:val="Hyperlink"/>
                <w:rFonts w:cs="Arial"/>
                <w:noProof/>
              </w:rPr>
              <w:t>6.3.2</w:t>
            </w:r>
            <w:r w:rsidR="001932CC">
              <w:rPr>
                <w:rFonts w:asciiTheme="minorHAnsi" w:eastAsiaTheme="minorEastAsia" w:hAnsiTheme="minorHAnsi" w:cstheme="minorBidi"/>
                <w:noProof/>
                <w:szCs w:val="22"/>
                <w:lang w:val="de-AT" w:eastAsia="de-AT"/>
              </w:rPr>
              <w:tab/>
            </w:r>
            <w:r w:rsidR="001932CC" w:rsidRPr="008F59C3">
              <w:rPr>
                <w:rStyle w:val="Hyperlink"/>
                <w:rFonts w:cs="Arial"/>
                <w:noProof/>
              </w:rPr>
              <w:t>Zitieren der Quellen mit Hilfe von Word</w:t>
            </w:r>
            <w:r w:rsidR="001932CC">
              <w:rPr>
                <w:noProof/>
                <w:webHidden/>
              </w:rPr>
              <w:tab/>
            </w:r>
            <w:r w:rsidR="001932CC">
              <w:rPr>
                <w:noProof/>
                <w:webHidden/>
              </w:rPr>
              <w:fldChar w:fldCharType="begin"/>
            </w:r>
            <w:r w:rsidR="001932CC">
              <w:rPr>
                <w:noProof/>
                <w:webHidden/>
              </w:rPr>
              <w:instrText xml:space="preserve"> PAGEREF _Toc513569107 \h </w:instrText>
            </w:r>
            <w:r w:rsidR="001932CC">
              <w:rPr>
                <w:noProof/>
                <w:webHidden/>
              </w:rPr>
            </w:r>
            <w:r w:rsidR="001932CC">
              <w:rPr>
                <w:noProof/>
                <w:webHidden/>
              </w:rPr>
              <w:fldChar w:fldCharType="separate"/>
            </w:r>
            <w:r w:rsidR="001932CC">
              <w:rPr>
                <w:noProof/>
                <w:webHidden/>
              </w:rPr>
              <w:t>21</w:t>
            </w:r>
            <w:r w:rsidR="001932CC">
              <w:rPr>
                <w:noProof/>
                <w:webHidden/>
              </w:rPr>
              <w:fldChar w:fldCharType="end"/>
            </w:r>
          </w:hyperlink>
        </w:p>
        <w:p w14:paraId="20241DE7" w14:textId="712E0B61" w:rsidR="001932CC" w:rsidRDefault="001A60CF">
          <w:pPr>
            <w:pStyle w:val="Verzeichnis1"/>
            <w:tabs>
              <w:tab w:val="right" w:pos="9062"/>
            </w:tabs>
            <w:rPr>
              <w:rFonts w:asciiTheme="minorHAnsi" w:eastAsiaTheme="minorEastAsia" w:hAnsiTheme="minorHAnsi" w:cstheme="minorBidi"/>
              <w:noProof/>
              <w:szCs w:val="22"/>
              <w:lang w:val="de-AT" w:eastAsia="de-AT"/>
            </w:rPr>
          </w:pPr>
          <w:hyperlink w:anchor="_Toc513569108" w:history="1">
            <w:r w:rsidR="001932CC" w:rsidRPr="008F59C3">
              <w:rPr>
                <w:rStyle w:val="Hyperlink"/>
                <w:noProof/>
              </w:rPr>
              <w:t>Anhang</w:t>
            </w:r>
            <w:r w:rsidR="001932CC">
              <w:rPr>
                <w:noProof/>
                <w:webHidden/>
              </w:rPr>
              <w:tab/>
            </w:r>
            <w:r w:rsidR="001932CC">
              <w:rPr>
                <w:noProof/>
                <w:webHidden/>
              </w:rPr>
              <w:fldChar w:fldCharType="begin"/>
            </w:r>
            <w:r w:rsidR="001932CC">
              <w:rPr>
                <w:noProof/>
                <w:webHidden/>
              </w:rPr>
              <w:instrText xml:space="preserve"> PAGEREF _Toc513569108 \h </w:instrText>
            </w:r>
            <w:r w:rsidR="001932CC">
              <w:rPr>
                <w:noProof/>
                <w:webHidden/>
              </w:rPr>
            </w:r>
            <w:r w:rsidR="001932CC">
              <w:rPr>
                <w:noProof/>
                <w:webHidden/>
              </w:rPr>
              <w:fldChar w:fldCharType="separate"/>
            </w:r>
            <w:r w:rsidR="001932CC">
              <w:rPr>
                <w:noProof/>
                <w:webHidden/>
              </w:rPr>
              <w:t>III</w:t>
            </w:r>
            <w:r w:rsidR="001932CC">
              <w:rPr>
                <w:noProof/>
                <w:webHidden/>
              </w:rPr>
              <w:fldChar w:fldCharType="end"/>
            </w:r>
          </w:hyperlink>
        </w:p>
        <w:p w14:paraId="249BF093" w14:textId="2EE89F9C" w:rsidR="001932CC" w:rsidRDefault="001A60CF">
          <w:pPr>
            <w:pStyle w:val="Verzeichnis2"/>
            <w:tabs>
              <w:tab w:val="right" w:pos="9062"/>
            </w:tabs>
            <w:rPr>
              <w:rFonts w:asciiTheme="minorHAnsi" w:eastAsiaTheme="minorEastAsia" w:hAnsiTheme="minorHAnsi" w:cstheme="minorBidi"/>
              <w:noProof/>
              <w:szCs w:val="22"/>
              <w:lang w:val="de-AT" w:eastAsia="de-AT"/>
            </w:rPr>
          </w:pPr>
          <w:hyperlink w:anchor="_Toc513569109" w:history="1">
            <w:r w:rsidR="001932CC" w:rsidRPr="008F59C3">
              <w:rPr>
                <w:rStyle w:val="Hyperlink"/>
                <w:noProof/>
              </w:rPr>
              <w:t>Nützliche Links:</w:t>
            </w:r>
            <w:r w:rsidR="001932CC">
              <w:rPr>
                <w:noProof/>
                <w:webHidden/>
              </w:rPr>
              <w:tab/>
            </w:r>
            <w:r w:rsidR="001932CC">
              <w:rPr>
                <w:noProof/>
                <w:webHidden/>
              </w:rPr>
              <w:fldChar w:fldCharType="begin"/>
            </w:r>
            <w:r w:rsidR="001932CC">
              <w:rPr>
                <w:noProof/>
                <w:webHidden/>
              </w:rPr>
              <w:instrText xml:space="preserve"> PAGEREF _Toc513569109 \h </w:instrText>
            </w:r>
            <w:r w:rsidR="001932CC">
              <w:rPr>
                <w:noProof/>
                <w:webHidden/>
              </w:rPr>
            </w:r>
            <w:r w:rsidR="001932CC">
              <w:rPr>
                <w:noProof/>
                <w:webHidden/>
              </w:rPr>
              <w:fldChar w:fldCharType="separate"/>
            </w:r>
            <w:r w:rsidR="001932CC">
              <w:rPr>
                <w:noProof/>
                <w:webHidden/>
              </w:rPr>
              <w:t>III</w:t>
            </w:r>
            <w:r w:rsidR="001932CC">
              <w:rPr>
                <w:noProof/>
                <w:webHidden/>
              </w:rPr>
              <w:fldChar w:fldCharType="end"/>
            </w:r>
          </w:hyperlink>
        </w:p>
        <w:p w14:paraId="0D690016" w14:textId="7CBF8181" w:rsidR="001932CC" w:rsidRDefault="001A60CF">
          <w:pPr>
            <w:pStyle w:val="Verzeichnis2"/>
            <w:tabs>
              <w:tab w:val="right" w:pos="9062"/>
            </w:tabs>
            <w:rPr>
              <w:rFonts w:asciiTheme="minorHAnsi" w:eastAsiaTheme="minorEastAsia" w:hAnsiTheme="minorHAnsi" w:cstheme="minorBidi"/>
              <w:noProof/>
              <w:szCs w:val="22"/>
              <w:lang w:val="de-AT" w:eastAsia="de-AT"/>
            </w:rPr>
          </w:pPr>
          <w:hyperlink w:anchor="_Toc513569110" w:history="1">
            <w:r w:rsidR="001932CC" w:rsidRPr="008F59C3">
              <w:rPr>
                <w:rStyle w:val="Hyperlink"/>
                <w:noProof/>
              </w:rPr>
              <w:t>Beispiel Titelblatt</w:t>
            </w:r>
            <w:r w:rsidR="001932CC">
              <w:rPr>
                <w:noProof/>
                <w:webHidden/>
              </w:rPr>
              <w:tab/>
            </w:r>
            <w:r w:rsidR="001932CC">
              <w:rPr>
                <w:noProof/>
                <w:webHidden/>
              </w:rPr>
              <w:fldChar w:fldCharType="begin"/>
            </w:r>
            <w:r w:rsidR="001932CC">
              <w:rPr>
                <w:noProof/>
                <w:webHidden/>
              </w:rPr>
              <w:instrText xml:space="preserve"> PAGEREF _Toc513569110 \h </w:instrText>
            </w:r>
            <w:r w:rsidR="001932CC">
              <w:rPr>
                <w:noProof/>
                <w:webHidden/>
              </w:rPr>
            </w:r>
            <w:r w:rsidR="001932CC">
              <w:rPr>
                <w:noProof/>
                <w:webHidden/>
              </w:rPr>
              <w:fldChar w:fldCharType="separate"/>
            </w:r>
            <w:r w:rsidR="001932CC">
              <w:rPr>
                <w:noProof/>
                <w:webHidden/>
              </w:rPr>
              <w:t>III</w:t>
            </w:r>
            <w:r w:rsidR="001932CC">
              <w:rPr>
                <w:noProof/>
                <w:webHidden/>
              </w:rPr>
              <w:fldChar w:fldCharType="end"/>
            </w:r>
          </w:hyperlink>
        </w:p>
        <w:p w14:paraId="2B2FD56E" w14:textId="44F26A21" w:rsidR="004971CA" w:rsidRPr="00F943BD" w:rsidRDefault="004971CA">
          <w:pPr>
            <w:rPr>
              <w:rFonts w:cs="Arial"/>
            </w:rPr>
          </w:pPr>
          <w:r w:rsidRPr="00F943BD">
            <w:rPr>
              <w:rFonts w:cs="Arial"/>
              <w:b/>
              <w:bCs/>
            </w:rPr>
            <w:fldChar w:fldCharType="end"/>
          </w:r>
        </w:p>
      </w:sdtContent>
    </w:sdt>
    <w:p w14:paraId="2B2FD56F" w14:textId="77777777" w:rsidR="00F943BD" w:rsidRDefault="00F943BD">
      <w:pPr>
        <w:tabs>
          <w:tab w:val="clear" w:pos="1095"/>
        </w:tabs>
        <w:spacing w:after="200" w:line="276" w:lineRule="auto"/>
        <w:rPr>
          <w:rFonts w:cs="Arial"/>
          <w:noProof/>
          <w:lang w:val="de-AT" w:eastAsia="de-AT"/>
        </w:rPr>
        <w:sectPr w:rsidR="00F943BD" w:rsidSect="00F943BD">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pgNumType w:fmt="upperRoman" w:start="0"/>
          <w:cols w:space="708"/>
          <w:titlePg/>
          <w:docGrid w:linePitch="360"/>
        </w:sectPr>
      </w:pPr>
    </w:p>
    <w:p w14:paraId="2B2FD570" w14:textId="77777777" w:rsidR="00312E09" w:rsidRPr="00F943BD" w:rsidRDefault="0085677A" w:rsidP="00312E09">
      <w:pPr>
        <w:pStyle w:val="berschrift1"/>
        <w:rPr>
          <w:rFonts w:cs="Arial"/>
          <w:noProof/>
          <w:lang w:val="de-AT" w:eastAsia="de-AT"/>
        </w:rPr>
      </w:pPr>
      <w:bookmarkStart w:id="2" w:name="_Toc513569074"/>
      <w:r w:rsidRPr="00F943BD">
        <w:rPr>
          <w:rFonts w:cs="Arial"/>
          <w:noProof/>
          <w:lang w:val="de-AT" w:eastAsia="de-AT"/>
        </w:rPr>
        <w:lastRenderedPageBreak/>
        <w:t>Ablaufplan</w:t>
      </w:r>
      <w:bookmarkEnd w:id="2"/>
    </w:p>
    <w:p w14:paraId="2B2FD571" w14:textId="77777777" w:rsidR="00090810" w:rsidRPr="00F943BD" w:rsidRDefault="008633CF" w:rsidP="00090810">
      <w:pPr>
        <w:rPr>
          <w:rFonts w:cs="Arial"/>
          <w:lang w:val="de-AT" w:eastAsia="de-AT"/>
        </w:rPr>
      </w:pPr>
      <w:r w:rsidRPr="00F943BD">
        <w:rPr>
          <w:rFonts w:cs="Arial"/>
          <w:lang w:val="de-AT" w:eastAsia="de-AT"/>
        </w:rPr>
        <w:t xml:space="preserve">Beim Arbeiten an der Diplomarbeit sind vor allem Teamwork und gutes Zeitmanagement gefragt. Der unten angeführte Zeitplan soll mit dem jeweiligen Betreuungslehrer abgestimmt und ggf. konkretisiert werden. Jeder Diplomand hat ein Begleitprotokoll zu führen. </w:t>
      </w:r>
    </w:p>
    <w:p w14:paraId="2B2FD572" w14:textId="77777777" w:rsidR="0085677A" w:rsidRPr="00F943BD" w:rsidRDefault="0085677A" w:rsidP="0085677A">
      <w:pPr>
        <w:pStyle w:val="berschrift2"/>
        <w:rPr>
          <w:rFonts w:cs="Arial"/>
          <w:lang w:val="de-AT" w:eastAsia="de-AT"/>
        </w:rPr>
      </w:pPr>
      <w:bookmarkStart w:id="3" w:name="_Toc513569075"/>
      <w:r w:rsidRPr="00F943BD">
        <w:rPr>
          <w:rFonts w:cs="Arial"/>
          <w:lang w:val="de-AT" w:eastAsia="de-AT"/>
        </w:rPr>
        <w:t>Zeitplan</w:t>
      </w:r>
      <w:bookmarkEnd w:id="3"/>
    </w:p>
    <w:p w14:paraId="2B2FD573" w14:textId="77777777" w:rsidR="00090810" w:rsidRPr="00F943BD" w:rsidRDefault="00090810" w:rsidP="00090810">
      <w:pPr>
        <w:rPr>
          <w:rFonts w:cs="Arial"/>
        </w:rPr>
      </w:pPr>
      <w:r w:rsidRPr="00F943BD">
        <w:rPr>
          <w:rFonts w:cs="Arial"/>
        </w:rPr>
        <w:t>Die Diplomarbeit ist ausnahmslos in der unterrichtsfreien Zeit zu erstellen!</w:t>
      </w:r>
    </w:p>
    <w:p w14:paraId="2B2FD574" w14:textId="77777777" w:rsidR="00090810" w:rsidRPr="00F943BD" w:rsidRDefault="00090810" w:rsidP="00090810">
      <w:pPr>
        <w:rPr>
          <w:rFonts w:cs="Arial"/>
        </w:rPr>
      </w:pPr>
      <w:r w:rsidRPr="00F943BD">
        <w:rPr>
          <w:rFonts w:cs="Arial"/>
        </w:rPr>
        <w:t>Ein wesentlicher Bestandteil einer Diplomarbeit ist die notwendige Ressourcenplanung!</w:t>
      </w:r>
    </w:p>
    <w:p w14:paraId="2B2FD576" w14:textId="77777777" w:rsidR="0085677A" w:rsidRPr="00F943BD" w:rsidRDefault="0085677A" w:rsidP="0085677A">
      <w:pPr>
        <w:pStyle w:val="berschrift2"/>
        <w:rPr>
          <w:rFonts w:cs="Arial"/>
          <w:lang w:val="de-AT" w:eastAsia="de-AT"/>
        </w:rPr>
      </w:pPr>
      <w:bookmarkStart w:id="4" w:name="_Toc513569076"/>
      <w:r w:rsidRPr="00F943BD">
        <w:rPr>
          <w:rFonts w:cs="Arial"/>
          <w:lang w:val="de-AT" w:eastAsia="de-AT"/>
        </w:rPr>
        <w:t>Aufzeichnung der Betreuungstätigkeit</w:t>
      </w:r>
      <w:bookmarkEnd w:id="4"/>
    </w:p>
    <w:p w14:paraId="2B2FD577" w14:textId="47A3C7EC" w:rsidR="0085677A" w:rsidRPr="00F943BD" w:rsidRDefault="00141D1C" w:rsidP="00141D1C">
      <w:pPr>
        <w:rPr>
          <w:rFonts w:cs="Arial"/>
          <w:lang w:val="de-AT" w:eastAsia="de-AT"/>
        </w:rPr>
      </w:pPr>
      <w:r w:rsidRPr="00F943BD">
        <w:rPr>
          <w:rFonts w:cs="Arial"/>
          <w:lang w:val="de-AT" w:eastAsia="de-AT"/>
        </w:rPr>
        <w:t xml:space="preserve">Jede(r) </w:t>
      </w:r>
      <w:r w:rsidR="001708B1">
        <w:rPr>
          <w:rFonts w:cs="Arial"/>
          <w:lang w:val="de-AT" w:eastAsia="de-AT"/>
        </w:rPr>
        <w:t>SchülerIn</w:t>
      </w:r>
      <w:r w:rsidRPr="00F943BD">
        <w:rPr>
          <w:rFonts w:cs="Arial"/>
          <w:lang w:val="de-AT" w:eastAsia="de-AT"/>
        </w:rPr>
        <w:t xml:space="preserve"> ist verpflichtet, die Besprechungen mit der/dem </w:t>
      </w:r>
      <w:r w:rsidR="00BB6BF0">
        <w:rPr>
          <w:rFonts w:cs="Arial"/>
          <w:lang w:val="de-AT" w:eastAsia="de-AT"/>
        </w:rPr>
        <w:t>BetreuerIn</w:t>
      </w:r>
      <w:r w:rsidRPr="00F943BD">
        <w:rPr>
          <w:rFonts w:cs="Arial"/>
          <w:lang w:val="de-AT" w:eastAsia="de-AT"/>
        </w:rPr>
        <w:t xml:space="preserve"> entsprechend dem unten abgebildeten Formular zu dokumentieren.</w:t>
      </w:r>
      <w:r w:rsidR="00AA6D93">
        <w:rPr>
          <w:rFonts w:cs="Arial"/>
          <w:lang w:val="de-AT" w:eastAsia="de-AT"/>
        </w:rPr>
        <w:t xml:space="preserve"> Das Begleitprotokoll ist bei der Abgabe der Schriftlichen Arbeit beizulegen. </w:t>
      </w:r>
    </w:p>
    <w:p w14:paraId="2B2FD578" w14:textId="77777777" w:rsidR="00141D1C" w:rsidRPr="00F943BD" w:rsidRDefault="00141D1C" w:rsidP="00141D1C">
      <w:pPr>
        <w:rPr>
          <w:rFonts w:cs="Arial"/>
          <w:lang w:val="de-AT" w:eastAsia="de-AT"/>
        </w:rPr>
      </w:pPr>
    </w:p>
    <w:p w14:paraId="2B2FD579" w14:textId="77777777" w:rsidR="00073317" w:rsidRPr="00F943BD" w:rsidRDefault="0085677A" w:rsidP="00073317">
      <w:pPr>
        <w:keepNext/>
        <w:rPr>
          <w:rFonts w:cs="Arial"/>
        </w:rPr>
      </w:pPr>
      <w:r w:rsidRPr="00F943BD">
        <w:rPr>
          <w:rFonts w:cs="Arial"/>
          <w:noProof/>
        </w:rPr>
        <w:drawing>
          <wp:inline distT="0" distB="0" distL="0" distR="0" wp14:anchorId="2B2FD97C" wp14:editId="2B2FD97D">
            <wp:extent cx="5760720" cy="457581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575810"/>
                    </a:xfrm>
                    <a:prstGeom prst="rect">
                      <a:avLst/>
                    </a:prstGeom>
                  </pic:spPr>
                </pic:pic>
              </a:graphicData>
            </a:graphic>
          </wp:inline>
        </w:drawing>
      </w:r>
    </w:p>
    <w:p w14:paraId="2B2FD57A" w14:textId="77777777" w:rsidR="00312E09" w:rsidRPr="00F943BD" w:rsidRDefault="00073317" w:rsidP="00A84CEF">
      <w:pPr>
        <w:pStyle w:val="Abbildung"/>
        <w:rPr>
          <w:rFonts w:cs="Arial"/>
        </w:rPr>
      </w:pPr>
      <w:r w:rsidRPr="00F943BD">
        <w:rPr>
          <w:rFonts w:cs="Arial"/>
        </w:rPr>
        <w:t xml:space="preserve">Abbildung </w:t>
      </w:r>
      <w:r w:rsidR="00B85F0C" w:rsidRPr="00F943BD">
        <w:rPr>
          <w:rFonts w:cs="Arial"/>
        </w:rPr>
        <w:fldChar w:fldCharType="begin"/>
      </w:r>
      <w:r w:rsidRPr="00F943BD">
        <w:rPr>
          <w:rFonts w:cs="Arial"/>
        </w:rPr>
        <w:instrText xml:space="preserve"> SEQ Abbildung \* ARABIC </w:instrText>
      </w:r>
      <w:r w:rsidR="00B85F0C" w:rsidRPr="00F943BD">
        <w:rPr>
          <w:rFonts w:cs="Arial"/>
        </w:rPr>
        <w:fldChar w:fldCharType="separate"/>
      </w:r>
      <w:r w:rsidR="00812870">
        <w:rPr>
          <w:rFonts w:cs="Arial"/>
          <w:noProof/>
        </w:rPr>
        <w:t>1</w:t>
      </w:r>
      <w:r w:rsidR="00B85F0C" w:rsidRPr="00F943BD">
        <w:rPr>
          <w:rFonts w:cs="Arial"/>
        </w:rPr>
        <w:fldChar w:fldCharType="end"/>
      </w:r>
      <w:r w:rsidRPr="00F943BD">
        <w:rPr>
          <w:rFonts w:cs="Arial"/>
        </w:rPr>
        <w:t xml:space="preserve">: </w:t>
      </w:r>
      <w:r w:rsidR="0085677A" w:rsidRPr="00F943BD">
        <w:rPr>
          <w:rFonts w:cs="Arial"/>
        </w:rPr>
        <w:t>Be</w:t>
      </w:r>
      <w:r w:rsidR="008633CF" w:rsidRPr="00F943BD">
        <w:rPr>
          <w:rFonts w:cs="Arial"/>
        </w:rPr>
        <w:t>gleitproto</w:t>
      </w:r>
      <w:r w:rsidR="0085677A" w:rsidRPr="00F943BD">
        <w:rPr>
          <w:rFonts w:cs="Arial"/>
        </w:rPr>
        <w:t>koll Schüler</w:t>
      </w:r>
    </w:p>
    <w:p w14:paraId="2B2FD57B" w14:textId="77777777" w:rsidR="00312E09" w:rsidRPr="00F943BD" w:rsidRDefault="00312E09" w:rsidP="00312E09">
      <w:pPr>
        <w:rPr>
          <w:rFonts w:cs="Arial"/>
          <w:lang w:val="de-AT" w:eastAsia="de-AT"/>
        </w:rPr>
      </w:pPr>
    </w:p>
    <w:p w14:paraId="2B2FD57C" w14:textId="77777777" w:rsidR="0085677A" w:rsidRPr="00F943BD" w:rsidRDefault="0085677A" w:rsidP="00312E09">
      <w:pPr>
        <w:rPr>
          <w:rFonts w:cs="Arial"/>
          <w:lang w:val="de-AT" w:eastAsia="de-AT"/>
        </w:rPr>
      </w:pPr>
      <w:r w:rsidRPr="00F943BD">
        <w:rPr>
          <w:rFonts w:cs="Arial"/>
          <w:lang w:val="de-AT" w:eastAsia="de-AT"/>
        </w:rPr>
        <w:t>Download:</w:t>
      </w:r>
      <w:r w:rsidR="00483B3E">
        <w:rPr>
          <w:rFonts w:cs="Arial"/>
          <w:lang w:val="de-AT" w:eastAsia="de-AT"/>
        </w:rPr>
        <w:t xml:space="preserve"> </w:t>
      </w:r>
      <w:hyperlink r:id="rId19" w:history="1">
        <w:r w:rsidRPr="00F943BD">
          <w:rPr>
            <w:rStyle w:val="Hyperlink"/>
            <w:rFonts w:cs="Arial"/>
            <w:lang w:val="de-AT" w:eastAsia="de-AT"/>
          </w:rPr>
          <w:t>http://www.hak-reutte.ac.at/downloads/da/Begleitprotokoll_Schüler.pdf</w:t>
        </w:r>
      </w:hyperlink>
    </w:p>
    <w:p w14:paraId="2B2FD57D" w14:textId="77777777" w:rsidR="0085677A" w:rsidRPr="00F943BD" w:rsidRDefault="0085677A" w:rsidP="00312E09">
      <w:pPr>
        <w:rPr>
          <w:rFonts w:cs="Arial"/>
          <w:lang w:val="de-AT" w:eastAsia="de-AT"/>
        </w:rPr>
      </w:pPr>
    </w:p>
    <w:p w14:paraId="2B2FD57F" w14:textId="77777777" w:rsidR="00090810" w:rsidRPr="00F943BD" w:rsidRDefault="00090810" w:rsidP="00090810">
      <w:pPr>
        <w:pStyle w:val="berschrift2"/>
        <w:rPr>
          <w:rFonts w:eastAsia="Arial Unicode MS" w:cs="Arial"/>
          <w:szCs w:val="28"/>
          <w:lang w:eastAsia="en-US"/>
        </w:rPr>
      </w:pPr>
      <w:bookmarkStart w:id="5" w:name="_Toc513569077"/>
      <w:r w:rsidRPr="00F943BD">
        <w:rPr>
          <w:rFonts w:cs="Arial"/>
          <w:lang w:val="de-AT" w:eastAsia="de-AT"/>
        </w:rPr>
        <w:lastRenderedPageBreak/>
        <w:t>Abgabe</w:t>
      </w:r>
      <w:bookmarkEnd w:id="5"/>
    </w:p>
    <w:p w14:paraId="2B2FD580" w14:textId="74B2DBCC" w:rsidR="00090810" w:rsidRPr="00F943BD" w:rsidRDefault="00090810" w:rsidP="00090810">
      <w:pPr>
        <w:rPr>
          <w:rFonts w:cs="Arial"/>
          <w:lang w:val="de-AT" w:eastAsia="de-AT"/>
        </w:rPr>
      </w:pPr>
      <w:r w:rsidRPr="00F943BD">
        <w:rPr>
          <w:rFonts w:cs="Arial"/>
          <w:lang w:eastAsia="en-US"/>
        </w:rPr>
        <w:t>Alle Korrekturvorschläge der Betreuer sollten umgesetzt werden.</w:t>
      </w:r>
      <w:r w:rsidR="00D66938">
        <w:rPr>
          <w:rFonts w:cs="Arial"/>
          <w:lang w:eastAsia="en-US"/>
        </w:rPr>
        <w:t xml:space="preserve"> </w:t>
      </w:r>
      <w:r w:rsidR="00654884">
        <w:rPr>
          <w:rFonts w:cs="Arial"/>
        </w:rPr>
        <w:t xml:space="preserve">Alle Abgabetermine sind dem Zeitplan zu entnehmen. </w:t>
      </w:r>
      <w:r w:rsidR="008130D1">
        <w:rPr>
          <w:rFonts w:cs="Arial"/>
        </w:rPr>
        <w:t>Nach den Semester</w:t>
      </w:r>
      <w:r w:rsidR="00FE4CF9">
        <w:rPr>
          <w:rFonts w:cs="Arial"/>
        </w:rPr>
        <w:t>ferien/ 5. Jahrgang erfolgt die Abgabe der finalen Arbeit</w:t>
      </w:r>
      <w:r w:rsidR="00794C08">
        <w:rPr>
          <w:rFonts w:cs="Arial"/>
        </w:rPr>
        <w:t xml:space="preserve"> an den/die Betreuungslehrer/in. (s/w, beidseitig bedruckt) </w:t>
      </w:r>
    </w:p>
    <w:p w14:paraId="2B2FD581" w14:textId="6EB5E1ED" w:rsidR="00090810" w:rsidRPr="00F943BD" w:rsidRDefault="00090810" w:rsidP="00090810">
      <w:pPr>
        <w:rPr>
          <w:rFonts w:cs="Arial"/>
        </w:rPr>
      </w:pPr>
      <w:r w:rsidRPr="00F943BD">
        <w:rPr>
          <w:rFonts w:cs="Arial"/>
        </w:rPr>
        <w:t>Die</w:t>
      </w:r>
      <w:r w:rsidR="00794C08">
        <w:rPr>
          <w:rFonts w:cs="Arial"/>
        </w:rPr>
        <w:t xml:space="preserve"> </w:t>
      </w:r>
      <w:r w:rsidR="007F04FE">
        <w:rPr>
          <w:rFonts w:cs="Arial"/>
        </w:rPr>
        <w:t xml:space="preserve">Endfassung </w:t>
      </w:r>
      <w:r w:rsidRPr="00F943BD">
        <w:rPr>
          <w:rFonts w:cs="Arial"/>
        </w:rPr>
        <w:t xml:space="preserve">muss </w:t>
      </w:r>
      <w:r w:rsidR="007C3B79">
        <w:rPr>
          <w:rFonts w:cs="Arial"/>
          <w:b/>
        </w:rPr>
        <w:t>zweifach</w:t>
      </w:r>
      <w:r w:rsidRPr="00F943BD">
        <w:rPr>
          <w:rFonts w:cs="Arial"/>
        </w:rPr>
        <w:t xml:space="preserve"> in </w:t>
      </w:r>
      <w:r w:rsidRPr="00F943BD">
        <w:rPr>
          <w:rFonts w:cs="Arial"/>
          <w:b/>
        </w:rPr>
        <w:t>gedruckter</w:t>
      </w:r>
      <w:r w:rsidRPr="00F943BD">
        <w:rPr>
          <w:rFonts w:cs="Arial"/>
        </w:rPr>
        <w:t xml:space="preserve"> </w:t>
      </w:r>
      <w:r w:rsidR="00483B3E">
        <w:rPr>
          <w:rFonts w:cs="Arial"/>
        </w:rPr>
        <w:t>(</w:t>
      </w:r>
      <w:r w:rsidR="007C3B79">
        <w:rPr>
          <w:rFonts w:cs="Arial"/>
        </w:rPr>
        <w:t>1x s/w und 1x farbig, beidseitig bedruckt</w:t>
      </w:r>
      <w:r w:rsidR="00483B3E">
        <w:rPr>
          <w:rFonts w:cs="Arial"/>
        </w:rPr>
        <w:t xml:space="preserve">) </w:t>
      </w:r>
      <w:r w:rsidRPr="00F943BD">
        <w:rPr>
          <w:rFonts w:cs="Arial"/>
        </w:rPr>
        <w:t xml:space="preserve">und </w:t>
      </w:r>
      <w:r w:rsidR="00483B3E">
        <w:rPr>
          <w:rFonts w:cs="Arial"/>
          <w:b/>
        </w:rPr>
        <w:t>sowie</w:t>
      </w:r>
      <w:r w:rsidRPr="00F943BD">
        <w:rPr>
          <w:rFonts w:cs="Arial"/>
        </w:rPr>
        <w:t xml:space="preserve"> in </w:t>
      </w:r>
      <w:r w:rsidRPr="00F943BD">
        <w:rPr>
          <w:rFonts w:cs="Arial"/>
          <w:b/>
        </w:rPr>
        <w:t xml:space="preserve">digitaler </w:t>
      </w:r>
      <w:r w:rsidRPr="00F943BD">
        <w:rPr>
          <w:rFonts w:cs="Arial"/>
        </w:rPr>
        <w:t>Form (PDF) abgegeben werden.</w:t>
      </w:r>
      <w:r w:rsidR="00483B3E">
        <w:rPr>
          <w:rFonts w:cs="Arial"/>
        </w:rPr>
        <w:t xml:space="preserve"> </w:t>
      </w:r>
    </w:p>
    <w:p w14:paraId="2B2FD582" w14:textId="77777777" w:rsidR="00090810" w:rsidRPr="00F943BD" w:rsidRDefault="00090810" w:rsidP="00090810">
      <w:pPr>
        <w:rPr>
          <w:rFonts w:cs="Arial"/>
        </w:rPr>
      </w:pPr>
      <w:r w:rsidRPr="00F943BD">
        <w:rPr>
          <w:rFonts w:cs="Arial"/>
        </w:rPr>
        <w:t>Mit der Endfassung ist das Begleitprotokoll Schüler in einer Klarsichthülle beizulegen.</w:t>
      </w:r>
      <w:r w:rsidR="00483B3E">
        <w:rPr>
          <w:rFonts w:cs="Arial"/>
        </w:rPr>
        <w:t xml:space="preserve"> (Dh. das Begleitprotokoll ist kein Teil des Anhangs!) </w:t>
      </w:r>
    </w:p>
    <w:p w14:paraId="2B2FD583" w14:textId="77777777" w:rsidR="008633CF" w:rsidRPr="00F943BD" w:rsidRDefault="008633CF" w:rsidP="008633CF">
      <w:pPr>
        <w:rPr>
          <w:rFonts w:cs="Arial"/>
        </w:rPr>
      </w:pPr>
    </w:p>
    <w:p w14:paraId="2B2FD584" w14:textId="77777777" w:rsidR="008633CF" w:rsidRPr="00F943BD" w:rsidRDefault="008633CF" w:rsidP="00EC7356">
      <w:pPr>
        <w:pStyle w:val="Listenabsatz"/>
        <w:numPr>
          <w:ilvl w:val="0"/>
          <w:numId w:val="15"/>
        </w:numPr>
        <w:tabs>
          <w:tab w:val="clear" w:pos="1095"/>
        </w:tabs>
        <w:spacing w:after="120" w:line="276" w:lineRule="auto"/>
        <w:ind w:left="284" w:hanging="284"/>
        <w:rPr>
          <w:rFonts w:cs="Arial"/>
        </w:rPr>
      </w:pPr>
      <w:r w:rsidRPr="00F943BD">
        <w:rPr>
          <w:rFonts w:cs="Arial"/>
        </w:rPr>
        <w:t>Lass die Arbeit von einer zweiten Person korrigieren!</w:t>
      </w:r>
    </w:p>
    <w:p w14:paraId="2B2FD585" w14:textId="77777777" w:rsidR="008633CF" w:rsidRPr="00F943BD" w:rsidRDefault="008633CF" w:rsidP="00EC7356">
      <w:pPr>
        <w:pStyle w:val="Listenabsatz"/>
        <w:numPr>
          <w:ilvl w:val="0"/>
          <w:numId w:val="15"/>
        </w:numPr>
        <w:tabs>
          <w:tab w:val="clear" w:pos="1095"/>
        </w:tabs>
        <w:spacing w:after="120" w:line="276" w:lineRule="auto"/>
        <w:ind w:left="284" w:hanging="284"/>
        <w:rPr>
          <w:rFonts w:cs="Arial"/>
        </w:rPr>
      </w:pPr>
      <w:r w:rsidRPr="00F943BD">
        <w:rPr>
          <w:rFonts w:cs="Arial"/>
        </w:rPr>
        <w:t>Lies die Rohfassung mindestens zwei Mal durch!</w:t>
      </w:r>
    </w:p>
    <w:p w14:paraId="2B2FD586" w14:textId="77777777" w:rsidR="008633CF" w:rsidRPr="00F943BD" w:rsidRDefault="008633CF" w:rsidP="00EC7356">
      <w:pPr>
        <w:pStyle w:val="Listenabsatz"/>
        <w:numPr>
          <w:ilvl w:val="0"/>
          <w:numId w:val="15"/>
        </w:numPr>
        <w:tabs>
          <w:tab w:val="clear" w:pos="1095"/>
        </w:tabs>
        <w:spacing w:after="120" w:line="276" w:lineRule="auto"/>
        <w:ind w:left="284" w:hanging="284"/>
        <w:rPr>
          <w:rFonts w:cs="Arial"/>
        </w:rPr>
      </w:pPr>
      <w:r w:rsidRPr="00F943BD">
        <w:rPr>
          <w:rFonts w:cs="Arial"/>
        </w:rPr>
        <w:t>Prüfe die Zitate!</w:t>
      </w:r>
    </w:p>
    <w:p w14:paraId="2B2FD587" w14:textId="77777777" w:rsidR="008633CF" w:rsidRDefault="008633CF" w:rsidP="00EC7356">
      <w:pPr>
        <w:pStyle w:val="Listenabsatz"/>
        <w:numPr>
          <w:ilvl w:val="0"/>
          <w:numId w:val="15"/>
        </w:numPr>
        <w:tabs>
          <w:tab w:val="clear" w:pos="1095"/>
        </w:tabs>
        <w:spacing w:after="120" w:line="276" w:lineRule="auto"/>
        <w:ind w:left="284" w:hanging="284"/>
        <w:rPr>
          <w:rFonts w:cs="Arial"/>
        </w:rPr>
      </w:pPr>
      <w:r w:rsidRPr="00F943BD">
        <w:rPr>
          <w:rFonts w:cs="Arial"/>
        </w:rPr>
        <w:t>Prüfe die Seitennummerierung!</w:t>
      </w:r>
    </w:p>
    <w:p w14:paraId="2B2FD588" w14:textId="77777777" w:rsidR="00353D7F" w:rsidRPr="00353D7F" w:rsidRDefault="00353D7F" w:rsidP="00353D7F">
      <w:pPr>
        <w:tabs>
          <w:tab w:val="clear" w:pos="1095"/>
        </w:tabs>
        <w:spacing w:after="120" w:line="276" w:lineRule="auto"/>
        <w:rPr>
          <w:rFonts w:cs="Arial"/>
        </w:rPr>
      </w:pPr>
    </w:p>
    <w:p w14:paraId="2B2FD589" w14:textId="77777777" w:rsidR="00CA1D18" w:rsidRPr="00F943BD" w:rsidRDefault="00CA1D18" w:rsidP="00CA1D18">
      <w:pPr>
        <w:pStyle w:val="berschrift1"/>
        <w:rPr>
          <w:rFonts w:cs="Arial"/>
          <w:lang w:val="de-AT" w:eastAsia="de-AT"/>
        </w:rPr>
      </w:pPr>
      <w:bookmarkStart w:id="6" w:name="_Toc513569078"/>
      <w:r w:rsidRPr="00F943BD">
        <w:rPr>
          <w:rFonts w:cs="Arial"/>
          <w:lang w:val="de-AT" w:eastAsia="de-AT"/>
        </w:rPr>
        <w:t>Prozessdokumentation</w:t>
      </w:r>
      <w:r w:rsidR="008633CF" w:rsidRPr="00F943BD">
        <w:rPr>
          <w:rFonts w:cs="Arial"/>
          <w:lang w:val="de-AT" w:eastAsia="de-AT"/>
        </w:rPr>
        <w:t xml:space="preserve"> - Projektmanagemt</w:t>
      </w:r>
      <w:bookmarkEnd w:id="6"/>
    </w:p>
    <w:p w14:paraId="2B2FD58A" w14:textId="77777777" w:rsidR="00CA1D18" w:rsidRPr="00F943BD" w:rsidRDefault="00CA1D18" w:rsidP="00CA1D18">
      <w:pPr>
        <w:rPr>
          <w:rFonts w:cs="Arial"/>
        </w:rPr>
      </w:pPr>
      <w:r w:rsidRPr="00F943BD">
        <w:rPr>
          <w:rFonts w:cs="Arial"/>
        </w:rPr>
        <w:t xml:space="preserve">Am Anfang jeder DA erfolgt eine strukturierte Planung. Diese besteht aus </w:t>
      </w:r>
      <w:r w:rsidR="00090810" w:rsidRPr="00F943BD">
        <w:rPr>
          <w:rFonts w:cs="Arial"/>
        </w:rPr>
        <w:t xml:space="preserve">den </w:t>
      </w:r>
      <w:r w:rsidRPr="00F943BD">
        <w:rPr>
          <w:rFonts w:cs="Arial"/>
        </w:rPr>
        <w:t>folgenden Teilen:</w:t>
      </w:r>
    </w:p>
    <w:p w14:paraId="2B2FD58B" w14:textId="77777777" w:rsidR="008633CF" w:rsidRPr="00F943BD" w:rsidRDefault="008633CF" w:rsidP="00EC7356">
      <w:pPr>
        <w:pStyle w:val="Listenabsatz"/>
        <w:numPr>
          <w:ilvl w:val="0"/>
          <w:numId w:val="2"/>
        </w:numPr>
        <w:ind w:left="426" w:hanging="294"/>
        <w:rPr>
          <w:rFonts w:cs="Arial"/>
        </w:rPr>
      </w:pPr>
      <w:r w:rsidRPr="00F943BD">
        <w:rPr>
          <w:rFonts w:cs="Arial"/>
        </w:rPr>
        <w:t>Projektauftrag</w:t>
      </w:r>
      <w:r w:rsidR="00353D7F">
        <w:rPr>
          <w:rFonts w:cs="Arial"/>
        </w:rPr>
        <w:t xml:space="preserve"> (ggf. </w:t>
      </w:r>
      <w:r w:rsidR="00353D7F" w:rsidRPr="00353D7F">
        <w:rPr>
          <w:rFonts w:cs="Arial"/>
        </w:rPr>
        <w:sym w:font="Wingdings" w:char="F0E0"/>
      </w:r>
      <w:r w:rsidR="00353D7F">
        <w:rPr>
          <w:rFonts w:cs="Arial"/>
        </w:rPr>
        <w:t xml:space="preserve"> mit Projektbetreuer abzuklären) </w:t>
      </w:r>
    </w:p>
    <w:p w14:paraId="2B2FD58C" w14:textId="77777777" w:rsidR="00CA1D18" w:rsidRPr="00F943BD" w:rsidRDefault="0032761B" w:rsidP="00EC7356">
      <w:pPr>
        <w:pStyle w:val="Listenabsatz"/>
        <w:numPr>
          <w:ilvl w:val="0"/>
          <w:numId w:val="2"/>
        </w:numPr>
        <w:ind w:left="426" w:hanging="294"/>
        <w:rPr>
          <w:rFonts w:cs="Arial"/>
        </w:rPr>
      </w:pPr>
      <w:r w:rsidRPr="00F943BD">
        <w:rPr>
          <w:rFonts w:cs="Arial"/>
        </w:rPr>
        <w:t>Projektstrukturplan</w:t>
      </w:r>
    </w:p>
    <w:p w14:paraId="2B2FD58D" w14:textId="77777777" w:rsidR="0032761B" w:rsidRPr="00F943BD" w:rsidRDefault="0032761B" w:rsidP="00EC7356">
      <w:pPr>
        <w:pStyle w:val="Listenabsatz"/>
        <w:numPr>
          <w:ilvl w:val="0"/>
          <w:numId w:val="2"/>
        </w:numPr>
        <w:ind w:left="426" w:hanging="294"/>
        <w:rPr>
          <w:rFonts w:cs="Arial"/>
        </w:rPr>
      </w:pPr>
      <w:r w:rsidRPr="00F943BD">
        <w:rPr>
          <w:rFonts w:cs="Arial"/>
        </w:rPr>
        <w:t>Arbeitspakete</w:t>
      </w:r>
    </w:p>
    <w:p w14:paraId="2B2FD58E" w14:textId="77777777" w:rsidR="0032761B" w:rsidRPr="00F943BD" w:rsidRDefault="0032761B" w:rsidP="00EC7356">
      <w:pPr>
        <w:pStyle w:val="Listenabsatz"/>
        <w:numPr>
          <w:ilvl w:val="0"/>
          <w:numId w:val="2"/>
        </w:numPr>
        <w:ind w:left="426" w:hanging="294"/>
        <w:rPr>
          <w:rFonts w:cs="Arial"/>
        </w:rPr>
      </w:pPr>
      <w:r w:rsidRPr="00F943BD">
        <w:rPr>
          <w:rFonts w:cs="Arial"/>
        </w:rPr>
        <w:t>Balkendiagramm</w:t>
      </w:r>
    </w:p>
    <w:p w14:paraId="2B2FD58F" w14:textId="77777777" w:rsidR="0032761B" w:rsidRPr="00F943BD" w:rsidRDefault="0032761B" w:rsidP="0032761B">
      <w:pPr>
        <w:rPr>
          <w:rFonts w:cs="Arial"/>
        </w:rPr>
      </w:pPr>
    </w:p>
    <w:p w14:paraId="2B2FD590" w14:textId="77777777" w:rsidR="008633CF" w:rsidRPr="00F943BD" w:rsidRDefault="008633CF" w:rsidP="008633CF">
      <w:pPr>
        <w:pStyle w:val="berschrift2"/>
        <w:rPr>
          <w:rFonts w:cs="Arial"/>
        </w:rPr>
      </w:pPr>
      <w:bookmarkStart w:id="7" w:name="_Toc513569079"/>
      <w:r w:rsidRPr="00F943BD">
        <w:rPr>
          <w:rFonts w:cs="Arial"/>
        </w:rPr>
        <w:t>Projektauftrag</w:t>
      </w:r>
      <w:bookmarkEnd w:id="7"/>
    </w:p>
    <w:p w14:paraId="2B2FD591" w14:textId="77777777" w:rsidR="00353D7F" w:rsidRDefault="00353D7F" w:rsidP="0032761B">
      <w:pPr>
        <w:rPr>
          <w:rFonts w:cs="Arial"/>
        </w:rPr>
      </w:pPr>
      <w:r>
        <w:rPr>
          <w:rFonts w:cs="Arial"/>
        </w:rPr>
        <w:t xml:space="preserve">Falls ein Projekt mit einem </w:t>
      </w:r>
      <w:r w:rsidRPr="00353D7F">
        <w:rPr>
          <w:rFonts w:cs="Arial"/>
          <w:u w:val="single"/>
        </w:rPr>
        <w:t>externen Projektauftraggeber</w:t>
      </w:r>
      <w:r>
        <w:rPr>
          <w:rFonts w:cs="Arial"/>
        </w:rPr>
        <w:t xml:space="preserve"> durchgeführt wird, sollte ein Projektauftrag erstellt werden. Dieser beinhaltet neben Team, Betreuer, Auftraggeber eine kurze Beschreibung und die die Zielsetzung des Projektes sowie einen Anfang- und Endtermin. (Angelehnt an den Antrag im Rahmen der Diplomarbeiten-Datenbank) </w:t>
      </w:r>
    </w:p>
    <w:p w14:paraId="2B2FD592" w14:textId="77777777" w:rsidR="008633CF" w:rsidRPr="00F943BD" w:rsidRDefault="008633CF" w:rsidP="0032761B">
      <w:pPr>
        <w:rPr>
          <w:rFonts w:cs="Arial"/>
        </w:rPr>
      </w:pPr>
      <w:r w:rsidRPr="00F943BD">
        <w:rPr>
          <w:rFonts w:cs="Arial"/>
        </w:rPr>
        <w:t xml:space="preserve">Der unterschriebene Projektauftrag ist das Startzeichen für den </w:t>
      </w:r>
      <w:r w:rsidRPr="00F943BD">
        <w:rPr>
          <w:rStyle w:val="Fett"/>
          <w:rFonts w:cs="Arial"/>
        </w:rPr>
        <w:t>Projektbeginn</w:t>
      </w:r>
      <w:r w:rsidRPr="00F943BD">
        <w:rPr>
          <w:rFonts w:cs="Arial"/>
        </w:rPr>
        <w:t xml:space="preserve"> und wird sowohl vom Projektaufraggeber (extern) als auch vom Projektteam und dem Betreuungslehrer unterschrieben.</w:t>
      </w:r>
    </w:p>
    <w:p w14:paraId="2B2FD593" w14:textId="77777777" w:rsidR="00353D7F" w:rsidRPr="00353D7F" w:rsidRDefault="00353D7F" w:rsidP="0032761B">
      <w:pPr>
        <w:rPr>
          <w:rFonts w:cs="Arial"/>
        </w:rPr>
      </w:pPr>
    </w:p>
    <w:p w14:paraId="2B2FD594" w14:textId="77777777" w:rsidR="00CA1D18" w:rsidRPr="00F943BD" w:rsidRDefault="00560482" w:rsidP="00560482">
      <w:pPr>
        <w:pStyle w:val="berschrift2"/>
        <w:rPr>
          <w:rFonts w:cs="Arial"/>
        </w:rPr>
      </w:pPr>
      <w:bookmarkStart w:id="8" w:name="_Toc513569080"/>
      <w:r w:rsidRPr="00F943BD">
        <w:rPr>
          <w:rFonts w:cs="Arial"/>
        </w:rPr>
        <w:t>Projektstrukturplan</w:t>
      </w:r>
      <w:bookmarkEnd w:id="8"/>
    </w:p>
    <w:p w14:paraId="2B2FD595" w14:textId="77777777" w:rsidR="00560482" w:rsidRPr="00F943BD" w:rsidRDefault="00560482" w:rsidP="00CA1D18">
      <w:pPr>
        <w:rPr>
          <w:rFonts w:cs="Arial"/>
        </w:rPr>
      </w:pPr>
      <w:r w:rsidRPr="00F943BD">
        <w:rPr>
          <w:rFonts w:cs="Arial"/>
        </w:rPr>
        <w:t>Der Projektstrukturplan ist das zentrale Kommunikationsinstrument und Herzstück im PM. Er bildet für das gesamte Projekt alle Arbeitspakete prozessorientiert ab, die zur Zielerreichung nötig sind. Gleichzeitig ist er die Grundlage für weitere Planungsmethoden wie z. B. Termin- und Kostenplanung.</w:t>
      </w:r>
      <w:r w:rsidR="00CD6884" w:rsidRPr="00F943BD">
        <w:rPr>
          <w:rFonts w:cs="Arial"/>
        </w:rPr>
        <w:t xml:space="preserve"> Im Folgenden ist eine Vorlage für einen Projektstrukturplan zu sehen. Dieser ist individuell anzupassen.</w:t>
      </w:r>
    </w:p>
    <w:p w14:paraId="2B2FD596" w14:textId="77777777" w:rsidR="00560482" w:rsidRPr="00F943BD" w:rsidRDefault="00560482" w:rsidP="00CA1D18">
      <w:pPr>
        <w:rPr>
          <w:rFonts w:cs="Arial"/>
        </w:rPr>
      </w:pPr>
    </w:p>
    <w:p w14:paraId="2B2FD597" w14:textId="77777777" w:rsidR="00CD6884" w:rsidRPr="00F943BD" w:rsidRDefault="00D33304" w:rsidP="00CD6884">
      <w:pPr>
        <w:keepNext/>
        <w:rPr>
          <w:rFonts w:cs="Arial"/>
        </w:rPr>
      </w:pPr>
      <w:r w:rsidRPr="00F943BD">
        <w:rPr>
          <w:rFonts w:cs="Arial"/>
          <w:noProof/>
        </w:rPr>
        <w:lastRenderedPageBreak/>
        <w:drawing>
          <wp:inline distT="0" distB="0" distL="0" distR="0" wp14:anchorId="2B2FD97E" wp14:editId="2B2FD97F">
            <wp:extent cx="5760720" cy="4610100"/>
            <wp:effectExtent l="0" t="57150" r="0" b="57150"/>
            <wp:docPr id="14" name="Diagram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2FD598" w14:textId="77777777" w:rsidR="00560482" w:rsidRPr="00F943BD" w:rsidRDefault="00CD6884" w:rsidP="00CD6884">
      <w:pPr>
        <w:pStyle w:val="Beschriftung"/>
        <w:spacing w:before="240"/>
        <w:rPr>
          <w:rFonts w:cs="Arial"/>
        </w:rPr>
      </w:pPr>
      <w:r w:rsidRPr="00F943BD">
        <w:rPr>
          <w:rFonts w:cs="Arial"/>
        </w:rPr>
        <w:t xml:space="preserve">Abbildung </w:t>
      </w:r>
      <w:r w:rsidR="00B85F0C" w:rsidRPr="00F943BD">
        <w:rPr>
          <w:rFonts w:cs="Arial"/>
        </w:rPr>
        <w:fldChar w:fldCharType="begin"/>
      </w:r>
      <w:r w:rsidRPr="00F943BD">
        <w:rPr>
          <w:rFonts w:cs="Arial"/>
        </w:rPr>
        <w:instrText xml:space="preserve"> SEQ Abbildung \* ARABIC </w:instrText>
      </w:r>
      <w:r w:rsidR="00B85F0C" w:rsidRPr="00F943BD">
        <w:rPr>
          <w:rFonts w:cs="Arial"/>
        </w:rPr>
        <w:fldChar w:fldCharType="separate"/>
      </w:r>
      <w:r w:rsidR="00812870">
        <w:rPr>
          <w:rFonts w:cs="Arial"/>
          <w:noProof/>
        </w:rPr>
        <w:t>2</w:t>
      </w:r>
      <w:r w:rsidR="00B85F0C" w:rsidRPr="00F943BD">
        <w:rPr>
          <w:rFonts w:cs="Arial"/>
        </w:rPr>
        <w:fldChar w:fldCharType="end"/>
      </w:r>
      <w:r w:rsidRPr="00F943BD">
        <w:rPr>
          <w:rFonts w:cs="Arial"/>
        </w:rPr>
        <w:t>: Projektstrukturplan</w:t>
      </w:r>
    </w:p>
    <w:p w14:paraId="2B2FD599" w14:textId="77777777" w:rsidR="00560482" w:rsidRPr="00F943BD" w:rsidRDefault="00560482" w:rsidP="002D4D9B">
      <w:pPr>
        <w:tabs>
          <w:tab w:val="clear" w:pos="1095"/>
        </w:tabs>
        <w:spacing w:after="200" w:line="276" w:lineRule="auto"/>
        <w:rPr>
          <w:rFonts w:cs="Arial"/>
        </w:rPr>
      </w:pPr>
    </w:p>
    <w:p w14:paraId="2B2FD59A" w14:textId="77777777" w:rsidR="00353D7F" w:rsidRDefault="00353D7F">
      <w:pPr>
        <w:tabs>
          <w:tab w:val="clear" w:pos="1095"/>
        </w:tabs>
        <w:spacing w:after="200" w:line="276" w:lineRule="auto"/>
        <w:rPr>
          <w:rFonts w:eastAsiaTheme="majorEastAsia" w:cs="Arial"/>
          <w:b/>
          <w:bCs/>
          <w:color w:val="808080" w:themeColor="background1" w:themeShade="80"/>
          <w:sz w:val="28"/>
          <w:szCs w:val="26"/>
        </w:rPr>
      </w:pPr>
      <w:r>
        <w:rPr>
          <w:rFonts w:cs="Arial"/>
        </w:rPr>
        <w:br w:type="page"/>
      </w:r>
    </w:p>
    <w:p w14:paraId="2B2FD59B" w14:textId="77777777" w:rsidR="00CD6884" w:rsidRPr="00F943BD" w:rsidRDefault="00CD6884" w:rsidP="00CD6884">
      <w:pPr>
        <w:pStyle w:val="berschrift2"/>
        <w:rPr>
          <w:rFonts w:cs="Arial"/>
        </w:rPr>
      </w:pPr>
      <w:bookmarkStart w:id="9" w:name="_Toc513569081"/>
      <w:r w:rsidRPr="00F943BD">
        <w:rPr>
          <w:rFonts w:cs="Arial"/>
        </w:rPr>
        <w:t>Arbeitspakete</w:t>
      </w:r>
      <w:bookmarkEnd w:id="9"/>
    </w:p>
    <w:p w14:paraId="2B2FD59C" w14:textId="77777777" w:rsidR="00CD6884" w:rsidRPr="00F943BD" w:rsidRDefault="00CD6884" w:rsidP="00CD6884">
      <w:pPr>
        <w:rPr>
          <w:rFonts w:cs="Arial"/>
        </w:rPr>
      </w:pPr>
      <w:r w:rsidRPr="00F943BD">
        <w:rPr>
          <w:rFonts w:cs="Arial"/>
        </w:rPr>
        <w:t>Für ausgewählte, unklare Arbeitspakete müssen Arbeitspaketspezifikationen erstellt werden. Hierbei werden Arbeitspaket-Inhalte näher beschrieben und danach im Projektteam abgestimmt. Im Folgenden ist eine Vorlage für Arbeitspakete zu sehen. Diese sind individuell anzupassen.</w:t>
      </w:r>
    </w:p>
    <w:p w14:paraId="2B2FD59D" w14:textId="599F28D4" w:rsidR="00CD6884" w:rsidRDefault="00CD6884" w:rsidP="00CD6884">
      <w:pPr>
        <w:rPr>
          <w:rFonts w:cs="Arial"/>
        </w:rPr>
      </w:pPr>
    </w:p>
    <w:p w14:paraId="49EE444D" w14:textId="1A88A637" w:rsidR="000E5347" w:rsidRPr="000E5347" w:rsidRDefault="000E5347" w:rsidP="00CD6884">
      <w:pPr>
        <w:rPr>
          <w:rFonts w:cs="Arial"/>
          <w:b/>
        </w:rPr>
      </w:pPr>
      <w:r w:rsidRPr="000E5347">
        <w:rPr>
          <w:rFonts w:cs="Arial"/>
          <w:b/>
        </w:rPr>
        <w:t xml:space="preserve">Vorschlag 1: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84"/>
        <w:gridCol w:w="5988"/>
      </w:tblGrid>
      <w:tr w:rsidR="00686F41" w:rsidRPr="00F943BD" w14:paraId="2B2FD5A0" w14:textId="77777777" w:rsidTr="00686F41">
        <w:tc>
          <w:tcPr>
            <w:tcW w:w="3084" w:type="dxa"/>
            <w:shd w:val="clear" w:color="auto" w:fill="auto"/>
          </w:tcPr>
          <w:p w14:paraId="2B2FD59E"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 xml:space="preserve">Bearbeiter/in </w:t>
            </w:r>
          </w:p>
        </w:tc>
        <w:tc>
          <w:tcPr>
            <w:tcW w:w="5988" w:type="dxa"/>
          </w:tcPr>
          <w:p w14:paraId="2B2FD59F" w14:textId="77777777" w:rsidR="00686F41" w:rsidRPr="00F943BD" w:rsidRDefault="00686F41" w:rsidP="00BE7896">
            <w:pPr>
              <w:tabs>
                <w:tab w:val="left" w:pos="-720"/>
              </w:tabs>
              <w:suppressAutoHyphens/>
              <w:spacing w:before="90" w:after="54"/>
              <w:rPr>
                <w:rFonts w:cs="Arial"/>
                <w:sz w:val="20"/>
                <w:szCs w:val="20"/>
              </w:rPr>
            </w:pPr>
          </w:p>
        </w:tc>
      </w:tr>
      <w:tr w:rsidR="00686F41" w:rsidRPr="00F943BD" w14:paraId="2B2FD5A3" w14:textId="77777777" w:rsidTr="00686F41">
        <w:tc>
          <w:tcPr>
            <w:tcW w:w="3084" w:type="dxa"/>
          </w:tcPr>
          <w:p w14:paraId="2B2FD5A1"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Arbeitspaket (Kapitel in DA)</w:t>
            </w:r>
          </w:p>
        </w:tc>
        <w:tc>
          <w:tcPr>
            <w:tcW w:w="5988" w:type="dxa"/>
          </w:tcPr>
          <w:p w14:paraId="2B2FD5A2" w14:textId="77777777" w:rsidR="00686F41" w:rsidRPr="00F943BD" w:rsidRDefault="00686F41" w:rsidP="00BE7896">
            <w:pPr>
              <w:tabs>
                <w:tab w:val="left" w:pos="-720"/>
              </w:tabs>
              <w:suppressAutoHyphens/>
              <w:spacing w:before="90" w:after="54"/>
              <w:rPr>
                <w:rFonts w:cs="Arial"/>
                <w:sz w:val="20"/>
                <w:szCs w:val="20"/>
              </w:rPr>
            </w:pPr>
          </w:p>
        </w:tc>
      </w:tr>
      <w:tr w:rsidR="00686F41" w:rsidRPr="00F943BD" w14:paraId="2B2FD5AA" w14:textId="77777777" w:rsidTr="00686F41">
        <w:tc>
          <w:tcPr>
            <w:tcW w:w="3084" w:type="dxa"/>
          </w:tcPr>
          <w:p w14:paraId="2B2FD5A4"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Aufgabe/Leistungen</w:t>
            </w:r>
          </w:p>
          <w:p w14:paraId="2B2FD5A5" w14:textId="77777777" w:rsidR="00686F41" w:rsidRPr="00F943BD" w:rsidRDefault="00686F41" w:rsidP="00BE7896">
            <w:pPr>
              <w:tabs>
                <w:tab w:val="left" w:pos="-720"/>
              </w:tabs>
              <w:suppressAutoHyphens/>
              <w:rPr>
                <w:rFonts w:cs="Arial"/>
                <w:sz w:val="20"/>
                <w:szCs w:val="20"/>
              </w:rPr>
            </w:pPr>
            <w:r w:rsidRPr="00F943BD">
              <w:rPr>
                <w:rFonts w:cs="Arial"/>
                <w:sz w:val="20"/>
                <w:szCs w:val="20"/>
              </w:rPr>
              <w:t>(Ziel, Arbeitsschritte)</w:t>
            </w:r>
          </w:p>
        </w:tc>
        <w:tc>
          <w:tcPr>
            <w:tcW w:w="5988" w:type="dxa"/>
          </w:tcPr>
          <w:p w14:paraId="2B2FD5A6" w14:textId="77777777" w:rsidR="00686F41" w:rsidRPr="00F943BD" w:rsidRDefault="00686F41" w:rsidP="00BE7896">
            <w:pPr>
              <w:tabs>
                <w:tab w:val="left" w:pos="-720"/>
              </w:tabs>
              <w:suppressAutoHyphens/>
              <w:spacing w:before="90"/>
              <w:rPr>
                <w:rFonts w:cs="Arial"/>
                <w:sz w:val="20"/>
                <w:szCs w:val="20"/>
              </w:rPr>
            </w:pPr>
            <w:r w:rsidRPr="00F943BD">
              <w:rPr>
                <w:rFonts w:cs="Arial"/>
                <w:sz w:val="20"/>
                <w:szCs w:val="20"/>
              </w:rPr>
              <w:t>____________________________________________________</w:t>
            </w:r>
          </w:p>
          <w:p w14:paraId="2B2FD5A7"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p w14:paraId="2B2FD5A8"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p w14:paraId="2B2FD5A9" w14:textId="77777777" w:rsidR="00686F41" w:rsidRPr="00F943BD" w:rsidRDefault="00686F41" w:rsidP="00BE7896">
            <w:pPr>
              <w:tabs>
                <w:tab w:val="left" w:pos="-720"/>
              </w:tabs>
              <w:suppressAutoHyphens/>
              <w:spacing w:after="54"/>
              <w:rPr>
                <w:rFonts w:cs="Arial"/>
                <w:sz w:val="20"/>
                <w:szCs w:val="20"/>
              </w:rPr>
            </w:pPr>
          </w:p>
        </w:tc>
      </w:tr>
      <w:tr w:rsidR="00686F41" w:rsidRPr="00F943BD" w14:paraId="2B2FD5B0" w14:textId="77777777" w:rsidTr="00686F41">
        <w:tc>
          <w:tcPr>
            <w:tcW w:w="3084" w:type="dxa"/>
          </w:tcPr>
          <w:p w14:paraId="2B2FD5AB" w14:textId="77777777" w:rsidR="00686F41" w:rsidRPr="00F943BD" w:rsidRDefault="00686F41" w:rsidP="00BE7896">
            <w:pPr>
              <w:tabs>
                <w:tab w:val="left" w:pos="-720"/>
              </w:tabs>
              <w:suppressAutoHyphens/>
              <w:spacing w:after="54"/>
              <w:rPr>
                <w:rFonts w:cs="Arial"/>
                <w:sz w:val="20"/>
                <w:szCs w:val="20"/>
              </w:rPr>
            </w:pPr>
            <w:r w:rsidRPr="00F943BD">
              <w:rPr>
                <w:rFonts w:cs="Arial"/>
                <w:sz w:val="20"/>
                <w:szCs w:val="20"/>
              </w:rPr>
              <w:t>Abstimmung notwendig?</w:t>
            </w:r>
          </w:p>
          <w:p w14:paraId="2B2FD5AC" w14:textId="77777777" w:rsidR="00686F41" w:rsidRPr="00F943BD" w:rsidRDefault="00686F41" w:rsidP="00BE7896">
            <w:pPr>
              <w:tabs>
                <w:tab w:val="left" w:pos="-720"/>
              </w:tabs>
              <w:suppressAutoHyphens/>
              <w:spacing w:after="54"/>
              <w:rPr>
                <w:rFonts w:cs="Arial"/>
                <w:sz w:val="20"/>
                <w:szCs w:val="20"/>
              </w:rPr>
            </w:pPr>
            <w:r w:rsidRPr="00F943BD">
              <w:rPr>
                <w:rFonts w:cs="Arial"/>
                <w:sz w:val="20"/>
                <w:szCs w:val="20"/>
              </w:rPr>
              <w:t>Mit wem?</w:t>
            </w:r>
          </w:p>
        </w:tc>
        <w:tc>
          <w:tcPr>
            <w:tcW w:w="5988" w:type="dxa"/>
          </w:tcPr>
          <w:p w14:paraId="2B2FD5AD" w14:textId="77777777" w:rsidR="00686F41" w:rsidRPr="00F943BD" w:rsidRDefault="00686F41" w:rsidP="00BE7896">
            <w:pPr>
              <w:tabs>
                <w:tab w:val="left" w:pos="-720"/>
              </w:tabs>
              <w:suppressAutoHyphens/>
              <w:spacing w:before="90"/>
              <w:rPr>
                <w:rFonts w:cs="Arial"/>
                <w:sz w:val="20"/>
                <w:szCs w:val="20"/>
              </w:rPr>
            </w:pPr>
            <w:r w:rsidRPr="00F943BD">
              <w:rPr>
                <w:rFonts w:cs="Arial"/>
                <w:sz w:val="20"/>
                <w:szCs w:val="20"/>
              </w:rPr>
              <w:t>____________________________________________________</w:t>
            </w:r>
          </w:p>
          <w:p w14:paraId="2B2FD5AE"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p w14:paraId="2B2FD5AF"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tc>
      </w:tr>
      <w:tr w:rsidR="00686F41" w:rsidRPr="00F943BD" w14:paraId="2B2FD5B5" w14:textId="77777777" w:rsidTr="00686F41">
        <w:tc>
          <w:tcPr>
            <w:tcW w:w="3084" w:type="dxa"/>
          </w:tcPr>
          <w:p w14:paraId="2B2FD5B1"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Informationsquellen</w:t>
            </w:r>
          </w:p>
        </w:tc>
        <w:tc>
          <w:tcPr>
            <w:tcW w:w="5988" w:type="dxa"/>
          </w:tcPr>
          <w:p w14:paraId="2B2FD5B2" w14:textId="77777777" w:rsidR="00686F41" w:rsidRPr="00F943BD" w:rsidRDefault="00686F41" w:rsidP="00BE7896">
            <w:pPr>
              <w:tabs>
                <w:tab w:val="left" w:pos="-720"/>
              </w:tabs>
              <w:suppressAutoHyphens/>
              <w:spacing w:before="90"/>
              <w:rPr>
                <w:rFonts w:cs="Arial"/>
                <w:sz w:val="20"/>
                <w:szCs w:val="20"/>
              </w:rPr>
            </w:pPr>
            <w:r w:rsidRPr="00F943BD">
              <w:rPr>
                <w:rFonts w:cs="Arial"/>
                <w:sz w:val="20"/>
                <w:szCs w:val="20"/>
              </w:rPr>
              <w:t>____________________________________________________</w:t>
            </w:r>
          </w:p>
          <w:p w14:paraId="2B2FD5B3"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p w14:paraId="2B2FD5B4" w14:textId="77777777" w:rsidR="00686F41" w:rsidRPr="00F943BD" w:rsidRDefault="00686F41" w:rsidP="00BE7896">
            <w:pPr>
              <w:tabs>
                <w:tab w:val="left" w:pos="-720"/>
              </w:tabs>
              <w:suppressAutoHyphens/>
              <w:spacing w:after="54"/>
              <w:rPr>
                <w:rFonts w:cs="Arial"/>
                <w:sz w:val="20"/>
                <w:szCs w:val="20"/>
              </w:rPr>
            </w:pPr>
          </w:p>
        </w:tc>
      </w:tr>
      <w:tr w:rsidR="00686F41" w:rsidRPr="00F943BD" w14:paraId="2B2FD5BA" w14:textId="77777777" w:rsidTr="00686F41">
        <w:tc>
          <w:tcPr>
            <w:tcW w:w="3084" w:type="dxa"/>
          </w:tcPr>
          <w:p w14:paraId="2B2FD5B6"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Termin</w:t>
            </w:r>
          </w:p>
        </w:tc>
        <w:tc>
          <w:tcPr>
            <w:tcW w:w="5988" w:type="dxa"/>
          </w:tcPr>
          <w:p w14:paraId="2B2FD5B7" w14:textId="77777777" w:rsidR="00686F41" w:rsidRPr="00F943BD" w:rsidRDefault="00686F41" w:rsidP="00BE7896">
            <w:pPr>
              <w:tabs>
                <w:tab w:val="left" w:pos="-720"/>
              </w:tabs>
              <w:suppressAutoHyphens/>
              <w:spacing w:before="90"/>
              <w:rPr>
                <w:rFonts w:cs="Arial"/>
                <w:sz w:val="20"/>
                <w:szCs w:val="20"/>
              </w:rPr>
            </w:pPr>
            <w:r w:rsidRPr="00F943BD">
              <w:rPr>
                <w:rFonts w:cs="Arial"/>
                <w:sz w:val="20"/>
                <w:szCs w:val="20"/>
              </w:rPr>
              <w:t xml:space="preserve"> Start:____________      Ende:_____________</w:t>
            </w:r>
          </w:p>
          <w:p w14:paraId="2B2FD5B8"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w:t>
            </w:r>
          </w:p>
          <w:p w14:paraId="2B2FD5B9" w14:textId="77777777" w:rsidR="00686F41" w:rsidRPr="00F943BD" w:rsidRDefault="00686F41" w:rsidP="00BE7896">
            <w:pPr>
              <w:tabs>
                <w:tab w:val="left" w:pos="-720"/>
              </w:tabs>
              <w:suppressAutoHyphens/>
              <w:spacing w:after="54"/>
              <w:rPr>
                <w:rFonts w:cs="Arial"/>
                <w:sz w:val="20"/>
                <w:szCs w:val="20"/>
              </w:rPr>
            </w:pPr>
          </w:p>
        </w:tc>
      </w:tr>
      <w:tr w:rsidR="00686F41" w:rsidRPr="00F943BD" w14:paraId="2B2FD5BF" w14:textId="77777777" w:rsidTr="00686F41">
        <w:tc>
          <w:tcPr>
            <w:tcW w:w="3084" w:type="dxa"/>
          </w:tcPr>
          <w:p w14:paraId="2B2FD5BB" w14:textId="77777777" w:rsidR="00686F41" w:rsidRPr="00F943BD" w:rsidRDefault="00686F41" w:rsidP="00BE7896">
            <w:pPr>
              <w:tabs>
                <w:tab w:val="left" w:pos="-720"/>
              </w:tabs>
              <w:suppressAutoHyphens/>
              <w:spacing w:before="90" w:after="54"/>
              <w:rPr>
                <w:rFonts w:cs="Arial"/>
                <w:sz w:val="20"/>
                <w:szCs w:val="20"/>
              </w:rPr>
            </w:pPr>
            <w:r w:rsidRPr="00F943BD">
              <w:rPr>
                <w:rFonts w:cs="Arial"/>
                <w:sz w:val="20"/>
                <w:szCs w:val="20"/>
              </w:rPr>
              <w:t>Bemerkungen</w:t>
            </w:r>
          </w:p>
          <w:p w14:paraId="2B2FD5BC" w14:textId="77777777" w:rsidR="00686F41" w:rsidRPr="00F943BD" w:rsidRDefault="00686F41" w:rsidP="00BE7896">
            <w:pPr>
              <w:tabs>
                <w:tab w:val="left" w:pos="-720"/>
              </w:tabs>
              <w:suppressAutoHyphens/>
              <w:spacing w:after="54"/>
              <w:rPr>
                <w:rFonts w:cs="Arial"/>
                <w:sz w:val="20"/>
                <w:szCs w:val="20"/>
              </w:rPr>
            </w:pPr>
          </w:p>
        </w:tc>
        <w:tc>
          <w:tcPr>
            <w:tcW w:w="5988" w:type="dxa"/>
          </w:tcPr>
          <w:p w14:paraId="2B2FD5BD" w14:textId="77777777" w:rsidR="00686F41" w:rsidRPr="00F943BD" w:rsidRDefault="00686F41" w:rsidP="00BE7896">
            <w:pPr>
              <w:tabs>
                <w:tab w:val="left" w:pos="-720"/>
              </w:tabs>
              <w:suppressAutoHyphens/>
              <w:spacing w:before="90"/>
              <w:rPr>
                <w:rFonts w:cs="Arial"/>
                <w:sz w:val="20"/>
                <w:szCs w:val="20"/>
              </w:rPr>
            </w:pPr>
            <w:r w:rsidRPr="00F943BD">
              <w:rPr>
                <w:rFonts w:cs="Arial"/>
                <w:sz w:val="20"/>
                <w:szCs w:val="20"/>
              </w:rPr>
              <w:t>____________________________________________________</w:t>
            </w:r>
          </w:p>
          <w:p w14:paraId="2B2FD5BE" w14:textId="77777777" w:rsidR="00686F41" w:rsidRPr="00F943BD" w:rsidRDefault="00686F41" w:rsidP="00BE7896">
            <w:pPr>
              <w:tabs>
                <w:tab w:val="left" w:pos="-720"/>
              </w:tabs>
              <w:suppressAutoHyphens/>
              <w:rPr>
                <w:rFonts w:cs="Arial"/>
                <w:sz w:val="20"/>
                <w:szCs w:val="20"/>
              </w:rPr>
            </w:pPr>
            <w:r w:rsidRPr="00F943BD">
              <w:rPr>
                <w:rFonts w:cs="Arial"/>
                <w:sz w:val="20"/>
                <w:szCs w:val="20"/>
              </w:rPr>
              <w:t>______________________________________________________________</w:t>
            </w:r>
          </w:p>
        </w:tc>
      </w:tr>
    </w:tbl>
    <w:p w14:paraId="2B2FD5C0" w14:textId="77777777" w:rsidR="00686F41" w:rsidRPr="00F943BD" w:rsidRDefault="00686F41" w:rsidP="00686F41">
      <w:pPr>
        <w:pStyle w:val="Abbildung"/>
        <w:rPr>
          <w:rFonts w:cs="Arial"/>
        </w:rPr>
      </w:pPr>
      <w:r w:rsidRPr="00F943BD">
        <w:rPr>
          <w:rFonts w:cs="Arial"/>
        </w:rPr>
        <w:t xml:space="preserve">Abbildung </w:t>
      </w:r>
      <w:r w:rsidR="00B85F0C" w:rsidRPr="00F943BD">
        <w:rPr>
          <w:rFonts w:cs="Arial"/>
        </w:rPr>
        <w:fldChar w:fldCharType="begin"/>
      </w:r>
      <w:r w:rsidRPr="00F943BD">
        <w:rPr>
          <w:rFonts w:cs="Arial"/>
        </w:rPr>
        <w:instrText xml:space="preserve"> SEQ Abbildung \* ARABIC </w:instrText>
      </w:r>
      <w:r w:rsidR="00B85F0C" w:rsidRPr="00F943BD">
        <w:rPr>
          <w:rFonts w:cs="Arial"/>
        </w:rPr>
        <w:fldChar w:fldCharType="separate"/>
      </w:r>
      <w:r w:rsidR="00812870">
        <w:rPr>
          <w:rFonts w:cs="Arial"/>
          <w:noProof/>
        </w:rPr>
        <w:t>3</w:t>
      </w:r>
      <w:r w:rsidR="00B85F0C" w:rsidRPr="00F943BD">
        <w:rPr>
          <w:rFonts w:cs="Arial"/>
        </w:rPr>
        <w:fldChar w:fldCharType="end"/>
      </w:r>
      <w:r w:rsidRPr="00F943BD">
        <w:rPr>
          <w:rFonts w:cs="Arial"/>
        </w:rPr>
        <w:t>: Arbeitspakete</w:t>
      </w:r>
    </w:p>
    <w:p w14:paraId="2B2FD5C1" w14:textId="075D3D96" w:rsidR="000E5347" w:rsidRDefault="000E5347">
      <w:pPr>
        <w:tabs>
          <w:tab w:val="clear" w:pos="1095"/>
        </w:tabs>
        <w:spacing w:after="200" w:line="276" w:lineRule="auto"/>
        <w:rPr>
          <w:rFonts w:cs="Arial"/>
        </w:rPr>
      </w:pPr>
      <w:r>
        <w:rPr>
          <w:rFonts w:cs="Arial"/>
        </w:rPr>
        <w:br w:type="page"/>
      </w:r>
    </w:p>
    <w:p w14:paraId="1F106069" w14:textId="4AC2A331" w:rsidR="00686F41" w:rsidRPr="001932CC" w:rsidRDefault="000E5347" w:rsidP="00CD6884">
      <w:pPr>
        <w:rPr>
          <w:rFonts w:cs="Arial"/>
          <w:b/>
        </w:rPr>
      </w:pPr>
      <w:r w:rsidRPr="001932CC">
        <w:rPr>
          <w:rFonts w:cs="Arial"/>
          <w:b/>
        </w:rPr>
        <w:t xml:space="preserve">Vorschlag 2: </w:t>
      </w:r>
    </w:p>
    <w:tbl>
      <w:tblPr>
        <w:tblStyle w:val="Tabellenraster"/>
        <w:tblW w:w="0" w:type="auto"/>
        <w:tblLook w:val="04A0" w:firstRow="1" w:lastRow="0" w:firstColumn="1" w:lastColumn="0" w:noHBand="0" w:noVBand="1"/>
      </w:tblPr>
      <w:tblGrid>
        <w:gridCol w:w="2265"/>
        <w:gridCol w:w="2266"/>
        <w:gridCol w:w="2265"/>
        <w:gridCol w:w="2266"/>
      </w:tblGrid>
      <w:tr w:rsidR="001932CC" w14:paraId="326F6ADD"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5EFBF2BB" w14:textId="77777777" w:rsidR="001932CC" w:rsidRDefault="001932CC">
            <w:pPr>
              <w:rPr>
                <w:rFonts w:cs="Arial"/>
                <w:b/>
              </w:rPr>
            </w:pPr>
            <w:r>
              <w:rPr>
                <w:rFonts w:cs="Arial"/>
                <w:b/>
              </w:rPr>
              <w:t>AP 1</w:t>
            </w:r>
            <w:r>
              <w:rPr>
                <w:rFonts w:cs="Arial"/>
                <w:b/>
              </w:rPr>
              <w:tab/>
              <w:t>Das Projekt</w:t>
            </w:r>
          </w:p>
          <w:p w14:paraId="029BEA12" w14:textId="77777777" w:rsidR="001932CC" w:rsidRDefault="001932CC">
            <w:pPr>
              <w:rPr>
                <w:rFonts w:cs="Arial"/>
              </w:rPr>
            </w:pPr>
            <w:r>
              <w:rPr>
                <w:rFonts w:cs="Arial"/>
              </w:rPr>
              <w:t>AP 1.1</w:t>
            </w:r>
            <w:r>
              <w:rPr>
                <w:rFonts w:cs="Arial"/>
              </w:rPr>
              <w:tab/>
              <w:t>Vorwort</w:t>
            </w:r>
          </w:p>
        </w:tc>
      </w:tr>
      <w:tr w:rsidR="001932CC" w14:paraId="25D9212F" w14:textId="77777777" w:rsidTr="001932CC">
        <w:tc>
          <w:tcPr>
            <w:tcW w:w="2265" w:type="dxa"/>
            <w:tcBorders>
              <w:top w:val="single" w:sz="4" w:space="0" w:color="auto"/>
              <w:left w:val="single" w:sz="4" w:space="0" w:color="auto"/>
              <w:bottom w:val="single" w:sz="4" w:space="0" w:color="auto"/>
              <w:right w:val="single" w:sz="4" w:space="0" w:color="auto"/>
            </w:tcBorders>
            <w:hideMark/>
          </w:tcPr>
          <w:p w14:paraId="77636E36" w14:textId="77777777" w:rsidR="001932CC" w:rsidRDefault="001932CC">
            <w:pPr>
              <w:rPr>
                <w:rFonts w:cs="Arial"/>
              </w:rPr>
            </w:pPr>
            <w:r>
              <w:rPr>
                <w:rFonts w:cs="Arial"/>
              </w:rPr>
              <w:t>Übernommen von:</w:t>
            </w:r>
          </w:p>
        </w:tc>
        <w:tc>
          <w:tcPr>
            <w:tcW w:w="2266" w:type="dxa"/>
            <w:tcBorders>
              <w:top w:val="single" w:sz="4" w:space="0" w:color="auto"/>
              <w:left w:val="single" w:sz="4" w:space="0" w:color="auto"/>
              <w:bottom w:val="single" w:sz="4" w:space="0" w:color="auto"/>
              <w:right w:val="single" w:sz="4" w:space="0" w:color="auto"/>
            </w:tcBorders>
            <w:hideMark/>
          </w:tcPr>
          <w:p w14:paraId="3C87FADD" w14:textId="77777777" w:rsidR="001932CC" w:rsidRDefault="001932CC">
            <w:pPr>
              <w:rPr>
                <w:rFonts w:ascii="Segoe Script" w:hAnsi="Segoe Script" w:cs="Arial"/>
                <w:highlight w:val="lightGray"/>
              </w:rPr>
            </w:pPr>
            <w:r>
              <w:rPr>
                <w:rFonts w:ascii="Segoe Script" w:hAnsi="Segoe Script" w:cs="Arial"/>
                <w:highlight w:val="lightGray"/>
              </w:rPr>
              <w:t>Name Schüler</w:t>
            </w:r>
          </w:p>
        </w:tc>
        <w:tc>
          <w:tcPr>
            <w:tcW w:w="2265" w:type="dxa"/>
            <w:tcBorders>
              <w:top w:val="single" w:sz="4" w:space="0" w:color="auto"/>
              <w:left w:val="single" w:sz="4" w:space="0" w:color="auto"/>
              <w:bottom w:val="single" w:sz="4" w:space="0" w:color="auto"/>
              <w:right w:val="single" w:sz="4" w:space="0" w:color="auto"/>
            </w:tcBorders>
            <w:hideMark/>
          </w:tcPr>
          <w:p w14:paraId="47AFC3D4" w14:textId="77777777" w:rsidR="001932CC" w:rsidRDefault="001932CC">
            <w:pPr>
              <w:rPr>
                <w:rFonts w:cs="Arial"/>
              </w:rPr>
            </w:pPr>
            <w:r>
              <w:rPr>
                <w:rFonts w:cs="Arial"/>
              </w:rPr>
              <w:t>zu erledigen bis:</w:t>
            </w:r>
          </w:p>
        </w:tc>
        <w:tc>
          <w:tcPr>
            <w:tcW w:w="2266" w:type="dxa"/>
            <w:tcBorders>
              <w:top w:val="single" w:sz="4" w:space="0" w:color="auto"/>
              <w:left w:val="single" w:sz="4" w:space="0" w:color="auto"/>
              <w:bottom w:val="single" w:sz="4" w:space="0" w:color="auto"/>
              <w:right w:val="single" w:sz="4" w:space="0" w:color="auto"/>
            </w:tcBorders>
            <w:hideMark/>
          </w:tcPr>
          <w:p w14:paraId="3CF88A29" w14:textId="77777777" w:rsidR="001932CC" w:rsidRDefault="001932CC">
            <w:pPr>
              <w:rPr>
                <w:rFonts w:ascii="Segoe Script" w:hAnsi="Segoe Script" w:cs="Arial"/>
                <w:highlight w:val="lightGray"/>
              </w:rPr>
            </w:pPr>
            <w:r>
              <w:rPr>
                <w:rFonts w:ascii="Segoe Script" w:hAnsi="Segoe Script" w:cs="Arial"/>
                <w:highlight w:val="lightGray"/>
              </w:rPr>
              <w:t>Datum</w:t>
            </w:r>
          </w:p>
        </w:tc>
      </w:tr>
      <w:tr w:rsidR="001932CC" w14:paraId="086487D5"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15DADD32" w14:textId="77777777" w:rsidR="001932CC" w:rsidRDefault="001932CC">
            <w:pPr>
              <w:jc w:val="center"/>
              <w:rPr>
                <w:rFonts w:cs="Arial"/>
              </w:rPr>
            </w:pPr>
            <w:r>
              <w:rPr>
                <w:rFonts w:cs="Arial"/>
              </w:rPr>
              <w:t>Aufgabe und Inhalte</w:t>
            </w:r>
          </w:p>
        </w:tc>
      </w:tr>
      <w:tr w:rsidR="001932CC" w14:paraId="3C3223EC" w14:textId="77777777" w:rsidTr="001932CC">
        <w:tc>
          <w:tcPr>
            <w:tcW w:w="9062" w:type="dxa"/>
            <w:gridSpan w:val="4"/>
            <w:tcBorders>
              <w:top w:val="single" w:sz="4" w:space="0" w:color="auto"/>
              <w:left w:val="single" w:sz="4" w:space="0" w:color="auto"/>
              <w:bottom w:val="single" w:sz="4" w:space="0" w:color="auto"/>
              <w:right w:val="single" w:sz="4" w:space="0" w:color="auto"/>
            </w:tcBorders>
          </w:tcPr>
          <w:p w14:paraId="13BBA07E" w14:textId="77777777" w:rsidR="001932CC" w:rsidRDefault="001932CC">
            <w:pPr>
              <w:spacing w:line="240" w:lineRule="auto"/>
              <w:rPr>
                <w:rFonts w:ascii="Segoe Script" w:hAnsi="Segoe Script" w:cs="Arial"/>
              </w:rPr>
            </w:pPr>
            <w:r>
              <w:rPr>
                <w:rFonts w:ascii="Segoe Script" w:hAnsi="Segoe Script" w:cs="Arial"/>
              </w:rPr>
              <w:t xml:space="preserve">Aufgabe: </w:t>
            </w:r>
          </w:p>
          <w:p w14:paraId="2008B866" w14:textId="77777777" w:rsidR="001932CC" w:rsidRDefault="001932CC">
            <w:pPr>
              <w:spacing w:line="240" w:lineRule="auto"/>
              <w:rPr>
                <w:rFonts w:ascii="Segoe Script" w:hAnsi="Segoe Script" w:cs="Arial"/>
              </w:rPr>
            </w:pPr>
            <w:r>
              <w:rPr>
                <w:rFonts w:ascii="Segoe Script" w:hAnsi="Segoe Script" w:cs="Arial"/>
              </w:rPr>
              <w:t xml:space="preserve">Die Einleitung ist ein fixer Bestandteil der Diplomarbeit. Der/ die Leser/in erhält einen ersten Überblick über das Thema. Gleichzeitig soll die Einleitung auch neugierte auf das Thema machen. </w:t>
            </w:r>
          </w:p>
          <w:p w14:paraId="0996E47E" w14:textId="77777777" w:rsidR="001932CC" w:rsidRDefault="001932CC">
            <w:pPr>
              <w:spacing w:line="240" w:lineRule="auto"/>
              <w:rPr>
                <w:rFonts w:ascii="Segoe Script" w:hAnsi="Segoe Script" w:cs="Arial"/>
              </w:rPr>
            </w:pPr>
          </w:p>
          <w:p w14:paraId="7CC87B87" w14:textId="77777777" w:rsidR="001932CC" w:rsidRDefault="001932CC">
            <w:pPr>
              <w:spacing w:line="240" w:lineRule="auto"/>
              <w:rPr>
                <w:rFonts w:ascii="Segoe Script" w:hAnsi="Segoe Script" w:cs="Arial"/>
              </w:rPr>
            </w:pPr>
            <w:r>
              <w:rPr>
                <w:rFonts w:ascii="Segoe Script" w:hAnsi="Segoe Script" w:cs="Arial"/>
              </w:rPr>
              <w:t>Inhalte:</w:t>
            </w:r>
          </w:p>
          <w:p w14:paraId="3237EE5E"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Beschreibung des Themas</w:t>
            </w:r>
          </w:p>
          <w:p w14:paraId="26C05D99"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Zielsetzung der Arbeit</w:t>
            </w:r>
          </w:p>
          <w:p w14:paraId="3CD37B11"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Vorgehensweise</w:t>
            </w:r>
          </w:p>
          <w:p w14:paraId="182515C4"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Gliederung</w:t>
            </w:r>
          </w:p>
          <w:p w14:paraId="61C0CAD4" w14:textId="77777777" w:rsidR="001932CC" w:rsidRDefault="001932CC">
            <w:pPr>
              <w:spacing w:line="240" w:lineRule="auto"/>
              <w:rPr>
                <w:rFonts w:cs="Arial"/>
              </w:rPr>
            </w:pPr>
          </w:p>
        </w:tc>
      </w:tr>
      <w:tr w:rsidR="001932CC" w14:paraId="06D77CA8"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6A98E6B4" w14:textId="77777777" w:rsidR="001932CC" w:rsidRDefault="001932CC">
            <w:pPr>
              <w:jc w:val="center"/>
              <w:rPr>
                <w:rFonts w:cs="Arial"/>
              </w:rPr>
            </w:pPr>
            <w:r>
              <w:rPr>
                <w:rFonts w:cs="Arial"/>
              </w:rPr>
              <w:t>Ergebnis</w:t>
            </w:r>
          </w:p>
        </w:tc>
      </w:tr>
      <w:tr w:rsidR="001932CC" w14:paraId="1268D72F"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13D5F6C6" w14:textId="77777777" w:rsidR="001932CC" w:rsidRDefault="001932CC">
            <w:pPr>
              <w:rPr>
                <w:rFonts w:cs="Arial"/>
              </w:rPr>
            </w:pPr>
            <w:r>
              <w:rPr>
                <w:rFonts w:ascii="Segoe Script" w:hAnsi="Segoe Script" w:cs="Arial"/>
              </w:rPr>
              <w:t>Vorwort</w:t>
            </w:r>
          </w:p>
        </w:tc>
      </w:tr>
    </w:tbl>
    <w:p w14:paraId="5B13E3F7" w14:textId="77777777" w:rsidR="001932CC" w:rsidRDefault="001932CC" w:rsidP="001932CC">
      <w:pPr>
        <w:rPr>
          <w:rFonts w:cs="Arial"/>
        </w:rPr>
      </w:pPr>
    </w:p>
    <w:tbl>
      <w:tblPr>
        <w:tblStyle w:val="Tabellenraster"/>
        <w:tblW w:w="0" w:type="auto"/>
        <w:tblLook w:val="04A0" w:firstRow="1" w:lastRow="0" w:firstColumn="1" w:lastColumn="0" w:noHBand="0" w:noVBand="1"/>
      </w:tblPr>
      <w:tblGrid>
        <w:gridCol w:w="2265"/>
        <w:gridCol w:w="2266"/>
        <w:gridCol w:w="2265"/>
        <w:gridCol w:w="2266"/>
      </w:tblGrid>
      <w:tr w:rsidR="001932CC" w14:paraId="552D2F8A"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251D55EC" w14:textId="77777777" w:rsidR="001932CC" w:rsidRDefault="001932CC">
            <w:pPr>
              <w:rPr>
                <w:rFonts w:cs="Arial"/>
                <w:b/>
              </w:rPr>
            </w:pPr>
            <w:r>
              <w:rPr>
                <w:rFonts w:cs="Arial"/>
                <w:b/>
              </w:rPr>
              <w:t>AP 1</w:t>
            </w:r>
            <w:r>
              <w:rPr>
                <w:rFonts w:cs="Arial"/>
                <w:b/>
              </w:rPr>
              <w:tab/>
              <w:t>Das Projekt</w:t>
            </w:r>
          </w:p>
          <w:p w14:paraId="7175F461" w14:textId="77777777" w:rsidR="001932CC" w:rsidRDefault="001932CC">
            <w:pPr>
              <w:rPr>
                <w:rFonts w:cs="Arial"/>
              </w:rPr>
            </w:pPr>
            <w:r>
              <w:rPr>
                <w:rFonts w:cs="Arial"/>
              </w:rPr>
              <w:t>AP 1.2</w:t>
            </w:r>
            <w:r>
              <w:rPr>
                <w:rFonts w:cs="Arial"/>
              </w:rPr>
              <w:tab/>
              <w:t>Projektauftrag</w:t>
            </w:r>
          </w:p>
        </w:tc>
      </w:tr>
      <w:tr w:rsidR="001932CC" w14:paraId="6B2C2B5D" w14:textId="77777777" w:rsidTr="001932CC">
        <w:tc>
          <w:tcPr>
            <w:tcW w:w="2265" w:type="dxa"/>
            <w:tcBorders>
              <w:top w:val="single" w:sz="4" w:space="0" w:color="auto"/>
              <w:left w:val="single" w:sz="4" w:space="0" w:color="auto"/>
              <w:bottom w:val="single" w:sz="4" w:space="0" w:color="auto"/>
              <w:right w:val="single" w:sz="4" w:space="0" w:color="auto"/>
            </w:tcBorders>
            <w:hideMark/>
          </w:tcPr>
          <w:p w14:paraId="4185962D" w14:textId="77777777" w:rsidR="001932CC" w:rsidRDefault="001932CC">
            <w:pPr>
              <w:rPr>
                <w:rFonts w:cs="Arial"/>
              </w:rPr>
            </w:pPr>
            <w:r>
              <w:rPr>
                <w:rFonts w:cs="Arial"/>
              </w:rPr>
              <w:t>Übernommen von:</w:t>
            </w:r>
          </w:p>
        </w:tc>
        <w:tc>
          <w:tcPr>
            <w:tcW w:w="2266" w:type="dxa"/>
            <w:tcBorders>
              <w:top w:val="single" w:sz="4" w:space="0" w:color="auto"/>
              <w:left w:val="single" w:sz="4" w:space="0" w:color="auto"/>
              <w:bottom w:val="single" w:sz="4" w:space="0" w:color="auto"/>
              <w:right w:val="single" w:sz="4" w:space="0" w:color="auto"/>
            </w:tcBorders>
            <w:hideMark/>
          </w:tcPr>
          <w:p w14:paraId="3CDF1C68" w14:textId="77777777" w:rsidR="001932CC" w:rsidRDefault="001932CC">
            <w:pPr>
              <w:rPr>
                <w:rFonts w:ascii="Segoe Script" w:hAnsi="Segoe Script" w:cs="Arial"/>
                <w:highlight w:val="lightGray"/>
              </w:rPr>
            </w:pPr>
            <w:r>
              <w:rPr>
                <w:rFonts w:ascii="Segoe Script" w:hAnsi="Segoe Script" w:cs="Arial"/>
                <w:highlight w:val="lightGray"/>
              </w:rPr>
              <w:t>Name Schüler</w:t>
            </w:r>
          </w:p>
        </w:tc>
        <w:tc>
          <w:tcPr>
            <w:tcW w:w="2265" w:type="dxa"/>
            <w:tcBorders>
              <w:top w:val="single" w:sz="4" w:space="0" w:color="auto"/>
              <w:left w:val="single" w:sz="4" w:space="0" w:color="auto"/>
              <w:bottom w:val="single" w:sz="4" w:space="0" w:color="auto"/>
              <w:right w:val="single" w:sz="4" w:space="0" w:color="auto"/>
            </w:tcBorders>
            <w:hideMark/>
          </w:tcPr>
          <w:p w14:paraId="56519660" w14:textId="77777777" w:rsidR="001932CC" w:rsidRDefault="001932CC">
            <w:pPr>
              <w:rPr>
                <w:rFonts w:cs="Arial"/>
              </w:rPr>
            </w:pPr>
            <w:r>
              <w:rPr>
                <w:rFonts w:cs="Arial"/>
              </w:rPr>
              <w:t>zu erledigen bis:</w:t>
            </w:r>
          </w:p>
        </w:tc>
        <w:tc>
          <w:tcPr>
            <w:tcW w:w="2266" w:type="dxa"/>
            <w:tcBorders>
              <w:top w:val="single" w:sz="4" w:space="0" w:color="auto"/>
              <w:left w:val="single" w:sz="4" w:space="0" w:color="auto"/>
              <w:bottom w:val="single" w:sz="4" w:space="0" w:color="auto"/>
              <w:right w:val="single" w:sz="4" w:space="0" w:color="auto"/>
            </w:tcBorders>
            <w:hideMark/>
          </w:tcPr>
          <w:p w14:paraId="1302BD7D" w14:textId="77777777" w:rsidR="001932CC" w:rsidRDefault="001932CC">
            <w:pPr>
              <w:rPr>
                <w:rFonts w:ascii="Segoe Script" w:hAnsi="Segoe Script" w:cs="Arial"/>
                <w:highlight w:val="lightGray"/>
              </w:rPr>
            </w:pPr>
            <w:r>
              <w:rPr>
                <w:rFonts w:ascii="Segoe Script" w:hAnsi="Segoe Script" w:cs="Arial"/>
                <w:highlight w:val="lightGray"/>
              </w:rPr>
              <w:t>Datum</w:t>
            </w:r>
          </w:p>
        </w:tc>
      </w:tr>
      <w:tr w:rsidR="001932CC" w14:paraId="49F670D4"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18888F84" w14:textId="77777777" w:rsidR="001932CC" w:rsidRDefault="001932CC">
            <w:pPr>
              <w:jc w:val="center"/>
              <w:rPr>
                <w:rFonts w:cs="Arial"/>
              </w:rPr>
            </w:pPr>
            <w:r>
              <w:rPr>
                <w:rFonts w:cs="Arial"/>
              </w:rPr>
              <w:t>Aufgabe und Inhalte</w:t>
            </w:r>
          </w:p>
        </w:tc>
      </w:tr>
      <w:tr w:rsidR="001932CC" w14:paraId="27B71F9A" w14:textId="77777777" w:rsidTr="001932CC">
        <w:tc>
          <w:tcPr>
            <w:tcW w:w="9062" w:type="dxa"/>
            <w:gridSpan w:val="4"/>
            <w:tcBorders>
              <w:top w:val="single" w:sz="4" w:space="0" w:color="auto"/>
              <w:left w:val="single" w:sz="4" w:space="0" w:color="auto"/>
              <w:bottom w:val="single" w:sz="4" w:space="0" w:color="auto"/>
              <w:right w:val="single" w:sz="4" w:space="0" w:color="auto"/>
            </w:tcBorders>
          </w:tcPr>
          <w:p w14:paraId="0E533F7F" w14:textId="77777777" w:rsidR="001932CC" w:rsidRDefault="001932CC">
            <w:pPr>
              <w:spacing w:line="240" w:lineRule="auto"/>
              <w:rPr>
                <w:rFonts w:ascii="Segoe Script" w:hAnsi="Segoe Script" w:cs="Arial"/>
              </w:rPr>
            </w:pPr>
            <w:r>
              <w:rPr>
                <w:rFonts w:ascii="Segoe Script" w:hAnsi="Segoe Script" w:cs="Arial"/>
              </w:rPr>
              <w:t xml:space="preserve">Aufgabe: </w:t>
            </w:r>
          </w:p>
          <w:p w14:paraId="2AB7B3BE" w14:textId="77777777" w:rsidR="001932CC" w:rsidRDefault="001932CC">
            <w:pPr>
              <w:spacing w:line="240" w:lineRule="auto"/>
              <w:rPr>
                <w:rFonts w:ascii="Segoe Script" w:hAnsi="Segoe Script" w:cs="Arial"/>
              </w:rPr>
            </w:pPr>
            <w:r>
              <w:rPr>
                <w:rFonts w:ascii="Segoe Script" w:hAnsi="Segoe Script" w:cs="Arial"/>
              </w:rPr>
              <w:t xml:space="preserve">Die Ziele und Hauptaufgaben des Projektes werden zusammengefasst. </w:t>
            </w:r>
          </w:p>
          <w:p w14:paraId="64775A3C" w14:textId="77777777" w:rsidR="001932CC" w:rsidRDefault="001932CC">
            <w:pPr>
              <w:spacing w:line="240" w:lineRule="auto"/>
              <w:rPr>
                <w:rFonts w:ascii="Segoe Script" w:hAnsi="Segoe Script" w:cs="Arial"/>
              </w:rPr>
            </w:pPr>
          </w:p>
          <w:p w14:paraId="51CDA44F" w14:textId="77777777" w:rsidR="001932CC" w:rsidRDefault="001932CC">
            <w:pPr>
              <w:spacing w:line="240" w:lineRule="auto"/>
              <w:rPr>
                <w:rFonts w:ascii="Segoe Script" w:hAnsi="Segoe Script" w:cs="Arial"/>
              </w:rPr>
            </w:pPr>
            <w:r>
              <w:rPr>
                <w:rFonts w:ascii="Segoe Script" w:hAnsi="Segoe Script" w:cs="Arial"/>
              </w:rPr>
              <w:t>Inhalte</w:t>
            </w:r>
          </w:p>
          <w:p w14:paraId="592555D8"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Projektthema und Pojektteam, Projektauftraggeber</w:t>
            </w:r>
          </w:p>
          <w:p w14:paraId="085B35EF"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Startermin und Endtermin</w:t>
            </w:r>
          </w:p>
          <w:p w14:paraId="2E30CBF8"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Inhalte &amp; Zielsetzung und Hauptaufgaben</w:t>
            </w:r>
          </w:p>
          <w:p w14:paraId="210DC123" w14:textId="77777777" w:rsidR="001932CC" w:rsidRDefault="001932CC" w:rsidP="001932CC">
            <w:pPr>
              <w:pStyle w:val="Listenabsatz"/>
              <w:numPr>
                <w:ilvl w:val="0"/>
                <w:numId w:val="19"/>
              </w:numPr>
              <w:spacing w:line="240" w:lineRule="auto"/>
              <w:contextualSpacing w:val="0"/>
              <w:rPr>
                <w:rFonts w:ascii="Segoe Script" w:hAnsi="Segoe Script" w:cs="Arial"/>
                <w:lang w:eastAsia="en-US"/>
              </w:rPr>
            </w:pPr>
            <w:r>
              <w:rPr>
                <w:rFonts w:ascii="Segoe Script" w:hAnsi="Segoe Script" w:cs="Arial"/>
                <w:lang w:eastAsia="en-US"/>
              </w:rPr>
              <w:t>Unterschrift aller Beteiligen</w:t>
            </w:r>
          </w:p>
        </w:tc>
      </w:tr>
      <w:tr w:rsidR="001932CC" w14:paraId="4B923D67"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37442027" w14:textId="77777777" w:rsidR="001932CC" w:rsidRDefault="001932CC">
            <w:pPr>
              <w:jc w:val="center"/>
              <w:rPr>
                <w:rFonts w:cs="Arial"/>
              </w:rPr>
            </w:pPr>
            <w:r>
              <w:rPr>
                <w:rFonts w:cs="Arial"/>
              </w:rPr>
              <w:t>Ergebnis</w:t>
            </w:r>
          </w:p>
        </w:tc>
      </w:tr>
      <w:tr w:rsidR="001932CC" w14:paraId="761CAA82" w14:textId="77777777" w:rsidTr="001932CC">
        <w:tc>
          <w:tcPr>
            <w:tcW w:w="9062" w:type="dxa"/>
            <w:gridSpan w:val="4"/>
            <w:tcBorders>
              <w:top w:val="single" w:sz="4" w:space="0" w:color="auto"/>
              <w:left w:val="single" w:sz="4" w:space="0" w:color="auto"/>
              <w:bottom w:val="single" w:sz="4" w:space="0" w:color="auto"/>
              <w:right w:val="single" w:sz="4" w:space="0" w:color="auto"/>
            </w:tcBorders>
            <w:hideMark/>
          </w:tcPr>
          <w:p w14:paraId="444A6BF7" w14:textId="77777777" w:rsidR="001932CC" w:rsidRDefault="001932CC">
            <w:pPr>
              <w:rPr>
                <w:rFonts w:cs="Arial"/>
              </w:rPr>
            </w:pPr>
            <w:r>
              <w:rPr>
                <w:rFonts w:ascii="Segoe Script" w:hAnsi="Segoe Script" w:cs="Arial"/>
              </w:rPr>
              <w:t>Kurze Übersicht über das Projekt für alle Beteiligten.</w:t>
            </w:r>
          </w:p>
        </w:tc>
      </w:tr>
    </w:tbl>
    <w:p w14:paraId="27FB5A1B" w14:textId="77777777" w:rsidR="000E5347" w:rsidRPr="00F943BD" w:rsidRDefault="000E5347" w:rsidP="00CD6884">
      <w:pPr>
        <w:rPr>
          <w:rFonts w:cs="Arial"/>
        </w:rPr>
      </w:pPr>
    </w:p>
    <w:p w14:paraId="2B2FD5C2" w14:textId="77777777" w:rsidR="00686F41" w:rsidRPr="00F943BD" w:rsidRDefault="00686F41">
      <w:pPr>
        <w:tabs>
          <w:tab w:val="clear" w:pos="1095"/>
        </w:tabs>
        <w:spacing w:after="200" w:line="276" w:lineRule="auto"/>
        <w:rPr>
          <w:rFonts w:eastAsiaTheme="majorEastAsia" w:cs="Arial"/>
          <w:b/>
          <w:bCs/>
          <w:color w:val="808080" w:themeColor="background1" w:themeShade="80"/>
          <w:sz w:val="28"/>
          <w:szCs w:val="26"/>
        </w:rPr>
      </w:pPr>
      <w:r w:rsidRPr="00F943BD">
        <w:rPr>
          <w:rFonts w:cs="Arial"/>
        </w:rPr>
        <w:br w:type="page"/>
      </w:r>
    </w:p>
    <w:p w14:paraId="2B2FD5C3" w14:textId="77777777" w:rsidR="00686F41" w:rsidRPr="00F943BD" w:rsidRDefault="00686F41" w:rsidP="00686F41">
      <w:pPr>
        <w:pStyle w:val="berschrift2"/>
        <w:rPr>
          <w:rFonts w:cs="Arial"/>
        </w:rPr>
      </w:pPr>
      <w:bookmarkStart w:id="10" w:name="_Toc513569082"/>
      <w:r w:rsidRPr="00F943BD">
        <w:rPr>
          <w:rFonts w:cs="Arial"/>
        </w:rPr>
        <w:t>Balkendiagramm</w:t>
      </w:r>
      <w:bookmarkEnd w:id="10"/>
    </w:p>
    <w:p w14:paraId="2B2FD5C4" w14:textId="77777777" w:rsidR="00686F41" w:rsidRPr="00F943BD" w:rsidRDefault="00686F41" w:rsidP="00686F41">
      <w:pPr>
        <w:rPr>
          <w:rFonts w:cs="Arial"/>
        </w:rPr>
      </w:pPr>
      <w:r w:rsidRPr="00F943BD">
        <w:rPr>
          <w:rFonts w:cs="Arial"/>
        </w:rPr>
        <w:t>Für eine detaillierte Terminplanung auf der Ebene der Arbeitspakete eignet sich der Balkenplan. Basis hierfür ist der Projektstrukturplan.</w:t>
      </w:r>
    </w:p>
    <w:p w14:paraId="2B2FD5C5" w14:textId="77777777" w:rsidR="00686F41" w:rsidRPr="00F943BD" w:rsidRDefault="00686F41" w:rsidP="00686F41">
      <w:pPr>
        <w:rPr>
          <w:rFonts w:cs="Arial"/>
        </w:rPr>
      </w:pP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3541"/>
        <w:gridCol w:w="222"/>
        <w:gridCol w:w="222"/>
        <w:gridCol w:w="223"/>
        <w:gridCol w:w="223"/>
        <w:gridCol w:w="223"/>
        <w:gridCol w:w="223"/>
        <w:gridCol w:w="223"/>
        <w:gridCol w:w="223"/>
        <w:gridCol w:w="223"/>
        <w:gridCol w:w="223"/>
        <w:gridCol w:w="223"/>
        <w:gridCol w:w="223"/>
        <w:gridCol w:w="223"/>
        <w:gridCol w:w="223"/>
        <w:gridCol w:w="223"/>
        <w:gridCol w:w="223"/>
        <w:gridCol w:w="223"/>
        <w:gridCol w:w="223"/>
        <w:gridCol w:w="235"/>
        <w:gridCol w:w="225"/>
      </w:tblGrid>
      <w:tr w:rsidR="00686F41" w:rsidRPr="00F943BD" w14:paraId="2B2FD5CD"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hideMark/>
          </w:tcPr>
          <w:p w14:paraId="2B2FD5C6" w14:textId="77777777" w:rsidR="00686F41" w:rsidRPr="00F943BD" w:rsidRDefault="00686F41" w:rsidP="00BE7896">
            <w:pPr>
              <w:jc w:val="center"/>
              <w:rPr>
                <w:rFonts w:cs="Arial"/>
                <w:b/>
                <w:sz w:val="20"/>
              </w:rPr>
            </w:pPr>
            <w:r w:rsidRPr="00F943BD">
              <w:rPr>
                <w:rFonts w:cs="Arial"/>
                <w:b/>
                <w:sz w:val="20"/>
              </w:rPr>
              <w:t>Nr.</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5C7" w14:textId="77777777" w:rsidR="00686F41" w:rsidRPr="00F943BD" w:rsidRDefault="00686F41" w:rsidP="00BE7896">
            <w:pPr>
              <w:rPr>
                <w:rFonts w:cs="Arial"/>
                <w:b/>
                <w:sz w:val="20"/>
              </w:rPr>
            </w:pPr>
            <w:r w:rsidRPr="00F943BD">
              <w:rPr>
                <w:rFonts w:cs="Arial"/>
                <w:b/>
                <w:sz w:val="20"/>
              </w:rPr>
              <w:t>Aufgabe</w:t>
            </w:r>
          </w:p>
        </w:tc>
        <w:tc>
          <w:tcPr>
            <w:tcW w:w="519" w:type="pct"/>
            <w:gridSpan w:val="4"/>
            <w:tcBorders>
              <w:top w:val="single" w:sz="4" w:space="0" w:color="auto"/>
              <w:left w:val="single" w:sz="4" w:space="0" w:color="auto"/>
              <w:bottom w:val="single" w:sz="4" w:space="0" w:color="auto"/>
              <w:right w:val="single" w:sz="4" w:space="0" w:color="auto"/>
            </w:tcBorders>
            <w:shd w:val="clear" w:color="auto" w:fill="D9D9D9"/>
            <w:hideMark/>
          </w:tcPr>
          <w:p w14:paraId="2B2FD5C8" w14:textId="77777777" w:rsidR="00686F41" w:rsidRPr="00F943BD" w:rsidRDefault="00686F41" w:rsidP="00BE7896">
            <w:pPr>
              <w:rPr>
                <w:rFonts w:cs="Arial"/>
                <w:sz w:val="20"/>
              </w:rPr>
            </w:pPr>
            <w:r w:rsidRPr="00F943BD">
              <w:rPr>
                <w:rFonts w:cs="Arial"/>
                <w:sz w:val="20"/>
              </w:rPr>
              <w:t>Jun.</w:t>
            </w:r>
          </w:p>
        </w:tc>
        <w:tc>
          <w:tcPr>
            <w:tcW w:w="520" w:type="pct"/>
            <w:gridSpan w:val="4"/>
            <w:tcBorders>
              <w:top w:val="single" w:sz="4" w:space="0" w:color="auto"/>
              <w:left w:val="single" w:sz="4" w:space="0" w:color="auto"/>
              <w:bottom w:val="single" w:sz="4" w:space="0" w:color="auto"/>
              <w:right w:val="single" w:sz="4" w:space="0" w:color="auto"/>
            </w:tcBorders>
            <w:hideMark/>
          </w:tcPr>
          <w:p w14:paraId="2B2FD5C9" w14:textId="77777777" w:rsidR="00686F41" w:rsidRPr="00F943BD" w:rsidRDefault="00686F41" w:rsidP="00BE7896">
            <w:pPr>
              <w:rPr>
                <w:rFonts w:cs="Arial"/>
                <w:sz w:val="20"/>
              </w:rPr>
            </w:pPr>
            <w:r w:rsidRPr="00F943BD">
              <w:rPr>
                <w:rFonts w:cs="Arial"/>
                <w:sz w:val="20"/>
              </w:rPr>
              <w:t>Jul.</w:t>
            </w:r>
          </w:p>
        </w:tc>
        <w:tc>
          <w:tcPr>
            <w:tcW w:w="520" w:type="pct"/>
            <w:gridSpan w:val="4"/>
            <w:tcBorders>
              <w:top w:val="single" w:sz="4" w:space="0" w:color="auto"/>
              <w:left w:val="single" w:sz="4" w:space="0" w:color="auto"/>
              <w:bottom w:val="single" w:sz="4" w:space="0" w:color="auto"/>
              <w:right w:val="single" w:sz="4" w:space="0" w:color="auto"/>
            </w:tcBorders>
            <w:shd w:val="clear" w:color="auto" w:fill="D9D9D9"/>
            <w:hideMark/>
          </w:tcPr>
          <w:p w14:paraId="2B2FD5CA" w14:textId="77777777" w:rsidR="00686F41" w:rsidRPr="00F943BD" w:rsidRDefault="00686F41" w:rsidP="00BE7896">
            <w:pPr>
              <w:rPr>
                <w:rFonts w:cs="Arial"/>
                <w:sz w:val="20"/>
              </w:rPr>
            </w:pPr>
            <w:r w:rsidRPr="00F943BD">
              <w:rPr>
                <w:rFonts w:cs="Arial"/>
                <w:sz w:val="20"/>
              </w:rPr>
              <w:t>Aug.</w:t>
            </w:r>
          </w:p>
        </w:tc>
        <w:tc>
          <w:tcPr>
            <w:tcW w:w="520" w:type="pct"/>
            <w:gridSpan w:val="4"/>
            <w:tcBorders>
              <w:top w:val="single" w:sz="4" w:space="0" w:color="auto"/>
              <w:left w:val="single" w:sz="4" w:space="0" w:color="auto"/>
              <w:bottom w:val="single" w:sz="4" w:space="0" w:color="auto"/>
              <w:right w:val="single" w:sz="4" w:space="0" w:color="auto"/>
            </w:tcBorders>
            <w:hideMark/>
          </w:tcPr>
          <w:p w14:paraId="2B2FD5CB" w14:textId="77777777" w:rsidR="00686F41" w:rsidRPr="00F943BD" w:rsidRDefault="00686F41" w:rsidP="00BE7896">
            <w:pPr>
              <w:rPr>
                <w:rFonts w:cs="Arial"/>
                <w:sz w:val="20"/>
              </w:rPr>
            </w:pPr>
            <w:r w:rsidRPr="00F943BD">
              <w:rPr>
                <w:rFonts w:cs="Arial"/>
                <w:sz w:val="20"/>
              </w:rPr>
              <w:t>Sept.</w:t>
            </w:r>
          </w:p>
        </w:tc>
        <w:tc>
          <w:tcPr>
            <w:tcW w:w="529" w:type="pct"/>
            <w:gridSpan w:val="4"/>
            <w:tcBorders>
              <w:top w:val="single" w:sz="4" w:space="0" w:color="auto"/>
              <w:left w:val="single" w:sz="4" w:space="0" w:color="auto"/>
              <w:bottom w:val="single" w:sz="4" w:space="0" w:color="auto"/>
              <w:right w:val="single" w:sz="4" w:space="0" w:color="auto"/>
            </w:tcBorders>
            <w:shd w:val="clear" w:color="auto" w:fill="D9D9D9"/>
            <w:hideMark/>
          </w:tcPr>
          <w:p w14:paraId="2B2FD5CC" w14:textId="77777777" w:rsidR="00686F41" w:rsidRPr="00F943BD" w:rsidRDefault="00686F41" w:rsidP="00BE7896">
            <w:pPr>
              <w:rPr>
                <w:rFonts w:cs="Arial"/>
                <w:sz w:val="20"/>
              </w:rPr>
            </w:pPr>
            <w:r w:rsidRPr="00F943BD">
              <w:rPr>
                <w:rFonts w:cs="Arial"/>
                <w:sz w:val="20"/>
              </w:rPr>
              <w:t>Okt.</w:t>
            </w:r>
          </w:p>
        </w:tc>
      </w:tr>
      <w:tr w:rsidR="00686F41" w:rsidRPr="00F943BD" w14:paraId="2B2FD5E4"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5CE" w14:textId="77777777" w:rsidR="00686F41" w:rsidRPr="00F943BD" w:rsidRDefault="00686F41" w:rsidP="00BE7896">
            <w:pPr>
              <w:jc w:val="center"/>
              <w:rPr>
                <w:rFonts w:cs="Arial"/>
                <w:b/>
                <w:sz w:val="20"/>
              </w:rPr>
            </w:pPr>
            <w:r w:rsidRPr="00F943BD">
              <w:rPr>
                <w:rFonts w:cs="Arial"/>
                <w:b/>
                <w:sz w:val="20"/>
              </w:rPr>
              <w:t>1</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5CF" w14:textId="77777777" w:rsidR="00686F41" w:rsidRPr="00F943BD" w:rsidRDefault="00686F41" w:rsidP="00BE7896">
            <w:pPr>
              <w:rPr>
                <w:rFonts w:cs="Arial"/>
                <w:b/>
                <w:sz w:val="20"/>
              </w:rPr>
            </w:pPr>
            <w:r w:rsidRPr="00F943BD">
              <w:rPr>
                <w:rFonts w:cs="Arial"/>
                <w:b/>
                <w:sz w:val="20"/>
              </w:rPr>
              <w:t>Literaturrecherche</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D0"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D1"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D2" w14:textId="77777777" w:rsidR="00686F41" w:rsidRPr="00F943BD" w:rsidRDefault="00686F41" w:rsidP="00BE7896">
            <w:pPr>
              <w:rPr>
                <w:rFonts w:cs="Arial"/>
                <w:b/>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D3" w14:textId="77777777" w:rsidR="00686F41" w:rsidRPr="00F943BD" w:rsidRDefault="00686F41" w:rsidP="00BE7896">
            <w:pPr>
              <w:rPr>
                <w:rFonts w:cs="Arial"/>
                <w:b/>
                <w:sz w:val="20"/>
              </w:rPr>
            </w:pPr>
          </w:p>
        </w:tc>
        <w:tc>
          <w:tcPr>
            <w:tcW w:w="130" w:type="pct"/>
            <w:tcBorders>
              <w:top w:val="single" w:sz="4" w:space="0" w:color="auto"/>
              <w:left w:val="single" w:sz="4" w:space="0" w:color="auto"/>
              <w:bottom w:val="single" w:sz="4" w:space="0" w:color="auto"/>
              <w:right w:val="single" w:sz="4" w:space="0" w:color="auto"/>
            </w:tcBorders>
          </w:tcPr>
          <w:p w14:paraId="2B2FD5D4"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5"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6"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7"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D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D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D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D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5DC"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D"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E"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5DF"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E0"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E1" w14:textId="77777777" w:rsidR="00686F41" w:rsidRPr="00F943BD" w:rsidRDefault="00686F41" w:rsidP="00BE7896">
            <w:pPr>
              <w:rPr>
                <w:rFonts w:cs="Arial"/>
                <w:b/>
                <w:color w:val="800000"/>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E2" w14:textId="77777777" w:rsidR="00686F41" w:rsidRPr="00F943BD" w:rsidRDefault="00686F41" w:rsidP="00BE7896">
            <w:pPr>
              <w:rPr>
                <w:rFonts w:cs="Arial"/>
                <w:b/>
                <w:color w:val="800000"/>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E3" w14:textId="77777777" w:rsidR="00686F41" w:rsidRPr="00F943BD" w:rsidRDefault="00686F41" w:rsidP="00BE7896">
            <w:pPr>
              <w:rPr>
                <w:rFonts w:cs="Arial"/>
                <w:b/>
                <w:color w:val="800000"/>
                <w:sz w:val="20"/>
              </w:rPr>
            </w:pPr>
          </w:p>
        </w:tc>
      </w:tr>
      <w:tr w:rsidR="00686F41" w:rsidRPr="00F943BD" w14:paraId="2B2FD5FB"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5E5" w14:textId="77777777" w:rsidR="00686F41" w:rsidRPr="00F943BD" w:rsidRDefault="00686F41" w:rsidP="00BE7896">
            <w:pPr>
              <w:jc w:val="center"/>
              <w:rPr>
                <w:rFonts w:cs="Arial"/>
                <w:sz w:val="20"/>
              </w:rPr>
            </w:pPr>
            <w:r w:rsidRPr="00F943BD">
              <w:rPr>
                <w:rFonts w:cs="Arial"/>
                <w:sz w:val="20"/>
              </w:rPr>
              <w:t>1.1</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5E6" w14:textId="77777777" w:rsidR="00686F41" w:rsidRPr="00F943BD" w:rsidRDefault="00686F41" w:rsidP="00BE7896">
            <w:pPr>
              <w:rPr>
                <w:rFonts w:cs="Arial"/>
                <w:sz w:val="20"/>
              </w:rPr>
            </w:pPr>
            <w:r w:rsidRPr="00F943BD">
              <w:rPr>
                <w:rFonts w:cs="Arial"/>
                <w:sz w:val="20"/>
              </w:rPr>
              <w:t>Grobgliederung erstellen</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E7"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E8"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E9"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EA"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shd w:val="clear" w:color="auto" w:fill="7030A0"/>
          </w:tcPr>
          <w:p w14:paraId="2B2FD5EB"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tcPr>
          <w:p w14:paraId="2B2FD5EC"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tcPr>
          <w:p w14:paraId="2B2FD5ED"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tcPr>
          <w:p w14:paraId="2B2FD5EE"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E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F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F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F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5F3" w14:textId="77777777" w:rsidR="00686F41" w:rsidRPr="00F943BD" w:rsidRDefault="00686F41" w:rsidP="00BE7896">
            <w:pPr>
              <w:rPr>
                <w:rFonts w:cs="Arial"/>
                <w:color w:val="FFFFFF"/>
                <w:sz w:val="20"/>
              </w:rPr>
            </w:pPr>
          </w:p>
        </w:tc>
        <w:tc>
          <w:tcPr>
            <w:tcW w:w="130" w:type="pct"/>
            <w:tcBorders>
              <w:top w:val="single" w:sz="4" w:space="0" w:color="auto"/>
              <w:left w:val="single" w:sz="4" w:space="0" w:color="auto"/>
              <w:bottom w:val="single" w:sz="4" w:space="0" w:color="auto"/>
              <w:right w:val="single" w:sz="4" w:space="0" w:color="auto"/>
            </w:tcBorders>
          </w:tcPr>
          <w:p w14:paraId="2B2FD5F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5F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5F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F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F8"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F9"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5FA" w14:textId="77777777" w:rsidR="00686F41" w:rsidRPr="00F943BD" w:rsidRDefault="00686F41" w:rsidP="00BE7896">
            <w:pPr>
              <w:rPr>
                <w:rFonts w:cs="Arial"/>
                <w:sz w:val="20"/>
              </w:rPr>
            </w:pPr>
          </w:p>
        </w:tc>
      </w:tr>
      <w:tr w:rsidR="00686F41" w:rsidRPr="00F943BD" w14:paraId="2B2FD612"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5FC" w14:textId="77777777" w:rsidR="00686F41" w:rsidRPr="00F943BD" w:rsidRDefault="00686F41" w:rsidP="00BE7896">
            <w:pPr>
              <w:jc w:val="center"/>
              <w:rPr>
                <w:rFonts w:cs="Arial"/>
                <w:sz w:val="20"/>
              </w:rPr>
            </w:pPr>
            <w:r w:rsidRPr="00F943BD">
              <w:rPr>
                <w:rFonts w:cs="Arial"/>
                <w:sz w:val="20"/>
              </w:rPr>
              <w:t>1.2</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5FD" w14:textId="77777777" w:rsidR="00686F41" w:rsidRPr="00F943BD" w:rsidRDefault="00686F41" w:rsidP="00BE7896">
            <w:pPr>
              <w:rPr>
                <w:rFonts w:cs="Arial"/>
                <w:sz w:val="20"/>
              </w:rPr>
            </w:pPr>
            <w:r w:rsidRPr="00F943BD">
              <w:rPr>
                <w:rFonts w:cs="Arial"/>
                <w:sz w:val="20"/>
              </w:rPr>
              <w:t>Grobgliederung abgeben</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F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5F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7030A0"/>
          </w:tcPr>
          <w:p w14:paraId="2B2FD60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0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0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0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0F"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10"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11" w14:textId="77777777" w:rsidR="00686F41" w:rsidRPr="00F943BD" w:rsidRDefault="00686F41" w:rsidP="00BE7896">
            <w:pPr>
              <w:rPr>
                <w:rFonts w:cs="Arial"/>
                <w:sz w:val="20"/>
              </w:rPr>
            </w:pPr>
          </w:p>
        </w:tc>
      </w:tr>
      <w:tr w:rsidR="00686F41" w:rsidRPr="00F943BD" w14:paraId="2B2FD629"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13" w14:textId="77777777" w:rsidR="00686F41" w:rsidRPr="00F943BD" w:rsidRDefault="00686F41" w:rsidP="00BE7896">
            <w:pPr>
              <w:jc w:val="center"/>
              <w:rPr>
                <w:rFonts w:cs="Arial"/>
                <w:sz w:val="20"/>
              </w:rPr>
            </w:pPr>
            <w:r w:rsidRPr="00F943BD">
              <w:rPr>
                <w:rFonts w:cs="Arial"/>
                <w:sz w:val="20"/>
              </w:rPr>
              <w:t>1.3</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614" w14:textId="77777777" w:rsidR="00686F41" w:rsidRPr="00F943BD" w:rsidRDefault="00686F41" w:rsidP="00BE7896">
            <w:pPr>
              <w:rPr>
                <w:rFonts w:cs="Arial"/>
                <w:sz w:val="20"/>
              </w:rPr>
            </w:pPr>
            <w:r w:rsidRPr="00F943BD">
              <w:rPr>
                <w:rFonts w:cs="Arial"/>
                <w:sz w:val="20"/>
              </w:rPr>
              <w:t xml:space="preserve">Feedback </w:t>
            </w:r>
            <w:r w:rsidR="00BB6BF0">
              <w:rPr>
                <w:rFonts w:cs="Arial"/>
                <w:sz w:val="20"/>
              </w:rPr>
              <w:t>BetreuerIn</w:t>
            </w:r>
            <w:r w:rsidRPr="00F943BD">
              <w:rPr>
                <w:rFonts w:cs="Arial"/>
                <w:sz w:val="20"/>
              </w:rPr>
              <w:t xml:space="preserve"> einholen</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1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7030A0"/>
          </w:tcPr>
          <w:p w14:paraId="2B2FD61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1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1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1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2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2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2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2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2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2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26"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27"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28" w14:textId="77777777" w:rsidR="00686F41" w:rsidRPr="00F943BD" w:rsidRDefault="00686F41" w:rsidP="00BE7896">
            <w:pPr>
              <w:rPr>
                <w:rFonts w:cs="Arial"/>
                <w:sz w:val="20"/>
              </w:rPr>
            </w:pPr>
          </w:p>
        </w:tc>
      </w:tr>
      <w:tr w:rsidR="00686F41" w:rsidRPr="00F943BD" w14:paraId="2B2FD640"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2A" w14:textId="77777777" w:rsidR="00686F41" w:rsidRPr="00F943BD" w:rsidRDefault="00686F41" w:rsidP="00BE7896">
            <w:pPr>
              <w:jc w:val="center"/>
              <w:rPr>
                <w:rFonts w:cs="Arial"/>
                <w:b/>
                <w:sz w:val="20"/>
              </w:rPr>
            </w:pPr>
            <w:r w:rsidRPr="00F943BD">
              <w:rPr>
                <w:rFonts w:cs="Arial"/>
                <w:b/>
                <w:sz w:val="20"/>
              </w:rPr>
              <w:t>2</w:t>
            </w:r>
          </w:p>
        </w:tc>
        <w:tc>
          <w:tcPr>
            <w:tcW w:w="2066" w:type="pct"/>
            <w:tcBorders>
              <w:top w:val="single" w:sz="4" w:space="0" w:color="auto"/>
              <w:left w:val="single" w:sz="4" w:space="0" w:color="auto"/>
              <w:bottom w:val="single" w:sz="4" w:space="0" w:color="auto"/>
              <w:right w:val="single" w:sz="4" w:space="0" w:color="auto"/>
            </w:tcBorders>
            <w:vAlign w:val="center"/>
            <w:hideMark/>
          </w:tcPr>
          <w:p w14:paraId="2B2FD62B" w14:textId="77777777" w:rsidR="00686F41" w:rsidRPr="00F943BD" w:rsidRDefault="00686F41" w:rsidP="00BE7896">
            <w:pPr>
              <w:rPr>
                <w:rFonts w:cs="Arial"/>
                <w:b/>
                <w:sz w:val="20"/>
              </w:rPr>
            </w:pPr>
            <w:r w:rsidRPr="00F943BD">
              <w:rPr>
                <w:rFonts w:cs="Arial"/>
                <w:b/>
                <w:sz w:val="20"/>
              </w:rPr>
              <w:t>Erstellung DA</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2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2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2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2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3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FFFFFF" w:themeFill="background1"/>
          </w:tcPr>
          <w:p w14:paraId="2B2FD63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2B2FD63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D"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E"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3F" w14:textId="77777777" w:rsidR="00686F41" w:rsidRPr="00F943BD" w:rsidRDefault="00686F41" w:rsidP="00BE7896">
            <w:pPr>
              <w:rPr>
                <w:rFonts w:cs="Arial"/>
                <w:sz w:val="20"/>
              </w:rPr>
            </w:pPr>
          </w:p>
        </w:tc>
      </w:tr>
      <w:tr w:rsidR="00686F41" w:rsidRPr="00F943BD" w14:paraId="2B2FD657"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41"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42" w14:textId="77777777" w:rsidR="00686F41" w:rsidRPr="00F943BD" w:rsidRDefault="00686F41" w:rsidP="00BE7896">
            <w:pPr>
              <w:rPr>
                <w:rFonts w:cs="Arial"/>
                <w:i/>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3"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4"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5"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6"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47"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48"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49"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4A"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4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4F"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50"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51"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52"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53"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54" w14:textId="77777777" w:rsidR="00686F41" w:rsidRPr="00F943BD" w:rsidRDefault="00686F41" w:rsidP="00BE7896">
            <w:pPr>
              <w:rPr>
                <w:rFonts w:cs="Arial"/>
                <w:b/>
                <w:color w:val="800000"/>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55" w14:textId="77777777" w:rsidR="00686F41" w:rsidRPr="00F943BD" w:rsidRDefault="00686F41" w:rsidP="00BE7896">
            <w:pPr>
              <w:rPr>
                <w:rFonts w:cs="Arial"/>
                <w:b/>
                <w:color w:val="800000"/>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56" w14:textId="77777777" w:rsidR="00686F41" w:rsidRPr="00F943BD" w:rsidRDefault="00686F41" w:rsidP="00BE7896">
            <w:pPr>
              <w:rPr>
                <w:rFonts w:cs="Arial"/>
                <w:b/>
                <w:color w:val="800000"/>
                <w:sz w:val="20"/>
              </w:rPr>
            </w:pPr>
          </w:p>
        </w:tc>
      </w:tr>
      <w:tr w:rsidR="00686F41" w:rsidRPr="00F943BD" w14:paraId="2B2FD66E"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58" w14:textId="77777777" w:rsidR="00686F41" w:rsidRPr="00F943BD" w:rsidRDefault="00686F41" w:rsidP="00BE7896">
            <w:pPr>
              <w:jc w:val="center"/>
              <w:rPr>
                <w:rFonts w:cs="Arial"/>
                <w:b/>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59" w14:textId="77777777" w:rsidR="00686F41" w:rsidRPr="00F943BD" w:rsidRDefault="00686F41" w:rsidP="00BE7896">
            <w:pPr>
              <w:rPr>
                <w:rFonts w:cs="Arial"/>
                <w:b/>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5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5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5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5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5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5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6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6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6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6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6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6A" w14:textId="77777777" w:rsidR="00686F41" w:rsidRPr="00F943BD" w:rsidRDefault="00686F41" w:rsidP="00BE7896">
            <w:pPr>
              <w:rPr>
                <w:rFonts w:cs="Arial"/>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6B"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6C"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6D" w14:textId="77777777" w:rsidR="00686F41" w:rsidRPr="00F943BD" w:rsidRDefault="00686F41" w:rsidP="00BE7896">
            <w:pPr>
              <w:rPr>
                <w:rFonts w:cs="Arial"/>
                <w:sz w:val="20"/>
              </w:rPr>
            </w:pPr>
          </w:p>
        </w:tc>
      </w:tr>
      <w:tr w:rsidR="00686F41" w:rsidRPr="00F943BD" w14:paraId="2B2FD685"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6F"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70" w14:textId="77777777" w:rsidR="00686F41" w:rsidRPr="00F943BD" w:rsidRDefault="00686F41" w:rsidP="00BE7896">
            <w:pPr>
              <w:rPr>
                <w:rFonts w:cs="Arial"/>
                <w:sz w:val="20"/>
              </w:rPr>
            </w:pPr>
            <w:r w:rsidRPr="00F943BD">
              <w:rPr>
                <w:rFonts w:cs="Arial"/>
                <w:sz w:val="20"/>
              </w:rPr>
              <w:t>…</w:t>
            </w: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7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7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8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8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82"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83"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FD684" w14:textId="77777777" w:rsidR="00686F41" w:rsidRPr="00F943BD" w:rsidRDefault="00686F41" w:rsidP="00BE7896">
            <w:pPr>
              <w:rPr>
                <w:rFonts w:cs="Arial"/>
                <w:sz w:val="20"/>
              </w:rPr>
            </w:pPr>
          </w:p>
        </w:tc>
      </w:tr>
      <w:tr w:rsidR="00686F41" w:rsidRPr="00F943BD" w14:paraId="2B2FD69C"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86"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8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8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8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8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8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8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8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8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8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9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9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9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9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9"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69A"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69B" w14:textId="77777777" w:rsidR="00686F41" w:rsidRPr="00F943BD" w:rsidRDefault="00686F41" w:rsidP="00BE7896">
            <w:pPr>
              <w:rPr>
                <w:rFonts w:cs="Arial"/>
                <w:sz w:val="20"/>
              </w:rPr>
            </w:pPr>
          </w:p>
        </w:tc>
      </w:tr>
      <w:tr w:rsidR="00686F41" w:rsidRPr="00F943BD" w14:paraId="2B2FD6B3"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9D"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9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9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A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A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0"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6B1"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6B2" w14:textId="77777777" w:rsidR="00686F41" w:rsidRPr="00F943BD" w:rsidRDefault="00686F41" w:rsidP="00BE7896">
            <w:pPr>
              <w:rPr>
                <w:rFonts w:cs="Arial"/>
                <w:sz w:val="20"/>
              </w:rPr>
            </w:pPr>
          </w:p>
        </w:tc>
      </w:tr>
      <w:tr w:rsidR="00686F41" w:rsidRPr="00F943BD" w14:paraId="2B2FD6CA"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B4" w14:textId="77777777" w:rsidR="00686F41" w:rsidRPr="00F943BD" w:rsidRDefault="00686F41" w:rsidP="00BE7896">
            <w:pPr>
              <w:jc w:val="center"/>
              <w:rPr>
                <w:rFonts w:cs="Arial"/>
                <w:b/>
                <w:color w:val="001E9C"/>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B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6"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7"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8"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9"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BA"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BB"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BC"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BD"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B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C2"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C3"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C4"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6C5"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6"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7" w14:textId="77777777" w:rsidR="00686F41" w:rsidRPr="00F943BD" w:rsidRDefault="00686F41" w:rsidP="00BE7896">
            <w:pPr>
              <w:rPr>
                <w:rFonts w:cs="Arial"/>
                <w:b/>
                <w:color w:val="800000"/>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6C8" w14:textId="77777777" w:rsidR="00686F41" w:rsidRPr="00F943BD" w:rsidRDefault="00686F41" w:rsidP="00BE7896">
            <w:pPr>
              <w:rPr>
                <w:rFonts w:cs="Arial"/>
                <w:b/>
                <w:color w:val="800000"/>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6C9" w14:textId="77777777" w:rsidR="00686F41" w:rsidRPr="00F943BD" w:rsidRDefault="00686F41" w:rsidP="00BE7896">
            <w:pPr>
              <w:rPr>
                <w:rFonts w:cs="Arial"/>
                <w:b/>
                <w:color w:val="800000"/>
                <w:sz w:val="20"/>
              </w:rPr>
            </w:pPr>
          </w:p>
        </w:tc>
      </w:tr>
      <w:tr w:rsidR="00686F41" w:rsidRPr="00F943BD" w14:paraId="2B2FD6E1"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CB"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C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C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D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DE"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6DF"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6E0" w14:textId="77777777" w:rsidR="00686F41" w:rsidRPr="00F943BD" w:rsidRDefault="00686F41" w:rsidP="00BE7896">
            <w:pPr>
              <w:rPr>
                <w:rFonts w:cs="Arial"/>
                <w:sz w:val="20"/>
              </w:rPr>
            </w:pPr>
          </w:p>
        </w:tc>
      </w:tr>
      <w:tr w:rsidR="00686F41" w:rsidRPr="00F943BD" w14:paraId="2B2FD6F8"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E2"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E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E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E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E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E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E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F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F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F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F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5"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6F6"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6F7" w14:textId="77777777" w:rsidR="00686F41" w:rsidRPr="00F943BD" w:rsidRDefault="00686F41" w:rsidP="00BE7896">
            <w:pPr>
              <w:rPr>
                <w:rFonts w:cs="Arial"/>
                <w:sz w:val="20"/>
              </w:rPr>
            </w:pPr>
          </w:p>
        </w:tc>
      </w:tr>
      <w:tr w:rsidR="00686F41" w:rsidRPr="00F943BD" w14:paraId="2B2FD70F"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6F9"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6F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6F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6F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0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0C"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70D"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70E" w14:textId="77777777" w:rsidR="00686F41" w:rsidRPr="00F943BD" w:rsidRDefault="00686F41" w:rsidP="00BE7896">
            <w:pPr>
              <w:rPr>
                <w:rFonts w:cs="Arial"/>
                <w:sz w:val="20"/>
              </w:rPr>
            </w:pPr>
          </w:p>
        </w:tc>
      </w:tr>
      <w:tr w:rsidR="00686F41" w:rsidRPr="00F943BD" w14:paraId="2B2FD726"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710" w14:textId="77777777" w:rsidR="00686F41" w:rsidRPr="00F943BD" w:rsidRDefault="00686F41" w:rsidP="00BE7896">
            <w:pPr>
              <w:jc w:val="center"/>
              <w:rPr>
                <w:rFonts w:cs="Arial"/>
                <w:b/>
                <w:color w:val="001E9C"/>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71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2"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3"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4"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5"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16"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17"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18"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19"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1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1E"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1F"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20"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tcPr>
          <w:p w14:paraId="2B2FD721"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2" w14:textId="77777777" w:rsidR="00686F41" w:rsidRPr="00F943BD" w:rsidRDefault="00686F41" w:rsidP="00BE7896">
            <w:pPr>
              <w:rPr>
                <w:rFonts w:cs="Arial"/>
                <w:b/>
                <w:color w:val="800000"/>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3" w14:textId="77777777" w:rsidR="00686F41" w:rsidRPr="00F943BD" w:rsidRDefault="00686F41" w:rsidP="00BE7896">
            <w:pPr>
              <w:rPr>
                <w:rFonts w:cs="Arial"/>
                <w:b/>
                <w:color w:val="800000"/>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724" w14:textId="77777777" w:rsidR="00686F41" w:rsidRPr="00F943BD" w:rsidRDefault="00686F41" w:rsidP="00BE7896">
            <w:pPr>
              <w:rPr>
                <w:rFonts w:cs="Arial"/>
                <w:b/>
                <w:color w:val="800000"/>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725" w14:textId="77777777" w:rsidR="00686F41" w:rsidRPr="00F943BD" w:rsidRDefault="00686F41" w:rsidP="00BE7896">
            <w:pPr>
              <w:rPr>
                <w:rFonts w:cs="Arial"/>
                <w:b/>
                <w:color w:val="800000"/>
                <w:sz w:val="20"/>
              </w:rPr>
            </w:pPr>
          </w:p>
        </w:tc>
      </w:tr>
      <w:tr w:rsidR="00686F41" w:rsidRPr="00F943BD" w14:paraId="2B2FD73D"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727"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72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2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2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2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2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3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3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3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3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3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3A"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73B"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73C" w14:textId="77777777" w:rsidR="00686F41" w:rsidRPr="00F943BD" w:rsidRDefault="00686F41" w:rsidP="00BE7896">
            <w:pPr>
              <w:rPr>
                <w:rFonts w:cs="Arial"/>
                <w:sz w:val="20"/>
              </w:rPr>
            </w:pPr>
          </w:p>
        </w:tc>
      </w:tr>
      <w:tr w:rsidR="00686F41" w:rsidRPr="00F943BD" w14:paraId="2B2FD754"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73E"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73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4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4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1"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752"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753" w14:textId="77777777" w:rsidR="00686F41" w:rsidRPr="00F943BD" w:rsidRDefault="00686F41" w:rsidP="00BE7896">
            <w:pPr>
              <w:rPr>
                <w:rFonts w:cs="Arial"/>
                <w:sz w:val="20"/>
              </w:rPr>
            </w:pPr>
          </w:p>
        </w:tc>
      </w:tr>
      <w:tr w:rsidR="00686F41" w:rsidRPr="00F943BD" w14:paraId="2B2FD76B" w14:textId="77777777" w:rsidTr="00D546B4">
        <w:trPr>
          <w:trHeight w:val="284"/>
        </w:trPr>
        <w:tc>
          <w:tcPr>
            <w:tcW w:w="326" w:type="pct"/>
            <w:tcBorders>
              <w:top w:val="single" w:sz="4" w:space="0" w:color="auto"/>
              <w:left w:val="single" w:sz="4" w:space="0" w:color="auto"/>
              <w:bottom w:val="single" w:sz="4" w:space="0" w:color="auto"/>
              <w:right w:val="single" w:sz="4" w:space="0" w:color="auto"/>
            </w:tcBorders>
            <w:vAlign w:val="center"/>
          </w:tcPr>
          <w:p w14:paraId="2B2FD755" w14:textId="77777777" w:rsidR="00686F41" w:rsidRPr="00F943BD" w:rsidRDefault="00686F41" w:rsidP="00BE7896">
            <w:pPr>
              <w:jc w:val="center"/>
              <w:rPr>
                <w:rFonts w:cs="Arial"/>
                <w:sz w:val="20"/>
              </w:rPr>
            </w:pPr>
          </w:p>
        </w:tc>
        <w:tc>
          <w:tcPr>
            <w:tcW w:w="2066" w:type="pct"/>
            <w:tcBorders>
              <w:top w:val="single" w:sz="4" w:space="0" w:color="auto"/>
              <w:left w:val="single" w:sz="4" w:space="0" w:color="auto"/>
              <w:bottom w:val="single" w:sz="4" w:space="0" w:color="auto"/>
              <w:right w:val="single" w:sz="4" w:space="0" w:color="auto"/>
            </w:tcBorders>
            <w:vAlign w:val="center"/>
          </w:tcPr>
          <w:p w14:paraId="2B2FD75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8"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9"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A"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5B"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5C"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5D"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5E"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5F"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60"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61"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62"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63"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64"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65"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tcPr>
          <w:p w14:paraId="2B2FD766"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67" w14:textId="77777777" w:rsidR="00686F41" w:rsidRPr="00F943BD" w:rsidRDefault="00686F41" w:rsidP="00BE7896">
            <w:pPr>
              <w:rPr>
                <w:rFonts w:cs="Arial"/>
                <w:sz w:val="20"/>
              </w:rPr>
            </w:pPr>
          </w:p>
        </w:tc>
        <w:tc>
          <w:tcPr>
            <w:tcW w:w="130" w:type="pct"/>
            <w:tcBorders>
              <w:top w:val="single" w:sz="4" w:space="0" w:color="auto"/>
              <w:left w:val="single" w:sz="4" w:space="0" w:color="auto"/>
              <w:bottom w:val="single" w:sz="4" w:space="0" w:color="auto"/>
              <w:right w:val="single" w:sz="4" w:space="0" w:color="auto"/>
            </w:tcBorders>
            <w:shd w:val="clear" w:color="auto" w:fill="D9D9D9"/>
          </w:tcPr>
          <w:p w14:paraId="2B2FD768" w14:textId="77777777" w:rsidR="00686F41" w:rsidRPr="00F943BD" w:rsidRDefault="00686F41" w:rsidP="00BE7896">
            <w:pPr>
              <w:rPr>
                <w:rFonts w:cs="Arial"/>
                <w:sz w:val="20"/>
              </w:rPr>
            </w:pPr>
          </w:p>
        </w:tc>
        <w:tc>
          <w:tcPr>
            <w:tcW w:w="137" w:type="pct"/>
            <w:tcBorders>
              <w:top w:val="single" w:sz="4" w:space="0" w:color="auto"/>
              <w:left w:val="single" w:sz="4" w:space="0" w:color="auto"/>
              <w:bottom w:val="single" w:sz="4" w:space="0" w:color="auto"/>
              <w:right w:val="single" w:sz="4" w:space="0" w:color="auto"/>
            </w:tcBorders>
            <w:shd w:val="clear" w:color="auto" w:fill="D9D9D9"/>
          </w:tcPr>
          <w:p w14:paraId="2B2FD769" w14:textId="77777777" w:rsidR="00686F41" w:rsidRPr="00F943BD" w:rsidRDefault="00686F41" w:rsidP="00BE7896">
            <w:pPr>
              <w:rPr>
                <w:rFonts w:cs="Arial"/>
                <w:sz w:val="20"/>
              </w:rPr>
            </w:pPr>
          </w:p>
        </w:tc>
        <w:tc>
          <w:tcPr>
            <w:tcW w:w="131" w:type="pct"/>
            <w:tcBorders>
              <w:top w:val="single" w:sz="4" w:space="0" w:color="auto"/>
              <w:left w:val="single" w:sz="4" w:space="0" w:color="auto"/>
              <w:bottom w:val="single" w:sz="4" w:space="0" w:color="auto"/>
              <w:right w:val="single" w:sz="4" w:space="0" w:color="auto"/>
            </w:tcBorders>
            <w:shd w:val="clear" w:color="auto" w:fill="D9D9D9"/>
          </w:tcPr>
          <w:p w14:paraId="2B2FD76A" w14:textId="77777777" w:rsidR="00686F41" w:rsidRPr="00F943BD" w:rsidRDefault="00686F41" w:rsidP="00D546B4">
            <w:pPr>
              <w:keepNext/>
              <w:rPr>
                <w:rFonts w:cs="Arial"/>
                <w:sz w:val="20"/>
              </w:rPr>
            </w:pPr>
          </w:p>
        </w:tc>
      </w:tr>
      <w:tr w:rsidR="00D546B4" w:rsidRPr="00F943BD" w14:paraId="2B2FD76F" w14:textId="77777777" w:rsidTr="00D546B4">
        <w:trPr>
          <w:trHeight w:val="284"/>
        </w:trPr>
        <w:tc>
          <w:tcPr>
            <w:tcW w:w="5000" w:type="pct"/>
            <w:gridSpan w:val="22"/>
            <w:tcBorders>
              <w:top w:val="single" w:sz="4" w:space="0" w:color="auto"/>
              <w:left w:val="single" w:sz="4" w:space="0" w:color="auto"/>
              <w:bottom w:val="single" w:sz="4" w:space="0" w:color="auto"/>
              <w:right w:val="single" w:sz="4" w:space="0" w:color="auto"/>
            </w:tcBorders>
            <w:vAlign w:val="center"/>
          </w:tcPr>
          <w:p w14:paraId="2B2FD76C" w14:textId="77777777" w:rsidR="00D546B4" w:rsidRPr="00F943BD" w:rsidRDefault="00D546B4" w:rsidP="00D546B4">
            <w:pPr>
              <w:tabs>
                <w:tab w:val="left" w:pos="1447"/>
                <w:tab w:val="left" w:pos="2722"/>
                <w:tab w:val="left" w:pos="4565"/>
                <w:tab w:val="left" w:pos="5245"/>
                <w:tab w:val="left" w:pos="6408"/>
              </w:tabs>
              <w:rPr>
                <w:rFonts w:cs="Arial"/>
                <w:b/>
                <w:sz w:val="20"/>
              </w:rPr>
            </w:pPr>
          </w:p>
          <w:p w14:paraId="2B2FD76D" w14:textId="77777777" w:rsidR="00D546B4" w:rsidRPr="00F943BD" w:rsidRDefault="00D546B4" w:rsidP="00D546B4">
            <w:pPr>
              <w:tabs>
                <w:tab w:val="clear" w:pos="1095"/>
                <w:tab w:val="left" w:pos="1447"/>
                <w:tab w:val="left" w:pos="3148"/>
                <w:tab w:val="left" w:pos="5132"/>
              </w:tabs>
              <w:rPr>
                <w:rFonts w:cs="Arial"/>
                <w:sz w:val="20"/>
              </w:rPr>
            </w:pPr>
            <w:r w:rsidRPr="00F943BD">
              <w:rPr>
                <w:rFonts w:cs="Arial"/>
                <w:b/>
                <w:sz w:val="20"/>
              </w:rPr>
              <w:t>Legende:</w:t>
            </w:r>
            <w:r w:rsidRPr="00F943BD">
              <w:rPr>
                <w:rFonts w:cs="Arial"/>
                <w:sz w:val="20"/>
              </w:rPr>
              <w:tab/>
            </w:r>
            <w:r w:rsidRPr="00F943BD">
              <w:rPr>
                <w:rFonts w:cs="Arial"/>
                <w:color w:val="FFFFFF"/>
                <w:sz w:val="20"/>
                <w:shd w:val="clear" w:color="auto" w:fill="800000"/>
              </w:rPr>
              <w:t>rot</w:t>
            </w:r>
            <w:r w:rsidRPr="00F943BD">
              <w:rPr>
                <w:rFonts w:cs="Arial"/>
                <w:sz w:val="20"/>
              </w:rPr>
              <w:t xml:space="preserve"> = Mitglied_1</w:t>
            </w:r>
            <w:r w:rsidRPr="00F943BD">
              <w:rPr>
                <w:rFonts w:cs="Arial"/>
                <w:sz w:val="20"/>
              </w:rPr>
              <w:tab/>
            </w:r>
            <w:r w:rsidRPr="00F943BD">
              <w:rPr>
                <w:rFonts w:cs="Arial"/>
                <w:color w:val="FFFFFF"/>
                <w:sz w:val="20"/>
                <w:shd w:val="clear" w:color="auto" w:fill="204E93"/>
              </w:rPr>
              <w:t>blau</w:t>
            </w:r>
            <w:r w:rsidRPr="00F943BD">
              <w:rPr>
                <w:rFonts w:cs="Arial"/>
                <w:sz w:val="20"/>
              </w:rPr>
              <w:t xml:space="preserve"> = Mitglied_2</w:t>
            </w:r>
            <w:r w:rsidRPr="00F943BD">
              <w:rPr>
                <w:rFonts w:cs="Arial"/>
                <w:sz w:val="20"/>
              </w:rPr>
              <w:tab/>
            </w:r>
            <w:r w:rsidRPr="00F943BD">
              <w:rPr>
                <w:rFonts w:cs="Arial"/>
                <w:color w:val="FFFFFF"/>
                <w:sz w:val="20"/>
                <w:shd w:val="clear" w:color="auto" w:fill="3EA846"/>
              </w:rPr>
              <w:t>grün</w:t>
            </w:r>
            <w:r w:rsidRPr="00F943BD">
              <w:rPr>
                <w:rFonts w:cs="Arial"/>
                <w:sz w:val="20"/>
              </w:rPr>
              <w:t xml:space="preserve"> = Mitglied_3</w:t>
            </w:r>
            <w:r w:rsidRPr="00F943BD">
              <w:rPr>
                <w:rFonts w:cs="Arial"/>
                <w:sz w:val="20"/>
              </w:rPr>
              <w:tab/>
            </w:r>
            <w:r w:rsidRPr="00F943BD">
              <w:rPr>
                <w:rFonts w:cs="Arial"/>
                <w:color w:val="FFFFFF" w:themeColor="background1"/>
                <w:sz w:val="20"/>
                <w:highlight w:val="darkMagenta"/>
              </w:rPr>
              <w:t>lila</w:t>
            </w:r>
            <w:r w:rsidRPr="00F943BD">
              <w:rPr>
                <w:rFonts w:cs="Arial"/>
                <w:sz w:val="20"/>
              </w:rPr>
              <w:t xml:space="preserve"> = alle</w:t>
            </w:r>
          </w:p>
          <w:p w14:paraId="2B2FD76E" w14:textId="77777777" w:rsidR="00D546B4" w:rsidRPr="00F943BD" w:rsidRDefault="00D546B4" w:rsidP="00D546B4">
            <w:pPr>
              <w:keepNext/>
              <w:rPr>
                <w:rFonts w:cs="Arial"/>
                <w:sz w:val="20"/>
              </w:rPr>
            </w:pPr>
          </w:p>
        </w:tc>
      </w:tr>
    </w:tbl>
    <w:p w14:paraId="2B2FD770" w14:textId="77777777" w:rsidR="00686F41" w:rsidRPr="00F943BD" w:rsidRDefault="00D546B4" w:rsidP="00D546B4">
      <w:pPr>
        <w:pStyle w:val="Abbildung"/>
        <w:rPr>
          <w:rFonts w:cs="Arial"/>
          <w:b/>
          <w:sz w:val="20"/>
        </w:rPr>
      </w:pPr>
      <w:r w:rsidRPr="00F943BD">
        <w:rPr>
          <w:rFonts w:cs="Arial"/>
        </w:rPr>
        <w:t xml:space="preserve">Abbildung </w:t>
      </w:r>
      <w:r w:rsidR="00B85F0C" w:rsidRPr="00F943BD">
        <w:rPr>
          <w:rFonts w:cs="Arial"/>
        </w:rPr>
        <w:fldChar w:fldCharType="begin"/>
      </w:r>
      <w:r w:rsidRPr="00F943BD">
        <w:rPr>
          <w:rFonts w:cs="Arial"/>
        </w:rPr>
        <w:instrText xml:space="preserve"> SEQ Abbildung \* ARABIC </w:instrText>
      </w:r>
      <w:r w:rsidR="00B85F0C" w:rsidRPr="00F943BD">
        <w:rPr>
          <w:rFonts w:cs="Arial"/>
        </w:rPr>
        <w:fldChar w:fldCharType="separate"/>
      </w:r>
      <w:r w:rsidR="00812870">
        <w:rPr>
          <w:rFonts w:cs="Arial"/>
          <w:noProof/>
        </w:rPr>
        <w:t>4</w:t>
      </w:r>
      <w:r w:rsidR="00B85F0C" w:rsidRPr="00F943BD">
        <w:rPr>
          <w:rFonts w:cs="Arial"/>
        </w:rPr>
        <w:fldChar w:fldCharType="end"/>
      </w:r>
      <w:r w:rsidRPr="00F943BD">
        <w:rPr>
          <w:rFonts w:cs="Arial"/>
        </w:rPr>
        <w:t>: Balkendiagramm</w:t>
      </w:r>
    </w:p>
    <w:p w14:paraId="2B2FD771" w14:textId="77777777" w:rsidR="00686F41" w:rsidRPr="00F943BD" w:rsidRDefault="00686F41" w:rsidP="00CD6884">
      <w:pPr>
        <w:rPr>
          <w:rFonts w:cs="Arial"/>
        </w:rPr>
      </w:pPr>
    </w:p>
    <w:p w14:paraId="2B2FD772" w14:textId="77777777" w:rsidR="007555B8" w:rsidRPr="00F943BD" w:rsidRDefault="007555B8">
      <w:pPr>
        <w:tabs>
          <w:tab w:val="clear" w:pos="1095"/>
        </w:tabs>
        <w:spacing w:after="200" w:line="276" w:lineRule="auto"/>
        <w:rPr>
          <w:rFonts w:eastAsiaTheme="majorEastAsia" w:cs="Arial"/>
          <w:b/>
          <w:bCs/>
          <w:caps/>
          <w:color w:val="808080" w:themeColor="background1" w:themeShade="80"/>
          <w:sz w:val="32"/>
        </w:rPr>
      </w:pPr>
      <w:r w:rsidRPr="00F943BD">
        <w:rPr>
          <w:rFonts w:cs="Arial"/>
        </w:rPr>
        <w:br w:type="page"/>
      </w:r>
    </w:p>
    <w:p w14:paraId="2B2FD773" w14:textId="77777777" w:rsidR="006E31A3" w:rsidRPr="00F943BD" w:rsidRDefault="006E31A3" w:rsidP="004666A2">
      <w:pPr>
        <w:pStyle w:val="berschrift1"/>
        <w:rPr>
          <w:rFonts w:cs="Arial"/>
        </w:rPr>
      </w:pPr>
      <w:bookmarkStart w:id="11" w:name="_Toc513569083"/>
      <w:r w:rsidRPr="00F943BD">
        <w:rPr>
          <w:rFonts w:cs="Arial"/>
        </w:rPr>
        <w:t>Formale Kriterien</w:t>
      </w:r>
      <w:bookmarkEnd w:id="11"/>
    </w:p>
    <w:p w14:paraId="2B2FD774" w14:textId="77777777" w:rsidR="004666A2" w:rsidRPr="00F943BD" w:rsidRDefault="004666A2" w:rsidP="006E31A3">
      <w:pPr>
        <w:tabs>
          <w:tab w:val="clear" w:pos="1095"/>
          <w:tab w:val="left" w:pos="1843"/>
        </w:tabs>
        <w:rPr>
          <w:rFonts w:cs="Arial"/>
        </w:rPr>
      </w:pPr>
      <w:r w:rsidRPr="00F943BD">
        <w:rPr>
          <w:rFonts w:cs="Arial"/>
        </w:rPr>
        <w:t xml:space="preserve">Die formalen Kriterien gilt es bei den </w:t>
      </w:r>
      <w:r w:rsidRPr="00F943BD">
        <w:rPr>
          <w:rFonts w:cs="Arial"/>
          <w:u w:val="single"/>
        </w:rPr>
        <w:t>Formatvorlagen</w:t>
      </w:r>
      <w:r w:rsidRPr="00F943BD">
        <w:rPr>
          <w:rFonts w:cs="Arial"/>
        </w:rPr>
        <w:t xml:space="preserve"> (definieren des Standardtextes, Überschrift 1, Überschrift 2 usw.) sowie im </w:t>
      </w:r>
      <w:r w:rsidRPr="00F943BD">
        <w:rPr>
          <w:rFonts w:cs="Arial"/>
          <w:u w:val="single"/>
        </w:rPr>
        <w:t>Seitenlayout</w:t>
      </w:r>
      <w:r w:rsidRPr="00F943BD">
        <w:rPr>
          <w:rFonts w:cs="Arial"/>
        </w:rPr>
        <w:t xml:space="preserve"> (Einzüge, Silbentrennung, Umbrüche, …) bzw. </w:t>
      </w:r>
      <w:r w:rsidRPr="00F943BD">
        <w:rPr>
          <w:rFonts w:cs="Arial"/>
          <w:u w:val="single"/>
        </w:rPr>
        <w:t>Absatz</w:t>
      </w:r>
      <w:r w:rsidRPr="00F943BD">
        <w:rPr>
          <w:rFonts w:cs="Arial"/>
        </w:rPr>
        <w:t xml:space="preserve"> (Zeilenabstand) einzustellen. </w:t>
      </w:r>
    </w:p>
    <w:p w14:paraId="2B2FD775" w14:textId="77777777" w:rsidR="004666A2" w:rsidRPr="00F943BD" w:rsidRDefault="004666A2" w:rsidP="006E31A3">
      <w:pPr>
        <w:tabs>
          <w:tab w:val="clear" w:pos="1095"/>
          <w:tab w:val="left" w:pos="1843"/>
        </w:tabs>
        <w:rPr>
          <w:rFonts w:cs="Arial"/>
        </w:rPr>
      </w:pPr>
    </w:p>
    <w:p w14:paraId="2B2FD776" w14:textId="77777777" w:rsidR="006E31A3" w:rsidRPr="00F943BD" w:rsidRDefault="006E31A3" w:rsidP="006E31A3">
      <w:pPr>
        <w:tabs>
          <w:tab w:val="clear" w:pos="1095"/>
          <w:tab w:val="left" w:pos="1843"/>
        </w:tabs>
        <w:rPr>
          <w:rFonts w:cs="Arial"/>
        </w:rPr>
      </w:pPr>
      <w:r w:rsidRPr="00F943BD">
        <w:rPr>
          <w:rFonts w:cs="Arial"/>
          <w:b/>
        </w:rPr>
        <w:t>Schriftart:</w:t>
      </w:r>
      <w:r w:rsidRPr="00F943BD">
        <w:rPr>
          <w:rFonts w:cs="Arial"/>
        </w:rPr>
        <w:tab/>
        <w:t>(einfach, gut leserlich,…) zBTimes New Roman, Arial, Verdana</w:t>
      </w:r>
    </w:p>
    <w:p w14:paraId="2B2FD777"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b/>
        </w:rPr>
        <w:t>Schriftgröße:</w:t>
      </w:r>
      <w:r w:rsidRPr="00F943BD">
        <w:rPr>
          <w:rFonts w:cs="Arial"/>
        </w:rPr>
        <w:t xml:space="preserve">  </w:t>
      </w:r>
      <w:r w:rsidRPr="00F943BD">
        <w:rPr>
          <w:rFonts w:cs="Arial"/>
        </w:rPr>
        <w:tab/>
        <w:t>max. 11 pt</w:t>
      </w:r>
    </w:p>
    <w:p w14:paraId="2B2FD778"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b/>
        </w:rPr>
        <w:t>Fußnoten:</w:t>
      </w:r>
      <w:r w:rsidRPr="00F943BD">
        <w:rPr>
          <w:rFonts w:cs="Arial"/>
        </w:rPr>
        <w:t xml:space="preserve"> </w:t>
      </w:r>
      <w:r w:rsidRPr="00F943BD">
        <w:rPr>
          <w:rFonts w:cs="Arial"/>
        </w:rPr>
        <w:tab/>
        <w:t>10 pt (2 pt kleiner als die Hauptschrift)</w:t>
      </w:r>
    </w:p>
    <w:p w14:paraId="2B2FD779"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b/>
        </w:rPr>
        <w:t>Ausrichtung:</w:t>
      </w:r>
      <w:r w:rsidRPr="00F943BD">
        <w:rPr>
          <w:rFonts w:cs="Arial"/>
        </w:rPr>
        <w:t xml:space="preserve"> </w:t>
      </w:r>
      <w:r w:rsidRPr="00F943BD">
        <w:rPr>
          <w:rFonts w:cs="Arial"/>
        </w:rPr>
        <w:tab/>
        <w:t>Silbentrennung (Silbentrennzone 0,5)</w:t>
      </w:r>
    </w:p>
    <w:p w14:paraId="2B2FD77A" w14:textId="77777777" w:rsidR="004666A2" w:rsidRPr="00F943BD" w:rsidRDefault="004666A2" w:rsidP="006E31A3">
      <w:pPr>
        <w:pStyle w:val="Listenabsatz"/>
        <w:tabs>
          <w:tab w:val="clear" w:pos="1095"/>
          <w:tab w:val="left" w:pos="1843"/>
        </w:tabs>
        <w:ind w:left="0"/>
        <w:contextualSpacing w:val="0"/>
        <w:rPr>
          <w:rFonts w:cs="Arial"/>
        </w:rPr>
      </w:pPr>
      <w:r w:rsidRPr="00F943BD">
        <w:rPr>
          <w:rFonts w:cs="Arial"/>
        </w:rPr>
        <w:tab/>
      </w:r>
      <w:r w:rsidRPr="00F943BD">
        <w:rPr>
          <w:rFonts w:cs="Arial"/>
          <w:u w:val="single"/>
        </w:rPr>
        <w:t>Textausrichtung</w:t>
      </w:r>
      <w:r w:rsidRPr="00F943BD">
        <w:rPr>
          <w:rFonts w:cs="Arial"/>
        </w:rPr>
        <w:t xml:space="preserve"> – linksbündig oder Blocksatz</w:t>
      </w:r>
    </w:p>
    <w:p w14:paraId="2B2FD77B"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b/>
        </w:rPr>
        <w:t>Zeilenabstand:</w:t>
      </w:r>
      <w:r w:rsidRPr="00F943BD">
        <w:rPr>
          <w:rFonts w:cs="Arial"/>
        </w:rPr>
        <w:t xml:space="preserve"> </w:t>
      </w:r>
      <w:r w:rsidRPr="00F943BD">
        <w:rPr>
          <w:rFonts w:cs="Arial"/>
        </w:rPr>
        <w:tab/>
        <w:t>1,5-fach</w:t>
      </w:r>
    </w:p>
    <w:p w14:paraId="2B2FD77C"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rPr>
        <w:tab/>
        <w:t>Abstand nach Absatz ca. 6 pt</w:t>
      </w:r>
    </w:p>
    <w:p w14:paraId="2B2FD77D" w14:textId="77777777" w:rsidR="006E31A3" w:rsidRPr="00F943BD" w:rsidRDefault="006E31A3" w:rsidP="006E31A3">
      <w:pPr>
        <w:pStyle w:val="Listenabsatz"/>
        <w:tabs>
          <w:tab w:val="clear" w:pos="1095"/>
          <w:tab w:val="left" w:pos="1843"/>
        </w:tabs>
        <w:ind w:left="0"/>
        <w:contextualSpacing w:val="0"/>
        <w:rPr>
          <w:rFonts w:cs="Arial"/>
        </w:rPr>
      </w:pPr>
      <w:r w:rsidRPr="00F943BD">
        <w:rPr>
          <w:rFonts w:cs="Arial"/>
          <w:b/>
        </w:rPr>
        <w:t>Rand:</w:t>
      </w:r>
      <w:r w:rsidRPr="00F943BD">
        <w:rPr>
          <w:rFonts w:cs="Arial"/>
        </w:rPr>
        <w:tab/>
        <w:t xml:space="preserve">Oben </w:t>
      </w:r>
      <w:r w:rsidRPr="00F943BD">
        <w:rPr>
          <w:rFonts w:cs="Arial"/>
        </w:rPr>
        <w:tab/>
        <w:t>2,5  cm</w:t>
      </w:r>
    </w:p>
    <w:p w14:paraId="2B2FD77E" w14:textId="77777777" w:rsidR="006E31A3" w:rsidRPr="00F943BD" w:rsidRDefault="006E31A3" w:rsidP="006E31A3">
      <w:pPr>
        <w:tabs>
          <w:tab w:val="clear" w:pos="1095"/>
          <w:tab w:val="left" w:pos="1843"/>
        </w:tabs>
        <w:rPr>
          <w:rFonts w:cs="Arial"/>
        </w:rPr>
      </w:pPr>
      <w:r w:rsidRPr="00F943BD">
        <w:rPr>
          <w:rFonts w:cs="Arial"/>
        </w:rPr>
        <w:tab/>
        <w:t xml:space="preserve">Unten  </w:t>
      </w:r>
      <w:r w:rsidRPr="00F943BD">
        <w:rPr>
          <w:rFonts w:cs="Arial"/>
        </w:rPr>
        <w:tab/>
        <w:t>2,5 cm</w:t>
      </w:r>
    </w:p>
    <w:p w14:paraId="2B2FD77F" w14:textId="77777777" w:rsidR="006E31A3" w:rsidRPr="00F943BD" w:rsidRDefault="006E31A3" w:rsidP="006E31A3">
      <w:pPr>
        <w:tabs>
          <w:tab w:val="clear" w:pos="1095"/>
          <w:tab w:val="left" w:pos="1843"/>
        </w:tabs>
        <w:rPr>
          <w:rFonts w:cs="Arial"/>
        </w:rPr>
      </w:pPr>
      <w:r w:rsidRPr="00F943BD">
        <w:rPr>
          <w:rFonts w:cs="Arial"/>
        </w:rPr>
        <w:tab/>
        <w:t xml:space="preserve">Links </w:t>
      </w:r>
      <w:r w:rsidRPr="00F943BD">
        <w:rPr>
          <w:rFonts w:cs="Arial"/>
        </w:rPr>
        <w:tab/>
        <w:t>3 cm</w:t>
      </w:r>
    </w:p>
    <w:p w14:paraId="2B2FD780" w14:textId="77777777" w:rsidR="006E31A3" w:rsidRPr="00F943BD" w:rsidRDefault="006E31A3" w:rsidP="006E31A3">
      <w:pPr>
        <w:tabs>
          <w:tab w:val="clear" w:pos="1095"/>
          <w:tab w:val="left" w:pos="1843"/>
        </w:tabs>
        <w:rPr>
          <w:rFonts w:cs="Arial"/>
        </w:rPr>
      </w:pPr>
      <w:r w:rsidRPr="00F943BD">
        <w:rPr>
          <w:rFonts w:cs="Arial"/>
        </w:rPr>
        <w:tab/>
        <w:t xml:space="preserve">Rechts </w:t>
      </w:r>
      <w:r w:rsidRPr="00F943BD">
        <w:rPr>
          <w:rFonts w:cs="Arial"/>
        </w:rPr>
        <w:tab/>
        <w:t>2,5 cm</w:t>
      </w:r>
    </w:p>
    <w:p w14:paraId="2B2FD781" w14:textId="77777777" w:rsidR="006E31A3" w:rsidRPr="00F943BD" w:rsidRDefault="006E31A3" w:rsidP="006E31A3">
      <w:pPr>
        <w:pStyle w:val="Listenabsatz"/>
        <w:tabs>
          <w:tab w:val="clear" w:pos="1095"/>
          <w:tab w:val="left" w:pos="1843"/>
        </w:tabs>
        <w:ind w:left="1843" w:hanging="1843"/>
        <w:contextualSpacing w:val="0"/>
        <w:rPr>
          <w:rFonts w:cs="Arial"/>
        </w:rPr>
      </w:pPr>
      <w:r w:rsidRPr="00F943BD">
        <w:rPr>
          <w:rFonts w:cs="Arial"/>
          <w:b/>
        </w:rPr>
        <w:t>Kopfzeile:</w:t>
      </w:r>
      <w:r w:rsidRPr="00F943BD">
        <w:rPr>
          <w:rFonts w:cs="Arial"/>
        </w:rPr>
        <w:t xml:space="preserve"> </w:t>
      </w:r>
      <w:r w:rsidRPr="00F943BD">
        <w:rPr>
          <w:rFonts w:cs="Arial"/>
        </w:rPr>
        <w:tab/>
        <w:t>Abstand des Se</w:t>
      </w:r>
      <w:r w:rsidR="00636910" w:rsidRPr="00F943BD">
        <w:rPr>
          <w:rFonts w:cs="Arial"/>
        </w:rPr>
        <w:t>itenrandes zur Kopfzeile 1,5 cm</w:t>
      </w:r>
    </w:p>
    <w:p w14:paraId="2B2FD782" w14:textId="77777777" w:rsidR="006E31A3" w:rsidRPr="00F943BD" w:rsidRDefault="006E31A3" w:rsidP="006E31A3">
      <w:pPr>
        <w:pStyle w:val="Listenabsatz"/>
        <w:tabs>
          <w:tab w:val="clear" w:pos="1095"/>
          <w:tab w:val="left" w:pos="1843"/>
        </w:tabs>
        <w:ind w:left="1843" w:hanging="1843"/>
        <w:contextualSpacing w:val="0"/>
        <w:rPr>
          <w:rFonts w:cs="Arial"/>
        </w:rPr>
      </w:pPr>
      <w:r w:rsidRPr="00F943BD">
        <w:rPr>
          <w:rFonts w:cs="Arial"/>
          <w:b/>
        </w:rPr>
        <w:t xml:space="preserve">Fußzeile: </w:t>
      </w:r>
      <w:r w:rsidRPr="00F943BD">
        <w:rPr>
          <w:rFonts w:cs="Arial"/>
        </w:rPr>
        <w:tab/>
        <w:t>Abstand des S</w:t>
      </w:r>
      <w:r w:rsidR="00636910" w:rsidRPr="00F943BD">
        <w:rPr>
          <w:rFonts w:cs="Arial"/>
        </w:rPr>
        <w:t>eitenrandes zur Fußzeile 1,5 cm</w:t>
      </w:r>
    </w:p>
    <w:p w14:paraId="2B2FD783" w14:textId="77777777" w:rsidR="006E31A3" w:rsidRPr="00F943BD" w:rsidRDefault="006E31A3" w:rsidP="006E31A3">
      <w:pPr>
        <w:tabs>
          <w:tab w:val="clear" w:pos="1095"/>
          <w:tab w:val="left" w:pos="1843"/>
        </w:tabs>
        <w:ind w:left="1843" w:hanging="1843"/>
        <w:rPr>
          <w:rFonts w:cs="Arial"/>
        </w:rPr>
      </w:pPr>
      <w:r w:rsidRPr="00F943BD">
        <w:rPr>
          <w:rFonts w:cs="Arial"/>
          <w:b/>
        </w:rPr>
        <w:t>Wichtig:</w:t>
      </w:r>
      <w:r w:rsidRPr="00F943BD">
        <w:rPr>
          <w:rFonts w:cs="Arial"/>
        </w:rPr>
        <w:tab/>
        <w:t>das Layout muss für alle Gruppenmitglieder einheitlich sein nicht mehr als zwei verschiedene Schriftarten verwenden übersichtliche Gestaltung (fett, kursiv, unterstreichen)</w:t>
      </w:r>
    </w:p>
    <w:p w14:paraId="2B2FD784" w14:textId="77777777" w:rsidR="006E31A3" w:rsidRPr="00F943BD" w:rsidRDefault="006E31A3" w:rsidP="006E31A3">
      <w:pPr>
        <w:tabs>
          <w:tab w:val="clear" w:pos="1095"/>
        </w:tabs>
        <w:ind w:left="1843" w:hanging="1843"/>
        <w:rPr>
          <w:rFonts w:cs="Arial"/>
        </w:rPr>
      </w:pPr>
      <w:r w:rsidRPr="00F943BD">
        <w:rPr>
          <w:rFonts w:cs="Arial"/>
          <w:b/>
        </w:rPr>
        <w:t>Genderhinweis:</w:t>
      </w:r>
      <w:r w:rsidRPr="00F943BD">
        <w:rPr>
          <w:rFonts w:cs="Arial"/>
        </w:rPr>
        <w:tab/>
        <w:t xml:space="preserve">Der folgende Hinweis ist als Fußnote auf der Seite des deutschen Abstracts zu setzen: </w:t>
      </w:r>
    </w:p>
    <w:p w14:paraId="2B2FD785" w14:textId="77777777" w:rsidR="006E31A3" w:rsidRPr="00F943BD" w:rsidRDefault="006E31A3" w:rsidP="006E31A3">
      <w:pPr>
        <w:tabs>
          <w:tab w:val="clear" w:pos="1095"/>
        </w:tabs>
        <w:ind w:left="1843"/>
        <w:rPr>
          <w:rFonts w:cs="Arial"/>
        </w:rPr>
      </w:pPr>
      <w:r w:rsidRPr="00F943BD">
        <w:rPr>
          <w:rFonts w:cs="Arial"/>
        </w:rPr>
        <w:t>Aufgrund der besseren Lesbarkeit werden Personenbezeichnungen lediglich in der männlichen oder weiblichen Form verwendet. Dies schließt natürlich das jeweils andere Geschlecht mit ein.</w:t>
      </w:r>
    </w:p>
    <w:p w14:paraId="2B2FD786" w14:textId="77777777" w:rsidR="006E31A3" w:rsidRPr="00F943BD" w:rsidRDefault="006E31A3" w:rsidP="006E31A3">
      <w:pPr>
        <w:rPr>
          <w:rFonts w:cs="Arial"/>
        </w:rPr>
      </w:pPr>
    </w:p>
    <w:p w14:paraId="2B2FD787" w14:textId="77777777" w:rsidR="0008100B" w:rsidRPr="00F943BD" w:rsidRDefault="0008100B">
      <w:pPr>
        <w:tabs>
          <w:tab w:val="clear" w:pos="1095"/>
        </w:tabs>
        <w:spacing w:after="200" w:line="276" w:lineRule="auto"/>
        <w:rPr>
          <w:rFonts w:eastAsiaTheme="majorEastAsia" w:cs="Arial"/>
          <w:b/>
          <w:bCs/>
          <w:caps/>
          <w:color w:val="808080" w:themeColor="background1" w:themeShade="80"/>
          <w:sz w:val="32"/>
        </w:rPr>
      </w:pPr>
      <w:r w:rsidRPr="00F943BD">
        <w:rPr>
          <w:rFonts w:cs="Arial"/>
        </w:rPr>
        <w:br w:type="page"/>
      </w:r>
    </w:p>
    <w:p w14:paraId="2B2FD788" w14:textId="77777777" w:rsidR="007555B8" w:rsidRPr="00F943BD" w:rsidRDefault="00812870" w:rsidP="004666A2">
      <w:pPr>
        <w:pStyle w:val="berschrift1"/>
        <w:rPr>
          <w:rFonts w:cs="Arial"/>
        </w:rPr>
      </w:pPr>
      <w:bookmarkStart w:id="12" w:name="_Toc513569084"/>
      <w:r>
        <w:rPr>
          <w:rFonts w:cs="Arial"/>
        </w:rPr>
        <w:t xml:space="preserve">Aufbau </w:t>
      </w:r>
      <w:r w:rsidR="00BB7067">
        <w:rPr>
          <w:rFonts w:cs="Arial"/>
        </w:rPr>
        <w:t>Diplomarbeit</w:t>
      </w:r>
      <w:r w:rsidR="007555B8" w:rsidRPr="00F943BD">
        <w:rPr>
          <w:rFonts w:cs="Arial"/>
        </w:rPr>
        <w:t xml:space="preserve"> NEU</w:t>
      </w:r>
      <w:bookmarkEnd w:id="12"/>
    </w:p>
    <w:p w14:paraId="2B2FD789" w14:textId="77777777" w:rsidR="007555B8" w:rsidRPr="00F943BD" w:rsidRDefault="007555B8" w:rsidP="007555B8">
      <w:pPr>
        <w:rPr>
          <w:rFonts w:cs="Arial"/>
        </w:rPr>
      </w:pPr>
      <w:r w:rsidRPr="00F943BD">
        <w:rPr>
          <w:rFonts w:cs="Arial"/>
        </w:rPr>
        <w:t xml:space="preserve">Die Rohfassung beinhaltet: </w:t>
      </w:r>
    </w:p>
    <w:tbl>
      <w:tblPr>
        <w:tblStyle w:val="Tabellenraster"/>
        <w:tblW w:w="0" w:type="auto"/>
        <w:tblLook w:val="04A0" w:firstRow="1" w:lastRow="0" w:firstColumn="1" w:lastColumn="0" w:noHBand="0" w:noVBand="1"/>
      </w:tblPr>
      <w:tblGrid>
        <w:gridCol w:w="1129"/>
        <w:gridCol w:w="1985"/>
        <w:gridCol w:w="5948"/>
      </w:tblGrid>
      <w:tr w:rsidR="0008100B" w:rsidRPr="00F943BD" w14:paraId="2B2FD78E" w14:textId="77777777" w:rsidTr="00B67B0F">
        <w:tc>
          <w:tcPr>
            <w:tcW w:w="1129" w:type="dxa"/>
          </w:tcPr>
          <w:p w14:paraId="2B2FD78A" w14:textId="77777777" w:rsidR="0008100B" w:rsidRPr="00F943BD" w:rsidRDefault="0008100B" w:rsidP="007555B8">
            <w:pPr>
              <w:rPr>
                <w:rFonts w:cs="Arial"/>
                <w:b/>
                <w:i/>
                <w:sz w:val="16"/>
              </w:rPr>
            </w:pPr>
            <w:r w:rsidRPr="00F943BD">
              <w:rPr>
                <w:rFonts w:cs="Arial"/>
                <w:b/>
                <w:i/>
                <w:sz w:val="16"/>
              </w:rPr>
              <w:t>Abschnitt 1</w:t>
            </w:r>
          </w:p>
        </w:tc>
        <w:tc>
          <w:tcPr>
            <w:tcW w:w="1985" w:type="dxa"/>
          </w:tcPr>
          <w:p w14:paraId="2B2FD78B" w14:textId="77777777" w:rsidR="0008100B" w:rsidRPr="00F943BD" w:rsidRDefault="0008100B" w:rsidP="007555B8">
            <w:pPr>
              <w:rPr>
                <w:rFonts w:cs="Arial"/>
                <w:b/>
              </w:rPr>
            </w:pPr>
            <w:r w:rsidRPr="00F943BD">
              <w:rPr>
                <w:rFonts w:cs="Arial"/>
                <w:b/>
              </w:rPr>
              <w:t>Deckblatt</w:t>
            </w:r>
          </w:p>
        </w:tc>
        <w:tc>
          <w:tcPr>
            <w:tcW w:w="5948" w:type="dxa"/>
          </w:tcPr>
          <w:p w14:paraId="2B2FD78C" w14:textId="77777777" w:rsidR="0008100B" w:rsidRPr="00F943BD" w:rsidRDefault="0008100B" w:rsidP="007555B8">
            <w:pPr>
              <w:rPr>
                <w:rFonts w:cs="Arial"/>
                <w:sz w:val="20"/>
              </w:rPr>
            </w:pPr>
            <w:r w:rsidRPr="00F943BD">
              <w:rPr>
                <w:rFonts w:cs="Arial"/>
                <w:sz w:val="20"/>
              </w:rPr>
              <w:t>keine Kopfzeile</w:t>
            </w:r>
          </w:p>
          <w:p w14:paraId="2B2FD78D" w14:textId="77777777" w:rsidR="0008100B" w:rsidRPr="00F943BD" w:rsidRDefault="0008100B" w:rsidP="007555B8">
            <w:pPr>
              <w:rPr>
                <w:rFonts w:cs="Arial"/>
                <w:sz w:val="20"/>
              </w:rPr>
            </w:pPr>
            <w:r w:rsidRPr="00F943BD">
              <w:rPr>
                <w:rFonts w:cs="Arial"/>
                <w:sz w:val="20"/>
              </w:rPr>
              <w:t>keine Fußzeile</w:t>
            </w:r>
          </w:p>
        </w:tc>
      </w:tr>
      <w:tr w:rsidR="0008100B" w:rsidRPr="00F943BD" w14:paraId="2B2FD793" w14:textId="77777777" w:rsidTr="00B67B0F">
        <w:tc>
          <w:tcPr>
            <w:tcW w:w="1129" w:type="dxa"/>
          </w:tcPr>
          <w:p w14:paraId="2B2FD78F" w14:textId="77777777" w:rsidR="0008100B" w:rsidRPr="00F943BD" w:rsidRDefault="0008100B" w:rsidP="007555B8">
            <w:pPr>
              <w:rPr>
                <w:rFonts w:cs="Arial"/>
                <w:b/>
                <w:i/>
                <w:sz w:val="16"/>
              </w:rPr>
            </w:pPr>
            <w:r w:rsidRPr="00F943BD">
              <w:rPr>
                <w:rFonts w:cs="Arial"/>
                <w:b/>
                <w:i/>
                <w:sz w:val="16"/>
              </w:rPr>
              <w:t>Abschnitt 1</w:t>
            </w:r>
          </w:p>
        </w:tc>
        <w:tc>
          <w:tcPr>
            <w:tcW w:w="1985" w:type="dxa"/>
          </w:tcPr>
          <w:p w14:paraId="2B2FD790" w14:textId="77777777" w:rsidR="0008100B" w:rsidRPr="00F943BD" w:rsidRDefault="0008100B" w:rsidP="007555B8">
            <w:pPr>
              <w:rPr>
                <w:rFonts w:cs="Arial"/>
                <w:b/>
              </w:rPr>
            </w:pPr>
            <w:r w:rsidRPr="00F943BD">
              <w:rPr>
                <w:rFonts w:cs="Arial"/>
                <w:b/>
              </w:rPr>
              <w:t>Eidesstattliche Erklärung</w:t>
            </w:r>
          </w:p>
        </w:tc>
        <w:tc>
          <w:tcPr>
            <w:tcW w:w="5948" w:type="dxa"/>
          </w:tcPr>
          <w:p w14:paraId="2B2FD791" w14:textId="77777777" w:rsidR="0008100B" w:rsidRPr="00F943BD" w:rsidRDefault="0008100B" w:rsidP="0008100B">
            <w:pPr>
              <w:rPr>
                <w:rFonts w:cs="Arial"/>
                <w:sz w:val="20"/>
              </w:rPr>
            </w:pPr>
            <w:r w:rsidRPr="00F943BD">
              <w:rPr>
                <w:rFonts w:cs="Arial"/>
                <w:sz w:val="20"/>
              </w:rPr>
              <w:t>keine Kopfzeile</w:t>
            </w:r>
          </w:p>
          <w:p w14:paraId="2B2FD792" w14:textId="77777777" w:rsidR="0008100B" w:rsidRPr="00F943BD" w:rsidRDefault="0008100B" w:rsidP="0008100B">
            <w:pPr>
              <w:rPr>
                <w:rFonts w:cs="Arial"/>
                <w:sz w:val="20"/>
              </w:rPr>
            </w:pPr>
            <w:r w:rsidRPr="00F943BD">
              <w:rPr>
                <w:rFonts w:cs="Arial"/>
                <w:sz w:val="20"/>
              </w:rPr>
              <w:t>keine Fußzeile</w:t>
            </w:r>
          </w:p>
        </w:tc>
      </w:tr>
      <w:tr w:rsidR="0008100B" w:rsidRPr="00F943BD" w14:paraId="2B2FD798" w14:textId="77777777" w:rsidTr="00B67B0F">
        <w:tc>
          <w:tcPr>
            <w:tcW w:w="1129" w:type="dxa"/>
          </w:tcPr>
          <w:p w14:paraId="2B2FD794" w14:textId="77777777" w:rsidR="0008100B" w:rsidRPr="00F943BD" w:rsidRDefault="0008100B" w:rsidP="007555B8">
            <w:pPr>
              <w:rPr>
                <w:rFonts w:cs="Arial"/>
                <w:b/>
                <w:i/>
                <w:sz w:val="16"/>
              </w:rPr>
            </w:pPr>
            <w:r w:rsidRPr="00F943BD">
              <w:rPr>
                <w:rFonts w:cs="Arial"/>
                <w:b/>
                <w:i/>
                <w:sz w:val="16"/>
              </w:rPr>
              <w:t>Abschnitt 2</w:t>
            </w:r>
          </w:p>
        </w:tc>
        <w:tc>
          <w:tcPr>
            <w:tcW w:w="1985" w:type="dxa"/>
          </w:tcPr>
          <w:p w14:paraId="2B2FD795" w14:textId="77777777" w:rsidR="0008100B" w:rsidRPr="00F943BD" w:rsidRDefault="0008100B" w:rsidP="007555B8">
            <w:pPr>
              <w:rPr>
                <w:rFonts w:cs="Arial"/>
                <w:b/>
              </w:rPr>
            </w:pPr>
            <w:r w:rsidRPr="00F943BD">
              <w:rPr>
                <w:rFonts w:cs="Arial"/>
                <w:b/>
              </w:rPr>
              <w:t>Abstract Deutsch</w:t>
            </w:r>
          </w:p>
        </w:tc>
        <w:tc>
          <w:tcPr>
            <w:tcW w:w="5948" w:type="dxa"/>
          </w:tcPr>
          <w:p w14:paraId="2B2FD796" w14:textId="77777777" w:rsidR="0008100B" w:rsidRPr="00F943BD" w:rsidRDefault="0008100B" w:rsidP="0008100B">
            <w:pPr>
              <w:rPr>
                <w:rFonts w:cs="Arial"/>
                <w:sz w:val="20"/>
              </w:rPr>
            </w:pPr>
            <w:r w:rsidRPr="00F943BD">
              <w:rPr>
                <w:rFonts w:cs="Arial"/>
                <w:sz w:val="20"/>
              </w:rPr>
              <w:t>keine Kopfzeile</w:t>
            </w:r>
          </w:p>
          <w:p w14:paraId="2B2FD797" w14:textId="77777777" w:rsidR="0008100B" w:rsidRPr="00F943BD" w:rsidRDefault="0008100B" w:rsidP="0008100B">
            <w:pPr>
              <w:rPr>
                <w:rFonts w:cs="Arial"/>
                <w:sz w:val="20"/>
              </w:rPr>
            </w:pPr>
            <w:r w:rsidRPr="00F943BD">
              <w:rPr>
                <w:rFonts w:cs="Arial"/>
                <w:sz w:val="20"/>
              </w:rPr>
              <w:t>Genderhinweis als Fußnote</w:t>
            </w:r>
          </w:p>
        </w:tc>
      </w:tr>
      <w:tr w:rsidR="0008100B" w:rsidRPr="00F943BD" w14:paraId="2B2FD79E" w14:textId="77777777" w:rsidTr="00B67B0F">
        <w:tc>
          <w:tcPr>
            <w:tcW w:w="1129" w:type="dxa"/>
          </w:tcPr>
          <w:p w14:paraId="2B2FD799" w14:textId="77777777" w:rsidR="0008100B" w:rsidRPr="00F943BD" w:rsidRDefault="0008100B" w:rsidP="007555B8">
            <w:pPr>
              <w:rPr>
                <w:rFonts w:cs="Arial"/>
                <w:b/>
                <w:i/>
                <w:sz w:val="16"/>
              </w:rPr>
            </w:pPr>
            <w:r w:rsidRPr="00F943BD">
              <w:rPr>
                <w:rFonts w:cs="Arial"/>
                <w:b/>
                <w:i/>
                <w:sz w:val="16"/>
              </w:rPr>
              <w:t>Abschnitt 3</w:t>
            </w:r>
          </w:p>
        </w:tc>
        <w:tc>
          <w:tcPr>
            <w:tcW w:w="1985" w:type="dxa"/>
          </w:tcPr>
          <w:p w14:paraId="2B2FD79A" w14:textId="77777777" w:rsidR="00B67B0F" w:rsidRPr="00F943BD" w:rsidRDefault="0008100B" w:rsidP="007555B8">
            <w:pPr>
              <w:rPr>
                <w:rFonts w:cs="Arial"/>
                <w:b/>
              </w:rPr>
            </w:pPr>
            <w:r w:rsidRPr="00F943BD">
              <w:rPr>
                <w:rFonts w:cs="Arial"/>
                <w:b/>
              </w:rPr>
              <w:t xml:space="preserve">Abstract </w:t>
            </w:r>
          </w:p>
          <w:p w14:paraId="2B2FD79B" w14:textId="77777777" w:rsidR="0008100B" w:rsidRPr="00F943BD" w:rsidRDefault="0008100B" w:rsidP="007555B8">
            <w:pPr>
              <w:rPr>
                <w:rFonts w:cs="Arial"/>
                <w:b/>
              </w:rPr>
            </w:pPr>
            <w:r w:rsidRPr="00F943BD">
              <w:rPr>
                <w:rFonts w:cs="Arial"/>
                <w:b/>
              </w:rPr>
              <w:t>Englisch</w:t>
            </w:r>
          </w:p>
        </w:tc>
        <w:tc>
          <w:tcPr>
            <w:tcW w:w="5948" w:type="dxa"/>
          </w:tcPr>
          <w:p w14:paraId="2B2FD79C" w14:textId="77777777" w:rsidR="0008100B" w:rsidRPr="00F943BD" w:rsidRDefault="0008100B" w:rsidP="0008100B">
            <w:pPr>
              <w:rPr>
                <w:rFonts w:cs="Arial"/>
                <w:sz w:val="20"/>
              </w:rPr>
            </w:pPr>
            <w:r w:rsidRPr="00F943BD">
              <w:rPr>
                <w:rFonts w:cs="Arial"/>
                <w:sz w:val="20"/>
              </w:rPr>
              <w:t>keine Kopfzeile</w:t>
            </w:r>
          </w:p>
          <w:p w14:paraId="2B2FD79D" w14:textId="77777777" w:rsidR="0008100B" w:rsidRPr="00F943BD" w:rsidRDefault="0008100B" w:rsidP="0008100B">
            <w:pPr>
              <w:rPr>
                <w:rFonts w:cs="Arial"/>
                <w:sz w:val="20"/>
              </w:rPr>
            </w:pPr>
            <w:r w:rsidRPr="00F943BD">
              <w:rPr>
                <w:rFonts w:cs="Arial"/>
                <w:sz w:val="20"/>
              </w:rPr>
              <w:t>keine Fußzeile</w:t>
            </w:r>
          </w:p>
        </w:tc>
      </w:tr>
      <w:tr w:rsidR="0008100B" w:rsidRPr="00F943BD" w14:paraId="2B2FD7A4" w14:textId="77777777" w:rsidTr="00B67B0F">
        <w:tc>
          <w:tcPr>
            <w:tcW w:w="1129" w:type="dxa"/>
          </w:tcPr>
          <w:p w14:paraId="2B2FD79F" w14:textId="77777777" w:rsidR="0008100B" w:rsidRPr="00F943BD" w:rsidRDefault="0008100B" w:rsidP="007555B8">
            <w:pPr>
              <w:rPr>
                <w:rFonts w:cs="Arial"/>
                <w:b/>
                <w:i/>
                <w:sz w:val="16"/>
              </w:rPr>
            </w:pPr>
            <w:r w:rsidRPr="00F943BD">
              <w:rPr>
                <w:rFonts w:cs="Arial"/>
                <w:b/>
                <w:i/>
                <w:sz w:val="16"/>
              </w:rPr>
              <w:t>Abschnitt 4</w:t>
            </w:r>
          </w:p>
        </w:tc>
        <w:tc>
          <w:tcPr>
            <w:tcW w:w="1985" w:type="dxa"/>
          </w:tcPr>
          <w:p w14:paraId="2B2FD7A0" w14:textId="77777777" w:rsidR="00B67B0F" w:rsidRPr="00F943BD" w:rsidRDefault="0008100B" w:rsidP="007555B8">
            <w:pPr>
              <w:rPr>
                <w:rFonts w:cs="Arial"/>
                <w:b/>
              </w:rPr>
            </w:pPr>
            <w:r w:rsidRPr="00F943BD">
              <w:rPr>
                <w:rFonts w:cs="Arial"/>
                <w:b/>
              </w:rPr>
              <w:t>Inhalt</w:t>
            </w:r>
            <w:r w:rsidR="00B67B0F" w:rsidRPr="00F943BD">
              <w:rPr>
                <w:rFonts w:cs="Arial"/>
                <w:b/>
              </w:rPr>
              <w:t>s-</w:t>
            </w:r>
          </w:p>
          <w:p w14:paraId="2B2FD7A1" w14:textId="77777777" w:rsidR="0008100B" w:rsidRPr="00F943BD" w:rsidRDefault="0008100B" w:rsidP="007555B8">
            <w:pPr>
              <w:rPr>
                <w:rFonts w:cs="Arial"/>
                <w:b/>
              </w:rPr>
            </w:pPr>
            <w:r w:rsidRPr="00F943BD">
              <w:rPr>
                <w:rFonts w:cs="Arial"/>
                <w:b/>
              </w:rPr>
              <w:t>verzeichnis</w:t>
            </w:r>
          </w:p>
        </w:tc>
        <w:tc>
          <w:tcPr>
            <w:tcW w:w="5948" w:type="dxa"/>
          </w:tcPr>
          <w:p w14:paraId="2B2FD7A2" w14:textId="77777777" w:rsidR="0008100B" w:rsidRPr="00F943BD" w:rsidRDefault="0008100B" w:rsidP="0008100B">
            <w:pPr>
              <w:rPr>
                <w:rFonts w:cs="Arial"/>
                <w:sz w:val="20"/>
              </w:rPr>
            </w:pPr>
            <w:r w:rsidRPr="00F943BD">
              <w:rPr>
                <w:rFonts w:cs="Arial"/>
                <w:sz w:val="20"/>
              </w:rPr>
              <w:t>keine Kopfzeile</w:t>
            </w:r>
          </w:p>
          <w:p w14:paraId="2B2FD7A3" w14:textId="77777777" w:rsidR="0008100B" w:rsidRPr="00F943BD" w:rsidRDefault="0008100B" w:rsidP="0008100B">
            <w:pPr>
              <w:rPr>
                <w:rFonts w:cs="Arial"/>
                <w:sz w:val="20"/>
              </w:rPr>
            </w:pPr>
            <w:r w:rsidRPr="00F943BD">
              <w:rPr>
                <w:rFonts w:cs="Arial"/>
                <w:sz w:val="20"/>
              </w:rPr>
              <w:t>Fußzeile: römische Nummerierung</w:t>
            </w:r>
          </w:p>
        </w:tc>
      </w:tr>
      <w:tr w:rsidR="0008100B" w:rsidRPr="00F943BD" w14:paraId="2B2FD7AA" w14:textId="77777777" w:rsidTr="00B67B0F">
        <w:tc>
          <w:tcPr>
            <w:tcW w:w="1129" w:type="dxa"/>
          </w:tcPr>
          <w:p w14:paraId="2B2FD7A5" w14:textId="77777777" w:rsidR="0008100B" w:rsidRPr="00F943BD" w:rsidRDefault="0008100B" w:rsidP="007555B8">
            <w:pPr>
              <w:rPr>
                <w:rFonts w:cs="Arial"/>
                <w:b/>
                <w:i/>
                <w:sz w:val="16"/>
              </w:rPr>
            </w:pPr>
            <w:r w:rsidRPr="00F943BD">
              <w:rPr>
                <w:rFonts w:cs="Arial"/>
                <w:b/>
                <w:i/>
                <w:sz w:val="16"/>
              </w:rPr>
              <w:t>Abschnitt 5</w:t>
            </w:r>
          </w:p>
        </w:tc>
        <w:tc>
          <w:tcPr>
            <w:tcW w:w="1985" w:type="dxa"/>
          </w:tcPr>
          <w:p w14:paraId="2B2FD7A6" w14:textId="77777777" w:rsidR="0008100B" w:rsidRPr="00F943BD" w:rsidRDefault="0008100B" w:rsidP="007555B8">
            <w:pPr>
              <w:rPr>
                <w:rFonts w:cs="Arial"/>
                <w:b/>
              </w:rPr>
            </w:pPr>
            <w:r w:rsidRPr="00F943BD">
              <w:rPr>
                <w:rFonts w:cs="Arial"/>
                <w:b/>
              </w:rPr>
              <w:t>Einleitung</w:t>
            </w:r>
          </w:p>
        </w:tc>
        <w:tc>
          <w:tcPr>
            <w:tcW w:w="5948" w:type="dxa"/>
          </w:tcPr>
          <w:p w14:paraId="2B2FD7A7" w14:textId="77777777" w:rsidR="0008100B" w:rsidRPr="00F943BD" w:rsidRDefault="0008100B" w:rsidP="0008100B">
            <w:pPr>
              <w:rPr>
                <w:rFonts w:cs="Arial"/>
                <w:sz w:val="20"/>
              </w:rPr>
            </w:pPr>
            <w:r w:rsidRPr="00F943BD">
              <w:rPr>
                <w:rFonts w:cs="Arial"/>
                <w:sz w:val="20"/>
              </w:rPr>
              <w:t xml:space="preserve">Kopfzeile: Haupttitel der Arbeit </w:t>
            </w:r>
          </w:p>
          <w:p w14:paraId="2B2FD7A8" w14:textId="77777777" w:rsidR="0008100B" w:rsidRPr="00F943BD" w:rsidRDefault="0008100B" w:rsidP="0008100B">
            <w:pPr>
              <w:rPr>
                <w:rFonts w:cs="Arial"/>
                <w:sz w:val="20"/>
              </w:rPr>
            </w:pPr>
            <w:r w:rsidRPr="00F943BD">
              <w:rPr>
                <w:rFonts w:cs="Arial"/>
                <w:sz w:val="20"/>
              </w:rPr>
              <w:t xml:space="preserve">Fußzeile: </w:t>
            </w:r>
            <w:r w:rsidRPr="00F943BD">
              <w:rPr>
                <w:rFonts w:cs="Arial"/>
                <w:sz w:val="20"/>
              </w:rPr>
              <w:tab/>
              <w:t>links – Schullogo</w:t>
            </w:r>
          </w:p>
          <w:p w14:paraId="2B2FD7A9" w14:textId="77777777" w:rsidR="0008100B" w:rsidRPr="00F943BD" w:rsidRDefault="0008100B" w:rsidP="0008100B">
            <w:pPr>
              <w:rPr>
                <w:rFonts w:cs="Arial"/>
                <w:sz w:val="20"/>
              </w:rPr>
            </w:pPr>
            <w:r w:rsidRPr="00F943BD">
              <w:rPr>
                <w:rFonts w:cs="Arial"/>
                <w:sz w:val="20"/>
              </w:rPr>
              <w:tab/>
              <w:t xml:space="preserve">rechts – arabische Nummerierung </w:t>
            </w:r>
            <w:r w:rsidRPr="00F943BD">
              <w:rPr>
                <w:rFonts w:cs="Arial"/>
                <w:sz w:val="16"/>
              </w:rPr>
              <w:t xml:space="preserve">(nicht: -1- sondern 1) </w:t>
            </w:r>
          </w:p>
        </w:tc>
      </w:tr>
      <w:tr w:rsidR="0008100B" w:rsidRPr="00F943BD" w14:paraId="2B2FD7B0" w14:textId="77777777" w:rsidTr="00B67B0F">
        <w:tc>
          <w:tcPr>
            <w:tcW w:w="1129" w:type="dxa"/>
          </w:tcPr>
          <w:p w14:paraId="2B2FD7AB" w14:textId="77777777" w:rsidR="0008100B" w:rsidRPr="00F943BD" w:rsidRDefault="0008100B" w:rsidP="0008100B">
            <w:pPr>
              <w:rPr>
                <w:rFonts w:cs="Arial"/>
                <w:b/>
                <w:i/>
                <w:sz w:val="16"/>
              </w:rPr>
            </w:pPr>
            <w:r w:rsidRPr="00F943BD">
              <w:rPr>
                <w:rFonts w:cs="Arial"/>
                <w:b/>
                <w:i/>
                <w:sz w:val="16"/>
              </w:rPr>
              <w:t>Abschnitt 5</w:t>
            </w:r>
          </w:p>
        </w:tc>
        <w:tc>
          <w:tcPr>
            <w:tcW w:w="1985" w:type="dxa"/>
          </w:tcPr>
          <w:p w14:paraId="2B2FD7AC" w14:textId="77777777" w:rsidR="0008100B" w:rsidRPr="00F943BD" w:rsidRDefault="0008100B" w:rsidP="0008100B">
            <w:pPr>
              <w:rPr>
                <w:rFonts w:cs="Arial"/>
                <w:b/>
              </w:rPr>
            </w:pPr>
            <w:r w:rsidRPr="00F943BD">
              <w:rPr>
                <w:rFonts w:cs="Arial"/>
                <w:b/>
              </w:rPr>
              <w:t>Hauptteil</w:t>
            </w:r>
          </w:p>
        </w:tc>
        <w:tc>
          <w:tcPr>
            <w:tcW w:w="5948" w:type="dxa"/>
          </w:tcPr>
          <w:p w14:paraId="2B2FD7AD" w14:textId="77777777" w:rsidR="0008100B" w:rsidRPr="00F943BD" w:rsidRDefault="0008100B" w:rsidP="0008100B">
            <w:pPr>
              <w:rPr>
                <w:rFonts w:cs="Arial"/>
                <w:sz w:val="20"/>
              </w:rPr>
            </w:pPr>
            <w:r w:rsidRPr="00F943BD">
              <w:rPr>
                <w:rFonts w:cs="Arial"/>
                <w:sz w:val="20"/>
              </w:rPr>
              <w:t xml:space="preserve">Kopfzeile: Haupttitel der Arbeit </w:t>
            </w:r>
          </w:p>
          <w:p w14:paraId="2B2FD7AE" w14:textId="77777777" w:rsidR="0008100B" w:rsidRPr="00F943BD" w:rsidRDefault="0008100B" w:rsidP="0008100B">
            <w:pPr>
              <w:rPr>
                <w:rFonts w:cs="Arial"/>
                <w:sz w:val="20"/>
              </w:rPr>
            </w:pPr>
            <w:r w:rsidRPr="00F943BD">
              <w:rPr>
                <w:rFonts w:cs="Arial"/>
                <w:sz w:val="20"/>
              </w:rPr>
              <w:t xml:space="preserve">Fußzeile: </w:t>
            </w:r>
            <w:r w:rsidRPr="00F943BD">
              <w:rPr>
                <w:rFonts w:cs="Arial"/>
                <w:sz w:val="20"/>
              </w:rPr>
              <w:tab/>
              <w:t>links – Schullogo</w:t>
            </w:r>
          </w:p>
          <w:p w14:paraId="2B2FD7AF" w14:textId="77777777" w:rsidR="0008100B" w:rsidRPr="00F943BD" w:rsidRDefault="0008100B" w:rsidP="0008100B">
            <w:pPr>
              <w:rPr>
                <w:rFonts w:cs="Arial"/>
                <w:sz w:val="20"/>
              </w:rPr>
            </w:pPr>
            <w:r w:rsidRPr="00F943BD">
              <w:rPr>
                <w:rFonts w:cs="Arial"/>
                <w:sz w:val="20"/>
              </w:rPr>
              <w:tab/>
              <w:t xml:space="preserve">rechts – arabische Nummerierung </w:t>
            </w:r>
            <w:r w:rsidRPr="00F943BD">
              <w:rPr>
                <w:rFonts w:cs="Arial"/>
                <w:sz w:val="16"/>
              </w:rPr>
              <w:t xml:space="preserve">(nicht: -1- sondern 1) </w:t>
            </w:r>
          </w:p>
        </w:tc>
      </w:tr>
      <w:tr w:rsidR="0008100B" w:rsidRPr="00F943BD" w14:paraId="2B2FD7B6" w14:textId="77777777" w:rsidTr="00B67B0F">
        <w:tc>
          <w:tcPr>
            <w:tcW w:w="1129" w:type="dxa"/>
          </w:tcPr>
          <w:p w14:paraId="2B2FD7B1" w14:textId="77777777" w:rsidR="0008100B" w:rsidRPr="00F943BD" w:rsidRDefault="00B67B0F" w:rsidP="0008100B">
            <w:pPr>
              <w:rPr>
                <w:rFonts w:cs="Arial"/>
                <w:b/>
                <w:i/>
                <w:sz w:val="16"/>
              </w:rPr>
            </w:pPr>
            <w:r w:rsidRPr="00F943BD">
              <w:rPr>
                <w:rFonts w:cs="Arial"/>
                <w:b/>
                <w:i/>
                <w:sz w:val="16"/>
              </w:rPr>
              <w:t>Abschnitt 5</w:t>
            </w:r>
          </w:p>
        </w:tc>
        <w:tc>
          <w:tcPr>
            <w:tcW w:w="1985" w:type="dxa"/>
          </w:tcPr>
          <w:p w14:paraId="2B2FD7B2" w14:textId="77777777" w:rsidR="0008100B" w:rsidRPr="00F943BD" w:rsidRDefault="0008100B" w:rsidP="0008100B">
            <w:pPr>
              <w:rPr>
                <w:rFonts w:cs="Arial"/>
                <w:b/>
              </w:rPr>
            </w:pPr>
            <w:r w:rsidRPr="00F943BD">
              <w:rPr>
                <w:rFonts w:cs="Arial"/>
                <w:b/>
              </w:rPr>
              <w:t>Zusammenfassung</w:t>
            </w:r>
          </w:p>
        </w:tc>
        <w:tc>
          <w:tcPr>
            <w:tcW w:w="5948" w:type="dxa"/>
          </w:tcPr>
          <w:p w14:paraId="2B2FD7B3" w14:textId="77777777" w:rsidR="0008100B" w:rsidRPr="00F943BD" w:rsidRDefault="0008100B" w:rsidP="0008100B">
            <w:pPr>
              <w:rPr>
                <w:rFonts w:cs="Arial"/>
                <w:sz w:val="20"/>
              </w:rPr>
            </w:pPr>
            <w:r w:rsidRPr="00F943BD">
              <w:rPr>
                <w:rFonts w:cs="Arial"/>
                <w:sz w:val="20"/>
              </w:rPr>
              <w:t xml:space="preserve">Kopfzeile: Haupttitel der Arbeit </w:t>
            </w:r>
          </w:p>
          <w:p w14:paraId="2B2FD7B4" w14:textId="77777777" w:rsidR="0008100B" w:rsidRPr="00F943BD" w:rsidRDefault="0008100B" w:rsidP="0008100B">
            <w:pPr>
              <w:rPr>
                <w:rFonts w:cs="Arial"/>
                <w:sz w:val="20"/>
              </w:rPr>
            </w:pPr>
            <w:r w:rsidRPr="00F943BD">
              <w:rPr>
                <w:rFonts w:cs="Arial"/>
                <w:sz w:val="20"/>
              </w:rPr>
              <w:t xml:space="preserve">Fußzeile: </w:t>
            </w:r>
            <w:r w:rsidRPr="00F943BD">
              <w:rPr>
                <w:rFonts w:cs="Arial"/>
                <w:sz w:val="20"/>
              </w:rPr>
              <w:tab/>
              <w:t>links – Schullogo</w:t>
            </w:r>
          </w:p>
          <w:p w14:paraId="2B2FD7B5" w14:textId="77777777" w:rsidR="0008100B" w:rsidRPr="00F943BD" w:rsidRDefault="0008100B" w:rsidP="0008100B">
            <w:pPr>
              <w:rPr>
                <w:rFonts w:cs="Arial"/>
                <w:sz w:val="20"/>
              </w:rPr>
            </w:pPr>
            <w:r w:rsidRPr="00F943BD">
              <w:rPr>
                <w:rFonts w:cs="Arial"/>
                <w:sz w:val="20"/>
              </w:rPr>
              <w:tab/>
              <w:t xml:space="preserve">rechts – arabische Nummerierung </w:t>
            </w:r>
            <w:r w:rsidRPr="00F943BD">
              <w:rPr>
                <w:rFonts w:cs="Arial"/>
                <w:sz w:val="16"/>
              </w:rPr>
              <w:t xml:space="preserve">(nicht: -1- sondern 1) </w:t>
            </w:r>
          </w:p>
        </w:tc>
      </w:tr>
      <w:tr w:rsidR="0008100B" w:rsidRPr="00F943BD" w14:paraId="2B2FD7BB" w14:textId="77777777" w:rsidTr="00B67B0F">
        <w:tc>
          <w:tcPr>
            <w:tcW w:w="1129" w:type="dxa"/>
          </w:tcPr>
          <w:p w14:paraId="2B2FD7B7" w14:textId="77777777" w:rsidR="0008100B" w:rsidRPr="00F943BD" w:rsidRDefault="00B67B0F" w:rsidP="0008100B">
            <w:pPr>
              <w:rPr>
                <w:rFonts w:cs="Arial"/>
                <w:b/>
                <w:i/>
                <w:sz w:val="16"/>
              </w:rPr>
            </w:pPr>
            <w:r w:rsidRPr="00F943BD">
              <w:rPr>
                <w:rFonts w:cs="Arial"/>
                <w:b/>
                <w:i/>
                <w:sz w:val="16"/>
              </w:rPr>
              <w:t>Abschnitt 6</w:t>
            </w:r>
          </w:p>
        </w:tc>
        <w:tc>
          <w:tcPr>
            <w:tcW w:w="1985" w:type="dxa"/>
          </w:tcPr>
          <w:p w14:paraId="2B2FD7B8" w14:textId="77777777" w:rsidR="0008100B" w:rsidRPr="00F943BD" w:rsidRDefault="0008100B" w:rsidP="0008100B">
            <w:pPr>
              <w:rPr>
                <w:rFonts w:cs="Arial"/>
                <w:b/>
              </w:rPr>
            </w:pPr>
            <w:r w:rsidRPr="00F943BD">
              <w:rPr>
                <w:rFonts w:cs="Arial"/>
                <w:b/>
              </w:rPr>
              <w:t>Literaturverzeichnis</w:t>
            </w:r>
          </w:p>
        </w:tc>
        <w:tc>
          <w:tcPr>
            <w:tcW w:w="5948" w:type="dxa"/>
          </w:tcPr>
          <w:p w14:paraId="2B2FD7B9" w14:textId="77777777" w:rsidR="0008100B" w:rsidRPr="00F943BD" w:rsidRDefault="0008100B" w:rsidP="0008100B">
            <w:pPr>
              <w:rPr>
                <w:rFonts w:cs="Arial"/>
                <w:sz w:val="20"/>
              </w:rPr>
            </w:pPr>
            <w:r w:rsidRPr="00F943BD">
              <w:rPr>
                <w:rFonts w:cs="Arial"/>
                <w:sz w:val="20"/>
              </w:rPr>
              <w:t>keine Kopfzeile</w:t>
            </w:r>
          </w:p>
          <w:p w14:paraId="2B2FD7BA" w14:textId="77777777" w:rsidR="0008100B" w:rsidRPr="00F943BD" w:rsidRDefault="0008100B" w:rsidP="0008100B">
            <w:pPr>
              <w:rPr>
                <w:rFonts w:cs="Arial"/>
                <w:sz w:val="20"/>
              </w:rPr>
            </w:pPr>
            <w:r w:rsidRPr="00F943BD">
              <w:rPr>
                <w:rFonts w:cs="Arial"/>
                <w:sz w:val="20"/>
              </w:rPr>
              <w:t>Fußzeile: römische Nummerierung (fortlaufend vom Inhaltsverzeichnis)</w:t>
            </w:r>
          </w:p>
        </w:tc>
      </w:tr>
      <w:tr w:rsidR="0008100B" w:rsidRPr="00F943BD" w14:paraId="2B2FD7C0" w14:textId="77777777" w:rsidTr="00B67B0F">
        <w:tc>
          <w:tcPr>
            <w:tcW w:w="1129" w:type="dxa"/>
          </w:tcPr>
          <w:p w14:paraId="2B2FD7BC" w14:textId="77777777" w:rsidR="0008100B" w:rsidRPr="00F943BD" w:rsidRDefault="00B67B0F" w:rsidP="0008100B">
            <w:pPr>
              <w:rPr>
                <w:rFonts w:cs="Arial"/>
                <w:b/>
                <w:i/>
                <w:sz w:val="16"/>
              </w:rPr>
            </w:pPr>
            <w:r w:rsidRPr="00F943BD">
              <w:rPr>
                <w:rFonts w:cs="Arial"/>
                <w:b/>
                <w:i/>
                <w:sz w:val="16"/>
              </w:rPr>
              <w:t>Abschnitt 6</w:t>
            </w:r>
          </w:p>
        </w:tc>
        <w:tc>
          <w:tcPr>
            <w:tcW w:w="1985" w:type="dxa"/>
          </w:tcPr>
          <w:p w14:paraId="2B2FD7BD" w14:textId="77777777" w:rsidR="0008100B" w:rsidRPr="00F943BD" w:rsidRDefault="0008100B" w:rsidP="0008100B">
            <w:pPr>
              <w:rPr>
                <w:rFonts w:cs="Arial"/>
                <w:b/>
              </w:rPr>
            </w:pPr>
            <w:r w:rsidRPr="00F943BD">
              <w:rPr>
                <w:rFonts w:cs="Arial"/>
                <w:b/>
              </w:rPr>
              <w:t>Abbildungsverzeichnis</w:t>
            </w:r>
          </w:p>
        </w:tc>
        <w:tc>
          <w:tcPr>
            <w:tcW w:w="5948" w:type="dxa"/>
          </w:tcPr>
          <w:p w14:paraId="2B2FD7BE" w14:textId="77777777" w:rsidR="0008100B" w:rsidRPr="00F943BD" w:rsidRDefault="0008100B" w:rsidP="0008100B">
            <w:pPr>
              <w:rPr>
                <w:rFonts w:cs="Arial"/>
                <w:sz w:val="20"/>
              </w:rPr>
            </w:pPr>
            <w:r w:rsidRPr="00F943BD">
              <w:rPr>
                <w:rFonts w:cs="Arial"/>
                <w:sz w:val="20"/>
              </w:rPr>
              <w:t>keine Kopfzeile</w:t>
            </w:r>
          </w:p>
          <w:p w14:paraId="2B2FD7BF" w14:textId="77777777" w:rsidR="0008100B" w:rsidRPr="00F943BD" w:rsidRDefault="0008100B" w:rsidP="0008100B">
            <w:pPr>
              <w:rPr>
                <w:rFonts w:cs="Arial"/>
                <w:sz w:val="20"/>
              </w:rPr>
            </w:pPr>
            <w:r w:rsidRPr="00F943BD">
              <w:rPr>
                <w:rFonts w:cs="Arial"/>
                <w:sz w:val="20"/>
              </w:rPr>
              <w:t>Fußzeile: römische Nummerierung (fortlaufend)</w:t>
            </w:r>
          </w:p>
        </w:tc>
      </w:tr>
      <w:tr w:rsidR="0008100B" w:rsidRPr="00F943BD" w14:paraId="2B2FD7C5" w14:textId="77777777" w:rsidTr="00B67B0F">
        <w:tc>
          <w:tcPr>
            <w:tcW w:w="1129" w:type="dxa"/>
          </w:tcPr>
          <w:p w14:paraId="2B2FD7C1" w14:textId="77777777" w:rsidR="0008100B" w:rsidRPr="00F943BD" w:rsidRDefault="00B67B0F" w:rsidP="0008100B">
            <w:pPr>
              <w:rPr>
                <w:rFonts w:cs="Arial"/>
                <w:b/>
                <w:i/>
                <w:sz w:val="16"/>
              </w:rPr>
            </w:pPr>
            <w:r w:rsidRPr="00F943BD">
              <w:rPr>
                <w:rFonts w:cs="Arial"/>
                <w:b/>
                <w:i/>
                <w:sz w:val="16"/>
              </w:rPr>
              <w:t>Abschnitt 6</w:t>
            </w:r>
          </w:p>
        </w:tc>
        <w:tc>
          <w:tcPr>
            <w:tcW w:w="1985" w:type="dxa"/>
          </w:tcPr>
          <w:p w14:paraId="2B2FD7C2" w14:textId="77777777" w:rsidR="0008100B" w:rsidRPr="00F943BD" w:rsidRDefault="0008100B" w:rsidP="0008100B">
            <w:pPr>
              <w:rPr>
                <w:rFonts w:cs="Arial"/>
                <w:b/>
              </w:rPr>
            </w:pPr>
            <w:r w:rsidRPr="00F943BD">
              <w:rPr>
                <w:rFonts w:cs="Arial"/>
                <w:b/>
              </w:rPr>
              <w:t>Anhang</w:t>
            </w:r>
          </w:p>
        </w:tc>
        <w:tc>
          <w:tcPr>
            <w:tcW w:w="5948" w:type="dxa"/>
          </w:tcPr>
          <w:p w14:paraId="2B2FD7C3" w14:textId="77777777" w:rsidR="0008100B" w:rsidRPr="00F943BD" w:rsidRDefault="0008100B" w:rsidP="0008100B">
            <w:pPr>
              <w:rPr>
                <w:rFonts w:cs="Arial"/>
                <w:sz w:val="20"/>
              </w:rPr>
            </w:pPr>
            <w:r w:rsidRPr="00F943BD">
              <w:rPr>
                <w:rFonts w:cs="Arial"/>
                <w:sz w:val="20"/>
              </w:rPr>
              <w:t>keine Kopfzeile</w:t>
            </w:r>
          </w:p>
          <w:p w14:paraId="2B2FD7C4" w14:textId="77777777" w:rsidR="0008100B" w:rsidRPr="00F943BD" w:rsidRDefault="0008100B" w:rsidP="0008100B">
            <w:pPr>
              <w:rPr>
                <w:rFonts w:cs="Arial"/>
                <w:sz w:val="20"/>
              </w:rPr>
            </w:pPr>
            <w:r w:rsidRPr="00F943BD">
              <w:rPr>
                <w:rFonts w:cs="Arial"/>
                <w:sz w:val="20"/>
              </w:rPr>
              <w:t>Fußzeile: römische Nummerierung (fortlaufend)</w:t>
            </w:r>
          </w:p>
        </w:tc>
      </w:tr>
    </w:tbl>
    <w:p w14:paraId="2B2FD7C6" w14:textId="77777777" w:rsidR="0008100B" w:rsidRPr="00F943BD" w:rsidRDefault="00B074D5" w:rsidP="007555B8">
      <w:pPr>
        <w:rPr>
          <w:rFonts w:cs="Arial"/>
        </w:rPr>
      </w:pPr>
      <w:r>
        <w:rPr>
          <w:noProof/>
        </w:rPr>
        <w:drawing>
          <wp:anchor distT="0" distB="0" distL="114300" distR="114300" simplePos="0" relativeHeight="251758592" behindDoc="0" locked="0" layoutInCell="1" allowOverlap="1" wp14:anchorId="2B2FD980" wp14:editId="2B2FD981">
            <wp:simplePos x="0" y="0"/>
            <wp:positionH relativeFrom="column">
              <wp:posOffset>-389255</wp:posOffset>
            </wp:positionH>
            <wp:positionV relativeFrom="paragraph">
              <wp:posOffset>242570</wp:posOffset>
            </wp:positionV>
            <wp:extent cx="335280" cy="335280"/>
            <wp:effectExtent l="0" t="0" r="7620" b="7620"/>
            <wp:wrapNone/>
            <wp:docPr id="31" name="Grafik 3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FD7C7" w14:textId="77777777" w:rsidR="00B074D5" w:rsidRDefault="00B074D5" w:rsidP="00B074D5">
      <w:pPr>
        <w:pStyle w:val="Hinweis"/>
      </w:pPr>
      <w:r>
        <w:t>Hinweis: Word</w:t>
      </w:r>
    </w:p>
    <w:p w14:paraId="2B2FD7C8" w14:textId="77777777" w:rsidR="00B67B0F" w:rsidRPr="00F943BD" w:rsidRDefault="0008100B" w:rsidP="005C4758">
      <w:pPr>
        <w:tabs>
          <w:tab w:val="left" w:pos="5103"/>
        </w:tabs>
        <w:spacing w:after="200" w:line="276" w:lineRule="auto"/>
        <w:rPr>
          <w:rFonts w:cs="Arial"/>
        </w:rPr>
      </w:pPr>
      <w:r w:rsidRPr="00F943BD">
        <w:rPr>
          <w:rFonts w:cs="Arial"/>
        </w:rPr>
        <w:t xml:space="preserve">Die Diplomarbeit wird in mehreren Abschnitten eingeteilt, welche jeweils eine unterschiedliche Kopf- und Fußzeile haben. Einen neuen Abschnitt fügt man mit einem Abschnittswechsel ein. </w:t>
      </w:r>
      <w:r w:rsidR="00B67B0F" w:rsidRPr="00F943BD">
        <w:rPr>
          <w:rFonts w:cs="Arial"/>
        </w:rPr>
        <w:t xml:space="preserve">(Layout </w:t>
      </w:r>
      <w:r w:rsidR="00B67B0F" w:rsidRPr="00F943BD">
        <w:rPr>
          <w:rFonts w:cs="Arial"/>
        </w:rPr>
        <w:sym w:font="Wingdings" w:char="F0E0"/>
      </w:r>
      <w:r w:rsidR="00B67B0F" w:rsidRPr="00F943BD">
        <w:rPr>
          <w:rFonts w:cs="Arial"/>
        </w:rPr>
        <w:t xml:space="preserve"> Umbrüche </w:t>
      </w:r>
      <w:r w:rsidR="00B67B0F" w:rsidRPr="00F943BD">
        <w:rPr>
          <w:rFonts w:cs="Arial"/>
        </w:rPr>
        <w:sym w:font="Wingdings" w:char="F0E0"/>
      </w:r>
      <w:r w:rsidR="00B67B0F" w:rsidRPr="00F943BD">
        <w:rPr>
          <w:rFonts w:cs="Arial"/>
        </w:rPr>
        <w:t xml:space="preserve"> Abschnittsumbrüche – Nächste Seite) </w:t>
      </w:r>
    </w:p>
    <w:p w14:paraId="2B2FD7C9" w14:textId="77777777" w:rsidR="00B67B0F" w:rsidRPr="00F943BD" w:rsidRDefault="00B67B0F" w:rsidP="00B67B0F">
      <w:pPr>
        <w:keepNext/>
        <w:tabs>
          <w:tab w:val="left" w:pos="5103"/>
        </w:tabs>
        <w:spacing w:after="200" w:line="276" w:lineRule="auto"/>
        <w:rPr>
          <w:rFonts w:cs="Arial"/>
        </w:rPr>
      </w:pPr>
      <w:r w:rsidRPr="00F943BD">
        <w:rPr>
          <w:rFonts w:cs="Arial"/>
          <w:noProof/>
        </w:rPr>
        <w:drawing>
          <wp:inline distT="0" distB="0" distL="0" distR="0" wp14:anchorId="2B2FD982" wp14:editId="2B2FD983">
            <wp:extent cx="1485900" cy="21030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95" t="3976" r="63625" b="37448"/>
                    <a:stretch/>
                  </pic:blipFill>
                  <pic:spPr bwMode="auto">
                    <a:xfrm>
                      <a:off x="0" y="0"/>
                      <a:ext cx="1501933" cy="2125718"/>
                    </a:xfrm>
                    <a:prstGeom prst="rect">
                      <a:avLst/>
                    </a:prstGeom>
                    <a:ln>
                      <a:noFill/>
                    </a:ln>
                    <a:extLst>
                      <a:ext uri="{53640926-AAD7-44D8-BBD7-CCE9431645EC}">
                        <a14:shadowObscured xmlns:a14="http://schemas.microsoft.com/office/drawing/2010/main"/>
                      </a:ext>
                    </a:extLst>
                  </pic:spPr>
                </pic:pic>
              </a:graphicData>
            </a:graphic>
          </wp:inline>
        </w:drawing>
      </w:r>
    </w:p>
    <w:p w14:paraId="2B2FD7CA" w14:textId="77777777" w:rsidR="00B67B0F" w:rsidRPr="00F943BD" w:rsidRDefault="00B67B0F" w:rsidP="00B67B0F">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5</w:t>
      </w:r>
      <w:r w:rsidRPr="00F943BD">
        <w:rPr>
          <w:rFonts w:cs="Arial"/>
        </w:rPr>
        <w:fldChar w:fldCharType="end"/>
      </w:r>
      <w:r w:rsidRPr="00F943BD">
        <w:rPr>
          <w:rFonts w:cs="Arial"/>
        </w:rPr>
        <w:t>: Abschnittsumbruch</w:t>
      </w:r>
    </w:p>
    <w:p w14:paraId="2B2FD7CB" w14:textId="77777777" w:rsidR="00B67B0F" w:rsidRPr="00F943BD" w:rsidRDefault="00B67B0F" w:rsidP="00B67B0F">
      <w:pPr>
        <w:rPr>
          <w:rFonts w:cs="Arial"/>
        </w:rPr>
      </w:pPr>
      <w:r w:rsidRPr="00F943BD">
        <w:rPr>
          <w:rFonts w:cs="Arial"/>
        </w:rPr>
        <w:t xml:space="preserve">Somit kann für jeden Abschnitt eine eigene Kopf- und Fußzeile erstellt werden. Eine Kopf- bzw. Fußzeile wird unter Einfügen </w:t>
      </w:r>
      <w:r w:rsidRPr="00F943BD">
        <w:rPr>
          <w:rFonts w:cs="Arial"/>
        </w:rPr>
        <w:sym w:font="Wingdings" w:char="F0E0"/>
      </w:r>
      <w:r w:rsidRPr="00F943BD">
        <w:rPr>
          <w:rFonts w:cs="Arial"/>
        </w:rPr>
        <w:t xml:space="preserve"> Kopfzeile /Fußzeile erstellt. </w:t>
      </w:r>
    </w:p>
    <w:p w14:paraId="2B2FD7CC" w14:textId="77777777" w:rsidR="00B074D5" w:rsidRDefault="00B074D5" w:rsidP="00B67B0F">
      <w:pPr>
        <w:rPr>
          <w:rFonts w:cs="Arial"/>
        </w:rPr>
      </w:pPr>
    </w:p>
    <w:p w14:paraId="2B2FD7CD" w14:textId="77777777" w:rsidR="00B67B0F" w:rsidRPr="00F943BD" w:rsidRDefault="00B67B0F" w:rsidP="00B67B0F">
      <w:pPr>
        <w:rPr>
          <w:rFonts w:cs="Arial"/>
        </w:rPr>
      </w:pPr>
      <w:r w:rsidRPr="00F943BD">
        <w:rPr>
          <w:rFonts w:cs="Arial"/>
        </w:rPr>
        <w:t xml:space="preserve">Dabei gilt es zu beachten, dass „mit vorheriger verknüpfen“ deaktiviert ist. Unter Kopfzeile bearbeiten bzw. Fußzeile bearbeiten können diese geändert werden. </w:t>
      </w:r>
    </w:p>
    <w:p w14:paraId="2B2FD7CE" w14:textId="77777777" w:rsidR="00B67B0F" w:rsidRPr="00F943BD" w:rsidRDefault="00B67B0F" w:rsidP="00B67B0F">
      <w:pPr>
        <w:rPr>
          <w:rFonts w:cs="Arial"/>
        </w:rPr>
      </w:pPr>
      <w:r w:rsidRPr="00F943BD">
        <w:rPr>
          <w:rFonts w:cs="Arial"/>
        </w:rPr>
        <w:t xml:space="preserve">Die Seitenzahl kann unter „Seitenzahl formatieren“ geändert werden. (zB einstellen der römischen Seitennummerierung, beginnen bei usw.) </w:t>
      </w:r>
    </w:p>
    <w:p w14:paraId="2B2FD7CF" w14:textId="77777777" w:rsidR="009D2308" w:rsidRPr="00F943BD" w:rsidRDefault="00B67B0F" w:rsidP="009D2308">
      <w:pPr>
        <w:keepNext/>
        <w:rPr>
          <w:rFonts w:cs="Arial"/>
        </w:rPr>
      </w:pPr>
      <w:r w:rsidRPr="00F943BD">
        <w:rPr>
          <w:rFonts w:cs="Arial"/>
          <w:noProof/>
        </w:rPr>
        <w:drawing>
          <wp:inline distT="0" distB="0" distL="0" distR="0" wp14:anchorId="2B2FD984" wp14:editId="2B2FD985">
            <wp:extent cx="5760720" cy="9601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960120"/>
                    </a:xfrm>
                    <a:prstGeom prst="rect">
                      <a:avLst/>
                    </a:prstGeom>
                  </pic:spPr>
                </pic:pic>
              </a:graphicData>
            </a:graphic>
          </wp:inline>
        </w:drawing>
      </w:r>
    </w:p>
    <w:p w14:paraId="2B2FD7D0" w14:textId="77777777" w:rsidR="00B67B0F" w:rsidRPr="00F943BD" w:rsidRDefault="009D2308" w:rsidP="009D2308">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6</w:t>
      </w:r>
      <w:r w:rsidRPr="00F943BD">
        <w:rPr>
          <w:rFonts w:cs="Arial"/>
        </w:rPr>
        <w:fldChar w:fldCharType="end"/>
      </w:r>
      <w:r w:rsidRPr="00F943BD">
        <w:rPr>
          <w:rFonts w:cs="Arial"/>
        </w:rPr>
        <w:t>: Kopf- und Fußzeile</w:t>
      </w:r>
    </w:p>
    <w:p w14:paraId="2B2FD7D1" w14:textId="77777777" w:rsidR="00B67B0F" w:rsidRPr="00F943BD" w:rsidRDefault="00B67B0F" w:rsidP="00B67B0F">
      <w:pPr>
        <w:rPr>
          <w:rFonts w:cs="Arial"/>
        </w:rPr>
      </w:pPr>
    </w:p>
    <w:p w14:paraId="2B2FD7D2" w14:textId="77777777" w:rsidR="00B67B0F" w:rsidRPr="00F943BD" w:rsidRDefault="00353D7F" w:rsidP="00B67B0F">
      <w:pPr>
        <w:pStyle w:val="berschrift1"/>
        <w:rPr>
          <w:rFonts w:cs="Arial"/>
        </w:rPr>
      </w:pPr>
      <w:bookmarkStart w:id="13" w:name="_Toc513569085"/>
      <w:r>
        <w:rPr>
          <w:rFonts w:cs="Arial"/>
        </w:rPr>
        <w:t>Inhalte Diplomarbeit</w:t>
      </w:r>
      <w:r w:rsidR="00B67B0F" w:rsidRPr="00F943BD">
        <w:rPr>
          <w:rFonts w:cs="Arial"/>
        </w:rPr>
        <w:t xml:space="preserve"> Neu</w:t>
      </w:r>
      <w:bookmarkEnd w:id="13"/>
    </w:p>
    <w:p w14:paraId="2B2FD7D3" w14:textId="77777777" w:rsidR="00B67B0F" w:rsidRPr="00F943BD" w:rsidRDefault="00B67B0F" w:rsidP="00B67B0F">
      <w:pPr>
        <w:rPr>
          <w:rFonts w:cs="Arial"/>
        </w:rPr>
      </w:pPr>
      <w:r w:rsidRPr="00F943BD">
        <w:rPr>
          <w:rFonts w:cs="Arial"/>
        </w:rPr>
        <w:t xml:space="preserve">Folgende Inhalte hat die Diplomarbeit jedenfalls zu enthalten. </w:t>
      </w:r>
    </w:p>
    <w:p w14:paraId="2B2FD7D4" w14:textId="77777777" w:rsidR="00B67B0F" w:rsidRPr="00F943BD" w:rsidRDefault="00B67B0F" w:rsidP="00B67B0F">
      <w:pPr>
        <w:rPr>
          <w:rFonts w:cs="Arial"/>
        </w:rPr>
      </w:pPr>
    </w:p>
    <w:p w14:paraId="2B2FD7D5" w14:textId="77777777" w:rsidR="001E1751" w:rsidRPr="00F943BD" w:rsidRDefault="001E1751" w:rsidP="00353D7F">
      <w:pPr>
        <w:pStyle w:val="berschrift2"/>
      </w:pPr>
      <w:bookmarkStart w:id="14" w:name="_Toc513569086"/>
      <w:r w:rsidRPr="00F943BD">
        <w:t>Deckblatt</w:t>
      </w:r>
      <w:bookmarkEnd w:id="14"/>
    </w:p>
    <w:p w14:paraId="2B2FD7D6" w14:textId="0D9C7303" w:rsidR="001E1751" w:rsidRPr="00F943BD" w:rsidRDefault="001E1751" w:rsidP="001E1751">
      <w:pPr>
        <w:rPr>
          <w:rFonts w:cs="Arial"/>
        </w:rPr>
      </w:pPr>
      <w:r w:rsidRPr="00F943BD">
        <w:rPr>
          <w:rFonts w:cs="Arial"/>
        </w:rPr>
        <w:t xml:space="preserve">Die Gestaltung des Deckblattes </w:t>
      </w:r>
      <w:r w:rsidR="007A59D8">
        <w:rPr>
          <w:rFonts w:cs="Arial"/>
        </w:rPr>
        <w:t>erfolgt einheitlich.</w:t>
      </w:r>
      <w:r w:rsidR="000E5347">
        <w:rPr>
          <w:rFonts w:cs="Arial"/>
        </w:rPr>
        <w:t xml:space="preserve"> (siehe Anhang).</w:t>
      </w:r>
      <w:r w:rsidR="007A59D8">
        <w:rPr>
          <w:rFonts w:cs="Arial"/>
        </w:rPr>
        <w:t xml:space="preserve"> </w:t>
      </w:r>
      <w:r w:rsidRPr="00F943BD">
        <w:rPr>
          <w:rFonts w:cs="Arial"/>
        </w:rPr>
        <w:t>Die folgenden Inhalte sind verbindlich:</w:t>
      </w:r>
    </w:p>
    <w:p w14:paraId="2B2FD7D7"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Schulname</w:t>
      </w:r>
      <w:r w:rsidR="00060FD3" w:rsidRPr="00F943BD">
        <w:rPr>
          <w:rFonts w:cs="Arial"/>
        </w:rPr>
        <w:t xml:space="preserve"> inkl. Logo</w:t>
      </w:r>
    </w:p>
    <w:p w14:paraId="2B2FD7D8" w14:textId="77777777" w:rsidR="00060FD3" w:rsidRPr="00F943BD" w:rsidRDefault="00060FD3" w:rsidP="00EC7356">
      <w:pPr>
        <w:pStyle w:val="Listenabsatz"/>
        <w:numPr>
          <w:ilvl w:val="0"/>
          <w:numId w:val="4"/>
        </w:numPr>
        <w:tabs>
          <w:tab w:val="clear" w:pos="1095"/>
        </w:tabs>
        <w:spacing w:line="240" w:lineRule="auto"/>
        <w:ind w:left="284" w:hanging="283"/>
        <w:rPr>
          <w:rFonts w:cs="Arial"/>
        </w:rPr>
      </w:pPr>
      <w:r w:rsidRPr="00F943BD">
        <w:rPr>
          <w:rFonts w:cs="Arial"/>
        </w:rPr>
        <w:t>Diplomarbeit</w:t>
      </w:r>
    </w:p>
    <w:p w14:paraId="2B2FD7D9"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Titel inkl. Untertitel für jedes Gruppenmitglied</w:t>
      </w:r>
    </w:p>
    <w:p w14:paraId="2B2FD7DA"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Externer Partner</w:t>
      </w:r>
    </w:p>
    <w:p w14:paraId="2B2FD7DB"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Betreuer/in</w:t>
      </w:r>
    </w:p>
    <w:p w14:paraId="2B2FD7DC"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 xml:space="preserve">Die Namen der Gruppenmitglieder </w:t>
      </w:r>
      <w:r w:rsidRPr="00F943BD">
        <w:rPr>
          <w:rFonts w:cs="Arial"/>
          <w:b/>
        </w:rPr>
        <w:t>mit individueller</w:t>
      </w:r>
      <w:r w:rsidRPr="00F943BD">
        <w:rPr>
          <w:rFonts w:cs="Arial"/>
        </w:rPr>
        <w:t xml:space="preserve"> Themenstellung</w:t>
      </w:r>
    </w:p>
    <w:p w14:paraId="2B2FD7DD"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Datum der Einreichung</w:t>
      </w:r>
    </w:p>
    <w:p w14:paraId="2B2FD7DE" w14:textId="77777777" w:rsidR="00060FD3" w:rsidRPr="00F943BD" w:rsidRDefault="00060FD3" w:rsidP="00EC7356">
      <w:pPr>
        <w:pStyle w:val="Listenabsatz"/>
        <w:numPr>
          <w:ilvl w:val="0"/>
          <w:numId w:val="4"/>
        </w:numPr>
        <w:tabs>
          <w:tab w:val="clear" w:pos="1095"/>
        </w:tabs>
        <w:spacing w:line="240" w:lineRule="auto"/>
        <w:ind w:left="284" w:hanging="283"/>
        <w:rPr>
          <w:rFonts w:cs="Arial"/>
        </w:rPr>
      </w:pPr>
      <w:r w:rsidRPr="00F943BD">
        <w:rPr>
          <w:rFonts w:cs="Arial"/>
        </w:rPr>
        <w:t>Betreuungslehrer</w:t>
      </w:r>
    </w:p>
    <w:p w14:paraId="2B2FD7DF" w14:textId="77777777" w:rsidR="001E1751" w:rsidRPr="00F943BD" w:rsidRDefault="001E1751" w:rsidP="00EC7356">
      <w:pPr>
        <w:pStyle w:val="Listenabsatz"/>
        <w:numPr>
          <w:ilvl w:val="0"/>
          <w:numId w:val="4"/>
        </w:numPr>
        <w:tabs>
          <w:tab w:val="clear" w:pos="1095"/>
        </w:tabs>
        <w:spacing w:line="240" w:lineRule="auto"/>
        <w:ind w:left="284" w:hanging="283"/>
        <w:rPr>
          <w:rFonts w:cs="Arial"/>
        </w:rPr>
      </w:pPr>
      <w:r w:rsidRPr="00F943BD">
        <w:rPr>
          <w:rFonts w:cs="Arial"/>
        </w:rPr>
        <w:t>Schullogo</w:t>
      </w:r>
    </w:p>
    <w:p w14:paraId="2B2FD7E0" w14:textId="77777777" w:rsidR="001E1751" w:rsidRPr="00F943BD" w:rsidRDefault="001E1751" w:rsidP="001E1751">
      <w:pPr>
        <w:spacing w:line="240" w:lineRule="auto"/>
        <w:ind w:left="709"/>
        <w:rPr>
          <w:rFonts w:cs="Arial"/>
          <w:color w:val="FF0000"/>
        </w:rPr>
      </w:pPr>
    </w:p>
    <w:p w14:paraId="2B2FD7E1" w14:textId="77777777" w:rsidR="001E1751" w:rsidRPr="00F943BD" w:rsidRDefault="001E1751" w:rsidP="001E1751">
      <w:pPr>
        <w:autoSpaceDE w:val="0"/>
        <w:autoSpaceDN w:val="0"/>
        <w:adjustRightInd w:val="0"/>
        <w:spacing w:line="240" w:lineRule="auto"/>
        <w:rPr>
          <w:rFonts w:eastAsiaTheme="minorHAnsi" w:cs="Arial"/>
          <w:color w:val="000000"/>
          <w:sz w:val="24"/>
          <w:szCs w:val="24"/>
          <w:lang w:eastAsia="en-US"/>
        </w:rPr>
      </w:pPr>
    </w:p>
    <w:p w14:paraId="2B2FD7E2" w14:textId="77777777" w:rsidR="001E1751" w:rsidRPr="00F943BD" w:rsidRDefault="001E1751" w:rsidP="001E1751">
      <w:pPr>
        <w:autoSpaceDE w:val="0"/>
        <w:autoSpaceDN w:val="0"/>
        <w:adjustRightInd w:val="0"/>
        <w:spacing w:line="240" w:lineRule="auto"/>
        <w:rPr>
          <w:rFonts w:cs="Arial"/>
          <w:b/>
        </w:rPr>
      </w:pPr>
      <w:r w:rsidRPr="00F943BD">
        <w:rPr>
          <w:rFonts w:cs="Arial"/>
          <w:b/>
        </w:rPr>
        <w:t>Beispiel für Titel und Untertitel:</w:t>
      </w:r>
    </w:p>
    <w:p w14:paraId="2B2FD7E3" w14:textId="77777777" w:rsidR="001E1751" w:rsidRPr="00F943BD" w:rsidRDefault="001E1751" w:rsidP="001E1751">
      <w:pPr>
        <w:autoSpaceDE w:val="0"/>
        <w:autoSpaceDN w:val="0"/>
        <w:adjustRightInd w:val="0"/>
        <w:spacing w:line="240" w:lineRule="auto"/>
        <w:rPr>
          <w:rFonts w:cs="Arial"/>
        </w:rPr>
      </w:pPr>
      <w:r w:rsidRPr="00F943BD">
        <w:rPr>
          <w:rFonts w:cs="Arial"/>
        </w:rPr>
        <w:t>Gerecht handeln, sinnvoll kaufen(Titel)</w:t>
      </w:r>
    </w:p>
    <w:p w14:paraId="2B2FD7E4" w14:textId="77777777" w:rsidR="001E1751" w:rsidRPr="00F943BD" w:rsidRDefault="001E1751" w:rsidP="00EC7356">
      <w:pPr>
        <w:pStyle w:val="Listenabsatz"/>
        <w:numPr>
          <w:ilvl w:val="0"/>
          <w:numId w:val="3"/>
        </w:numPr>
        <w:tabs>
          <w:tab w:val="clear" w:pos="1095"/>
        </w:tabs>
        <w:autoSpaceDE w:val="0"/>
        <w:autoSpaceDN w:val="0"/>
        <w:adjustRightInd w:val="0"/>
        <w:spacing w:line="240" w:lineRule="auto"/>
        <w:rPr>
          <w:rFonts w:cs="Arial"/>
        </w:rPr>
      </w:pPr>
      <w:r w:rsidRPr="00F943BD">
        <w:rPr>
          <w:rFonts w:cs="Arial"/>
        </w:rPr>
        <w:t>mit besonderer Schwerpunktsetzung auf Fair-Trade-Produkte im Außerfern(</w:t>
      </w:r>
      <w:r w:rsidRPr="00F943BD">
        <w:rPr>
          <w:rFonts w:cs="Arial"/>
          <w:i/>
        </w:rPr>
        <w:t>Untertitel für Projektmitglied 1</w:t>
      </w:r>
      <w:r w:rsidRPr="00F943BD">
        <w:rPr>
          <w:rFonts w:cs="Arial"/>
        </w:rPr>
        <w:t>)</w:t>
      </w:r>
    </w:p>
    <w:p w14:paraId="2B2FD7E5" w14:textId="77777777" w:rsidR="001E1751" w:rsidRDefault="001E1751" w:rsidP="00EC7356">
      <w:pPr>
        <w:pStyle w:val="Listenabsatz"/>
        <w:numPr>
          <w:ilvl w:val="0"/>
          <w:numId w:val="3"/>
        </w:numPr>
        <w:tabs>
          <w:tab w:val="clear" w:pos="1095"/>
        </w:tabs>
        <w:autoSpaceDE w:val="0"/>
        <w:autoSpaceDN w:val="0"/>
        <w:adjustRightInd w:val="0"/>
        <w:spacing w:line="240" w:lineRule="auto"/>
        <w:rPr>
          <w:rFonts w:cs="Arial"/>
        </w:rPr>
      </w:pPr>
      <w:r w:rsidRPr="00F943BD">
        <w:rPr>
          <w:rFonts w:cs="Arial"/>
        </w:rPr>
        <w:t>mit besonderer Schwerpunktsetzung auf …. (</w:t>
      </w:r>
      <w:r w:rsidRPr="00F943BD">
        <w:rPr>
          <w:rFonts w:cs="Arial"/>
          <w:i/>
        </w:rPr>
        <w:t>Untertitel für Projektmitglied 2</w:t>
      </w:r>
      <w:r w:rsidRPr="00F943BD">
        <w:rPr>
          <w:rFonts w:cs="Arial"/>
        </w:rPr>
        <w:t>)</w:t>
      </w:r>
    </w:p>
    <w:p w14:paraId="2B2FD7E6" w14:textId="77777777" w:rsidR="00353D7F" w:rsidRDefault="00353D7F" w:rsidP="00353D7F">
      <w:pPr>
        <w:tabs>
          <w:tab w:val="clear" w:pos="1095"/>
        </w:tabs>
        <w:autoSpaceDE w:val="0"/>
        <w:autoSpaceDN w:val="0"/>
        <w:adjustRightInd w:val="0"/>
        <w:spacing w:line="240" w:lineRule="auto"/>
        <w:rPr>
          <w:rFonts w:cs="Arial"/>
        </w:rPr>
      </w:pPr>
    </w:p>
    <w:p w14:paraId="2B2FD7E8" w14:textId="77777777" w:rsidR="00353D7F" w:rsidRDefault="00353D7F" w:rsidP="00353D7F">
      <w:pPr>
        <w:tabs>
          <w:tab w:val="clear" w:pos="1095"/>
        </w:tabs>
        <w:autoSpaceDE w:val="0"/>
        <w:autoSpaceDN w:val="0"/>
        <w:adjustRightInd w:val="0"/>
        <w:spacing w:line="240" w:lineRule="auto"/>
        <w:rPr>
          <w:rFonts w:cs="Arial"/>
        </w:rPr>
      </w:pPr>
    </w:p>
    <w:p w14:paraId="2B2FD7E9" w14:textId="77777777" w:rsidR="00353D7F" w:rsidRPr="00353D7F" w:rsidRDefault="00353D7F" w:rsidP="00353D7F">
      <w:pPr>
        <w:tabs>
          <w:tab w:val="clear" w:pos="1095"/>
        </w:tabs>
        <w:autoSpaceDE w:val="0"/>
        <w:autoSpaceDN w:val="0"/>
        <w:adjustRightInd w:val="0"/>
        <w:spacing w:line="240" w:lineRule="auto"/>
        <w:rPr>
          <w:rFonts w:cs="Arial"/>
          <w:b/>
        </w:rPr>
      </w:pPr>
      <w:r w:rsidRPr="00353D7F">
        <w:rPr>
          <w:rFonts w:cs="Arial"/>
          <w:b/>
        </w:rPr>
        <w:t xml:space="preserve">Hinweis: </w:t>
      </w:r>
    </w:p>
    <w:p w14:paraId="2B2FD7EA" w14:textId="77777777" w:rsidR="00353D7F" w:rsidRPr="00353D7F" w:rsidRDefault="00353D7F" w:rsidP="00353D7F">
      <w:pPr>
        <w:tabs>
          <w:tab w:val="clear" w:pos="1095"/>
        </w:tabs>
        <w:autoSpaceDE w:val="0"/>
        <w:autoSpaceDN w:val="0"/>
        <w:adjustRightInd w:val="0"/>
        <w:spacing w:line="240" w:lineRule="auto"/>
        <w:rPr>
          <w:rFonts w:cs="Arial"/>
        </w:rPr>
      </w:pPr>
      <w:r>
        <w:rPr>
          <w:rFonts w:cs="Arial"/>
        </w:rPr>
        <w:t xml:space="preserve">Gegeben falls kann noch ein zweites Deckblatt (=Seite 2) mit dem Logo des Auftraggebers und Titel, Jahr sowie Projektteam, Betreuer … erstellt werden. </w:t>
      </w:r>
    </w:p>
    <w:p w14:paraId="2B2FD7EB" w14:textId="77777777" w:rsidR="0008100B" w:rsidRPr="00F943BD" w:rsidRDefault="0008100B" w:rsidP="0008100B">
      <w:pPr>
        <w:tabs>
          <w:tab w:val="clear" w:pos="1095"/>
        </w:tabs>
        <w:autoSpaceDE w:val="0"/>
        <w:autoSpaceDN w:val="0"/>
        <w:adjustRightInd w:val="0"/>
        <w:spacing w:line="240" w:lineRule="auto"/>
        <w:rPr>
          <w:rFonts w:cs="Arial"/>
        </w:rPr>
      </w:pPr>
    </w:p>
    <w:p w14:paraId="2B2FD7EC" w14:textId="77777777" w:rsidR="001E1751" w:rsidRPr="00F943BD" w:rsidRDefault="001E1751" w:rsidP="00353D7F">
      <w:pPr>
        <w:pStyle w:val="berschrift2"/>
      </w:pPr>
      <w:bookmarkStart w:id="15" w:name="_Toc513569087"/>
      <w:r w:rsidRPr="00F943BD">
        <w:t>Eidesstattliche Erklärung</w:t>
      </w:r>
      <w:bookmarkEnd w:id="15"/>
    </w:p>
    <w:p w14:paraId="2B2FD7ED" w14:textId="77777777" w:rsidR="001E1751" w:rsidRPr="00F943BD" w:rsidRDefault="001E1751" w:rsidP="001E1751">
      <w:pPr>
        <w:tabs>
          <w:tab w:val="clear" w:pos="1095"/>
        </w:tabs>
        <w:rPr>
          <w:rFonts w:cs="Arial"/>
        </w:rPr>
      </w:pPr>
      <w:r w:rsidRPr="00F943BD">
        <w:rPr>
          <w:rFonts w:cs="Arial"/>
        </w:rPr>
        <w:t>Die Verfasserinnen und Verfassererklären</w:t>
      </w:r>
      <w:r w:rsidR="00060FD3" w:rsidRPr="00F943BD">
        <w:rPr>
          <w:rFonts w:cs="Arial"/>
        </w:rPr>
        <w:t xml:space="preserve"> </w:t>
      </w:r>
      <w:r w:rsidRPr="00F943BD">
        <w:rPr>
          <w:rFonts w:cs="Arial"/>
        </w:rPr>
        <w:t>an Eides statt, dass sie</w:t>
      </w:r>
      <w:r w:rsidR="00060FD3" w:rsidRPr="00F943BD">
        <w:rPr>
          <w:rFonts w:cs="Arial"/>
        </w:rPr>
        <w:t xml:space="preserve"> </w:t>
      </w:r>
      <w:r w:rsidRPr="00F943BD">
        <w:rPr>
          <w:rFonts w:cs="Arial"/>
        </w:rPr>
        <w:t>die vorliegende</w:t>
      </w:r>
      <w:r w:rsidR="00060FD3" w:rsidRPr="00F943BD">
        <w:rPr>
          <w:rFonts w:cs="Arial"/>
        </w:rPr>
        <w:t xml:space="preserve"> </w:t>
      </w:r>
      <w:r w:rsidRPr="00F943BD">
        <w:rPr>
          <w:rFonts w:cs="Arial"/>
        </w:rPr>
        <w:t>Diplomarbeit selbstständig und ohne fremde Hilfe verfasst, andere als die angegebenen Quellen und Hilfsmittel nicht benutzt und die den benutzten Quellen wörtlich undinhaltlich entnommenen Stellen als solche</w:t>
      </w:r>
      <w:r w:rsidR="00060FD3" w:rsidRPr="00F943BD">
        <w:rPr>
          <w:rFonts w:cs="Arial"/>
        </w:rPr>
        <w:t xml:space="preserve"> </w:t>
      </w:r>
      <w:r w:rsidRPr="00F943BD">
        <w:rPr>
          <w:rFonts w:cs="Arial"/>
        </w:rPr>
        <w:t>kenntlich gemacht haben.</w:t>
      </w:r>
    </w:p>
    <w:p w14:paraId="2B2FD7EE" w14:textId="77777777" w:rsidR="001E1751" w:rsidRPr="00F943BD" w:rsidRDefault="001E1751" w:rsidP="001E1751">
      <w:pPr>
        <w:tabs>
          <w:tab w:val="clear" w:pos="1095"/>
        </w:tabs>
        <w:rPr>
          <w:rFonts w:cs="Arial"/>
        </w:rPr>
      </w:pPr>
    </w:p>
    <w:p w14:paraId="2B2FD7EF" w14:textId="77777777" w:rsidR="001E1751" w:rsidRPr="00F943BD" w:rsidRDefault="001E1751" w:rsidP="001E1751">
      <w:pPr>
        <w:tabs>
          <w:tab w:val="clear" w:pos="1095"/>
        </w:tabs>
        <w:rPr>
          <w:rFonts w:cs="Arial"/>
        </w:rPr>
      </w:pPr>
      <w:r w:rsidRPr="00F943BD">
        <w:rPr>
          <w:rFonts w:cs="Arial"/>
        </w:rPr>
        <w:t>Für folgende Themenbereiche waren verantwortlich:</w:t>
      </w:r>
    </w:p>
    <w:tbl>
      <w:tblPr>
        <w:tblStyle w:val="Tabellenraster"/>
        <w:tblW w:w="0" w:type="auto"/>
        <w:tblInd w:w="-5" w:type="dxa"/>
        <w:tblLook w:val="04A0" w:firstRow="1" w:lastRow="0" w:firstColumn="1" w:lastColumn="0" w:noHBand="0" w:noVBand="1"/>
      </w:tblPr>
      <w:tblGrid>
        <w:gridCol w:w="2766"/>
        <w:gridCol w:w="2835"/>
        <w:gridCol w:w="2752"/>
      </w:tblGrid>
      <w:tr w:rsidR="001E1751" w:rsidRPr="00F943BD" w14:paraId="2B2FD7F3" w14:textId="77777777" w:rsidTr="001A2542">
        <w:tc>
          <w:tcPr>
            <w:tcW w:w="2766" w:type="dxa"/>
          </w:tcPr>
          <w:p w14:paraId="2B2FD7F0" w14:textId="77777777" w:rsidR="001E1751" w:rsidRPr="00F943BD" w:rsidRDefault="001E1751" w:rsidP="001E1751">
            <w:pPr>
              <w:tabs>
                <w:tab w:val="clear" w:pos="1095"/>
              </w:tabs>
              <w:rPr>
                <w:rFonts w:cs="Arial"/>
                <w:i/>
              </w:rPr>
            </w:pPr>
            <w:r w:rsidRPr="00F943BD">
              <w:rPr>
                <w:rFonts w:cs="Arial"/>
                <w:i/>
              </w:rPr>
              <w:t>Kandidatin/ Kandidat</w:t>
            </w:r>
          </w:p>
        </w:tc>
        <w:tc>
          <w:tcPr>
            <w:tcW w:w="2835" w:type="dxa"/>
          </w:tcPr>
          <w:p w14:paraId="2B2FD7F1" w14:textId="77777777" w:rsidR="001E1751" w:rsidRPr="00F943BD" w:rsidRDefault="001E1751" w:rsidP="001E1751">
            <w:pPr>
              <w:tabs>
                <w:tab w:val="clear" w:pos="1095"/>
              </w:tabs>
              <w:rPr>
                <w:rFonts w:cs="Arial"/>
                <w:i/>
              </w:rPr>
            </w:pPr>
            <w:r w:rsidRPr="00F943BD">
              <w:rPr>
                <w:rFonts w:cs="Arial"/>
                <w:i/>
              </w:rPr>
              <w:t>Themenbereich</w:t>
            </w:r>
          </w:p>
        </w:tc>
        <w:tc>
          <w:tcPr>
            <w:tcW w:w="2752" w:type="dxa"/>
          </w:tcPr>
          <w:p w14:paraId="2B2FD7F2" w14:textId="77777777" w:rsidR="001E1751" w:rsidRPr="00F943BD" w:rsidRDefault="001E1751" w:rsidP="001E1751">
            <w:pPr>
              <w:tabs>
                <w:tab w:val="clear" w:pos="1095"/>
              </w:tabs>
              <w:rPr>
                <w:rFonts w:cs="Arial"/>
                <w:i/>
              </w:rPr>
            </w:pPr>
            <w:r w:rsidRPr="00F943BD">
              <w:rPr>
                <w:rFonts w:cs="Arial"/>
                <w:i/>
              </w:rPr>
              <w:t>Unterschrift</w:t>
            </w:r>
          </w:p>
        </w:tc>
      </w:tr>
      <w:tr w:rsidR="001E1751" w:rsidRPr="00F943BD" w14:paraId="2B2FD7F7" w14:textId="77777777" w:rsidTr="001A2542">
        <w:tc>
          <w:tcPr>
            <w:tcW w:w="2766" w:type="dxa"/>
          </w:tcPr>
          <w:p w14:paraId="2B2FD7F4" w14:textId="77777777" w:rsidR="001E1751" w:rsidRPr="00F943BD" w:rsidRDefault="001E1751" w:rsidP="001E1751">
            <w:pPr>
              <w:tabs>
                <w:tab w:val="clear" w:pos="1095"/>
              </w:tabs>
              <w:rPr>
                <w:rFonts w:cs="Arial"/>
              </w:rPr>
            </w:pPr>
          </w:p>
        </w:tc>
        <w:tc>
          <w:tcPr>
            <w:tcW w:w="2835" w:type="dxa"/>
          </w:tcPr>
          <w:p w14:paraId="2B2FD7F5" w14:textId="77777777" w:rsidR="001E1751" w:rsidRPr="00F943BD" w:rsidRDefault="001E1751" w:rsidP="001E1751">
            <w:pPr>
              <w:tabs>
                <w:tab w:val="clear" w:pos="1095"/>
              </w:tabs>
              <w:rPr>
                <w:rFonts w:cs="Arial"/>
              </w:rPr>
            </w:pPr>
          </w:p>
        </w:tc>
        <w:tc>
          <w:tcPr>
            <w:tcW w:w="2752" w:type="dxa"/>
          </w:tcPr>
          <w:p w14:paraId="2B2FD7F6" w14:textId="77777777" w:rsidR="001E1751" w:rsidRPr="00F943BD" w:rsidRDefault="001E1751" w:rsidP="001E1751">
            <w:pPr>
              <w:tabs>
                <w:tab w:val="clear" w:pos="1095"/>
              </w:tabs>
              <w:rPr>
                <w:rFonts w:cs="Arial"/>
              </w:rPr>
            </w:pPr>
          </w:p>
        </w:tc>
      </w:tr>
      <w:tr w:rsidR="001E1751" w:rsidRPr="00F943BD" w14:paraId="2B2FD7FB" w14:textId="77777777" w:rsidTr="001A2542">
        <w:tc>
          <w:tcPr>
            <w:tcW w:w="2766" w:type="dxa"/>
          </w:tcPr>
          <w:p w14:paraId="2B2FD7F8" w14:textId="77777777" w:rsidR="001E1751" w:rsidRPr="00F943BD" w:rsidRDefault="001E1751" w:rsidP="001E1751">
            <w:pPr>
              <w:tabs>
                <w:tab w:val="clear" w:pos="1095"/>
              </w:tabs>
              <w:rPr>
                <w:rFonts w:cs="Arial"/>
              </w:rPr>
            </w:pPr>
          </w:p>
        </w:tc>
        <w:tc>
          <w:tcPr>
            <w:tcW w:w="2835" w:type="dxa"/>
          </w:tcPr>
          <w:p w14:paraId="2B2FD7F9" w14:textId="77777777" w:rsidR="001E1751" w:rsidRPr="00F943BD" w:rsidRDefault="001E1751" w:rsidP="001E1751">
            <w:pPr>
              <w:tabs>
                <w:tab w:val="clear" w:pos="1095"/>
              </w:tabs>
              <w:rPr>
                <w:rFonts w:cs="Arial"/>
              </w:rPr>
            </w:pPr>
          </w:p>
        </w:tc>
        <w:tc>
          <w:tcPr>
            <w:tcW w:w="2752" w:type="dxa"/>
          </w:tcPr>
          <w:p w14:paraId="2B2FD7FA" w14:textId="77777777" w:rsidR="001E1751" w:rsidRPr="00F943BD" w:rsidRDefault="001E1751" w:rsidP="001E1751">
            <w:pPr>
              <w:tabs>
                <w:tab w:val="clear" w:pos="1095"/>
              </w:tabs>
              <w:rPr>
                <w:rFonts w:cs="Arial"/>
              </w:rPr>
            </w:pPr>
          </w:p>
        </w:tc>
      </w:tr>
    </w:tbl>
    <w:p w14:paraId="2B2FD7FC" w14:textId="77777777" w:rsidR="00353D7F" w:rsidRDefault="00353D7F" w:rsidP="00353D7F"/>
    <w:p w14:paraId="2B2FD7FD" w14:textId="77777777" w:rsidR="001E1751" w:rsidRPr="00F943BD" w:rsidRDefault="001A2542" w:rsidP="00353D7F">
      <w:pPr>
        <w:pStyle w:val="berschrift2"/>
      </w:pPr>
      <w:bookmarkStart w:id="16" w:name="_Toc513569088"/>
      <w:r w:rsidRPr="00F943BD">
        <w:t>Abstract</w:t>
      </w:r>
      <w:bookmarkEnd w:id="16"/>
    </w:p>
    <w:p w14:paraId="2B2FD7FE" w14:textId="77777777" w:rsidR="001A2542" w:rsidRPr="00F943BD" w:rsidRDefault="001A2542" w:rsidP="001A2542">
      <w:pPr>
        <w:autoSpaceDE w:val="0"/>
        <w:autoSpaceDN w:val="0"/>
        <w:adjustRightInd w:val="0"/>
        <w:spacing w:line="240" w:lineRule="auto"/>
        <w:rPr>
          <w:rFonts w:cs="Arial"/>
        </w:rPr>
      </w:pPr>
      <w:r w:rsidRPr="00F943BD">
        <w:rPr>
          <w:rFonts w:cs="Arial"/>
        </w:rPr>
        <w:t xml:space="preserve">Das Abstract ist in deutscher Sprache und einer besuchten lebenden Fremdsprache lt. Lehrplan </w:t>
      </w:r>
      <w:r w:rsidR="00060FD3" w:rsidRPr="00F943BD">
        <w:rPr>
          <w:rFonts w:cs="Arial"/>
        </w:rPr>
        <w:t xml:space="preserve">(zB Englisch) </w:t>
      </w:r>
      <w:r w:rsidRPr="00F943BD">
        <w:rPr>
          <w:rFonts w:cs="Arial"/>
        </w:rPr>
        <w:t>zu verfassen. Dieses sollte max. 1 Seite umfassen und eine</w:t>
      </w:r>
      <w:r w:rsidR="00060FD3" w:rsidRPr="00F943BD">
        <w:rPr>
          <w:rFonts w:cs="Arial"/>
        </w:rPr>
        <w:t xml:space="preserve"> </w:t>
      </w:r>
      <w:r w:rsidRPr="00F943BD">
        <w:rPr>
          <w:rFonts w:cs="Arial"/>
        </w:rPr>
        <w:t>Inhaltsdarstellung (Vorschau) auf das Thema darstellen.</w:t>
      </w:r>
      <w:r w:rsidR="00060FD3" w:rsidRPr="00F943BD">
        <w:rPr>
          <w:rFonts w:cs="Arial"/>
        </w:rPr>
        <w:t xml:space="preserve"> Bitte von einem Fremdsprachenlehrer Korrekturlesen lassen! </w:t>
      </w:r>
    </w:p>
    <w:p w14:paraId="2B2FD7FF" w14:textId="77777777" w:rsidR="001A2542" w:rsidRPr="00F943BD" w:rsidRDefault="001A2542" w:rsidP="001A2542">
      <w:pPr>
        <w:autoSpaceDE w:val="0"/>
        <w:autoSpaceDN w:val="0"/>
        <w:adjustRightInd w:val="0"/>
        <w:spacing w:line="240" w:lineRule="auto"/>
        <w:rPr>
          <w:rFonts w:cs="Arial"/>
        </w:rPr>
      </w:pPr>
    </w:p>
    <w:p w14:paraId="2B2FD800" w14:textId="77777777" w:rsidR="001A2542" w:rsidRPr="00F943BD" w:rsidRDefault="001A2542" w:rsidP="001A2542">
      <w:pPr>
        <w:autoSpaceDE w:val="0"/>
        <w:autoSpaceDN w:val="0"/>
        <w:adjustRightInd w:val="0"/>
        <w:spacing w:line="240" w:lineRule="auto"/>
        <w:rPr>
          <w:rFonts w:cs="Arial"/>
        </w:rPr>
      </w:pPr>
      <w:r w:rsidRPr="00F943BD">
        <w:rPr>
          <w:rFonts w:cs="Arial"/>
        </w:rPr>
        <w:t>Vorschlag:</w:t>
      </w:r>
    </w:p>
    <w:p w14:paraId="2B2FD801" w14:textId="77777777" w:rsidR="00060FD3" w:rsidRPr="00F943BD" w:rsidRDefault="00060FD3" w:rsidP="001A2542">
      <w:pPr>
        <w:autoSpaceDE w:val="0"/>
        <w:autoSpaceDN w:val="0"/>
        <w:adjustRightInd w:val="0"/>
        <w:spacing w:line="240" w:lineRule="auto"/>
        <w:rPr>
          <w:rStyle w:val="Hyperlink"/>
          <w:rFonts w:cs="Arial"/>
        </w:rPr>
      </w:pPr>
      <w:r w:rsidRPr="00F943BD">
        <w:rPr>
          <w:rStyle w:val="Hyperlink"/>
          <w:rFonts w:cs="Arial"/>
        </w:rPr>
        <w:t>http://www.diplomarbeiten-bbs.at/sites/default/files/download/pdf/beispiele/5.15%20Abstract.pdf</w:t>
      </w:r>
    </w:p>
    <w:p w14:paraId="2B2FD802" w14:textId="77777777" w:rsidR="00060FD3" w:rsidRPr="00F943BD" w:rsidRDefault="00060FD3" w:rsidP="001A2542">
      <w:pPr>
        <w:autoSpaceDE w:val="0"/>
        <w:autoSpaceDN w:val="0"/>
        <w:adjustRightInd w:val="0"/>
        <w:spacing w:line="240" w:lineRule="auto"/>
        <w:rPr>
          <w:rStyle w:val="Hyperlink"/>
          <w:rFonts w:cs="Arial"/>
        </w:rPr>
      </w:pPr>
    </w:p>
    <w:p w14:paraId="2B2FD803" w14:textId="77777777" w:rsidR="00060FD3" w:rsidRPr="00F943BD" w:rsidRDefault="00060FD3" w:rsidP="001A2542">
      <w:pPr>
        <w:autoSpaceDE w:val="0"/>
        <w:autoSpaceDN w:val="0"/>
        <w:adjustRightInd w:val="0"/>
        <w:spacing w:line="240" w:lineRule="auto"/>
        <w:rPr>
          <w:rFonts w:cs="Arial"/>
        </w:rPr>
      </w:pPr>
      <w:r w:rsidRPr="00F943BD">
        <w:rPr>
          <w:rStyle w:val="Hyperlink"/>
          <w:rFonts w:cs="Arial"/>
          <w:color w:val="auto"/>
          <w:u w:val="none"/>
        </w:rPr>
        <w:t xml:space="preserve">Das Abstract Deutsch und Englisch befinden sich auf jeweils einer eigenen Seite. </w:t>
      </w:r>
    </w:p>
    <w:p w14:paraId="2B2FD804" w14:textId="77777777" w:rsidR="00B574C1" w:rsidRPr="00F943BD" w:rsidRDefault="009D2308">
      <w:pPr>
        <w:tabs>
          <w:tab w:val="clear" w:pos="1095"/>
        </w:tabs>
        <w:spacing w:after="200" w:line="276" w:lineRule="auto"/>
        <w:rPr>
          <w:rFonts w:cs="Arial"/>
          <w:color w:val="808080" w:themeColor="background1" w:themeShade="80"/>
          <w:sz w:val="24"/>
        </w:rPr>
      </w:pPr>
      <w:r w:rsidRPr="00F943BD">
        <w:rPr>
          <w:rFonts w:cs="Arial"/>
          <w:noProof/>
        </w:rPr>
        <mc:AlternateContent>
          <mc:Choice Requires="wps">
            <w:drawing>
              <wp:anchor distT="0" distB="0" distL="114300" distR="114300" simplePos="0" relativeHeight="251756544" behindDoc="0" locked="0" layoutInCell="1" allowOverlap="1" wp14:anchorId="2B2FD986" wp14:editId="2B2FD987">
                <wp:simplePos x="0" y="0"/>
                <wp:positionH relativeFrom="column">
                  <wp:posOffset>4609465</wp:posOffset>
                </wp:positionH>
                <wp:positionV relativeFrom="paragraph">
                  <wp:posOffset>2942590</wp:posOffset>
                </wp:positionV>
                <wp:extent cx="1280160"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280160" cy="635"/>
                        </a:xfrm>
                        <a:prstGeom prst="rect">
                          <a:avLst/>
                        </a:prstGeom>
                        <a:solidFill>
                          <a:prstClr val="white"/>
                        </a:solidFill>
                        <a:ln>
                          <a:noFill/>
                        </a:ln>
                      </wps:spPr>
                      <wps:txbx>
                        <w:txbxContent>
                          <w:p w14:paraId="2B2FD9C4" w14:textId="77777777" w:rsidR="006A2AAF" w:rsidRPr="0056578C" w:rsidRDefault="006A2AAF" w:rsidP="009D2308">
                            <w:pPr>
                              <w:pStyle w:val="Beschriftung"/>
                              <w:rPr>
                                <w:noProof/>
                                <w:szCs w:val="28"/>
                              </w:rPr>
                            </w:pPr>
                            <w:r>
                              <w:t xml:space="preserve">Abbildung </w:t>
                            </w:r>
                            <w:r>
                              <w:fldChar w:fldCharType="begin"/>
                            </w:r>
                            <w:r>
                              <w:instrText xml:space="preserve"> SEQ Abbildung \* ARABIC </w:instrText>
                            </w:r>
                            <w:r>
                              <w:fldChar w:fldCharType="separate"/>
                            </w:r>
                            <w:r w:rsidR="00812870">
                              <w:rPr>
                                <w:noProof/>
                              </w:rPr>
                              <w:t>7</w:t>
                            </w:r>
                            <w:r>
                              <w:fldChar w:fldCharType="end"/>
                            </w:r>
                            <w:r>
                              <w:t>: Nummerierung Inhaltsverzeichnis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FD986" id="Textfeld 23" o:spid="_x0000_s1027" type="#_x0000_t202" style="position:absolute;margin-left:362.95pt;margin-top:231.7pt;width:100.8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" stroked="f">
                <v:textbox style="mso-fit-shape-to-text:t" inset="0,0,0,0">
                  <w:txbxContent>
                    <w:p w14:paraId="2B2FD9C4" w14:textId="77777777" w:rsidR="006A2AAF" w:rsidRPr="0056578C" w:rsidRDefault="006A2AAF" w:rsidP="009D2308">
                      <w:pPr>
                        <w:pStyle w:val="Beschriftung"/>
                        <w:rPr>
                          <w:noProof/>
                          <w:szCs w:val="28"/>
                        </w:rPr>
                      </w:pPr>
                      <w:r>
                        <w:t xml:space="preserve">Abbildung </w:t>
                      </w:r>
                      <w:r>
                        <w:fldChar w:fldCharType="begin"/>
                      </w:r>
                      <w:r>
                        <w:instrText xml:space="preserve"> SEQ Abbildung \* ARABIC </w:instrText>
                      </w:r>
                      <w:r>
                        <w:fldChar w:fldCharType="separate"/>
                      </w:r>
                      <w:r w:rsidR="00812870">
                        <w:rPr>
                          <w:noProof/>
                        </w:rPr>
                        <w:t>7</w:t>
                      </w:r>
                      <w:r>
                        <w:fldChar w:fldCharType="end"/>
                      </w:r>
                      <w:r>
                        <w:t>: Nummerierung Inhaltsverzeichnis</w:t>
                      </w:r>
                    </w:p>
                  </w:txbxContent>
                </v:textbox>
                <w10:wrap type="square"/>
              </v:shape>
            </w:pict>
          </mc:Fallback>
        </mc:AlternateContent>
      </w:r>
      <w:r w:rsidR="008F2256" w:rsidRPr="00F943BD">
        <w:rPr>
          <w:rFonts w:cs="Arial"/>
          <w:noProof/>
        </w:rPr>
        <w:drawing>
          <wp:anchor distT="0" distB="0" distL="114300" distR="114300" simplePos="0" relativeHeight="251752448" behindDoc="0" locked="0" layoutInCell="1" allowOverlap="1" wp14:anchorId="2B2FD988" wp14:editId="2B2FD989">
            <wp:simplePos x="0" y="0"/>
            <wp:positionH relativeFrom="column">
              <wp:posOffset>4609465</wp:posOffset>
            </wp:positionH>
            <wp:positionV relativeFrom="paragraph">
              <wp:posOffset>260985</wp:posOffset>
            </wp:positionV>
            <wp:extent cx="1280160" cy="2624455"/>
            <wp:effectExtent l="0" t="0" r="0" b="444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3730" r="47884" b="32980"/>
                    <a:stretch/>
                  </pic:blipFill>
                  <pic:spPr bwMode="auto">
                    <a:xfrm>
                      <a:off x="0" y="0"/>
                      <a:ext cx="128016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FD805" w14:textId="77777777" w:rsidR="001A2542" w:rsidRPr="00F943BD" w:rsidRDefault="001A2542" w:rsidP="0027168B">
      <w:pPr>
        <w:pStyle w:val="berschrift2"/>
      </w:pPr>
      <w:bookmarkStart w:id="17" w:name="_Toc513569089"/>
      <w:r w:rsidRPr="00F943BD">
        <w:t>Inhaltsverzeichnis</w:t>
      </w:r>
      <w:bookmarkEnd w:id="17"/>
    </w:p>
    <w:p w14:paraId="2B2FD806" w14:textId="77777777" w:rsidR="001A2542" w:rsidRPr="00F943BD" w:rsidRDefault="001A2542" w:rsidP="001A2542">
      <w:pPr>
        <w:rPr>
          <w:rFonts w:cs="Arial"/>
        </w:rPr>
      </w:pPr>
      <w:r w:rsidRPr="00F943BD">
        <w:rPr>
          <w:rFonts w:cs="Arial"/>
        </w:rPr>
        <w:t xml:space="preserve">Folgende </w:t>
      </w:r>
      <w:r w:rsidRPr="00F943BD">
        <w:rPr>
          <w:rFonts w:cs="Arial"/>
          <w:u w:val="single"/>
        </w:rPr>
        <w:t>Nummerierung</w:t>
      </w:r>
      <w:r w:rsidRPr="00F943BD">
        <w:rPr>
          <w:rFonts w:cs="Arial"/>
        </w:rPr>
        <w:t xml:space="preserve"> bietet sich an:</w:t>
      </w:r>
    </w:p>
    <w:p w14:paraId="2B2FD807" w14:textId="77777777" w:rsidR="001A2542" w:rsidRPr="00F943BD" w:rsidRDefault="001A2542" w:rsidP="001A2542">
      <w:pPr>
        <w:pStyle w:val="Listenabsatz"/>
        <w:rPr>
          <w:rFonts w:cs="Arial"/>
        </w:rPr>
      </w:pPr>
      <w:r w:rsidRPr="00F943BD">
        <w:rPr>
          <w:rFonts w:cs="Arial"/>
        </w:rPr>
        <w:t>1</w:t>
      </w:r>
      <w:r w:rsidRPr="00F943BD">
        <w:rPr>
          <w:rFonts w:cs="Arial"/>
        </w:rPr>
        <w:tab/>
        <w:t xml:space="preserve">Überschrift </w:t>
      </w:r>
    </w:p>
    <w:p w14:paraId="2B2FD808" w14:textId="77777777" w:rsidR="001A2542" w:rsidRPr="00F943BD" w:rsidRDefault="001A2542" w:rsidP="001A2542">
      <w:pPr>
        <w:pStyle w:val="Listenabsatz"/>
        <w:rPr>
          <w:rFonts w:cs="Arial"/>
        </w:rPr>
      </w:pPr>
      <w:r w:rsidRPr="00F943BD">
        <w:rPr>
          <w:rFonts w:cs="Arial"/>
        </w:rPr>
        <w:t>1.1</w:t>
      </w:r>
      <w:r w:rsidRPr="00F943BD">
        <w:rPr>
          <w:rFonts w:cs="Arial"/>
        </w:rPr>
        <w:tab/>
        <w:t>Überschrift 2</w:t>
      </w:r>
    </w:p>
    <w:p w14:paraId="2B2FD809" w14:textId="77777777" w:rsidR="001A2542" w:rsidRPr="00F943BD" w:rsidRDefault="001A2542" w:rsidP="001A2542">
      <w:pPr>
        <w:pStyle w:val="Listenabsatz"/>
        <w:rPr>
          <w:rFonts w:cs="Arial"/>
        </w:rPr>
      </w:pPr>
      <w:r w:rsidRPr="00F943BD">
        <w:rPr>
          <w:rFonts w:cs="Arial"/>
        </w:rPr>
        <w:t>1.1.1</w:t>
      </w:r>
      <w:r w:rsidRPr="00F943BD">
        <w:rPr>
          <w:rFonts w:cs="Arial"/>
        </w:rPr>
        <w:tab/>
        <w:t>Überschrift 3</w:t>
      </w:r>
    </w:p>
    <w:p w14:paraId="2B2FD80A" w14:textId="77777777" w:rsidR="001A2542" w:rsidRPr="00F943BD" w:rsidRDefault="001A2542" w:rsidP="001A2542">
      <w:pPr>
        <w:pStyle w:val="Listenabsatz"/>
        <w:rPr>
          <w:rFonts w:cs="Arial"/>
        </w:rPr>
      </w:pPr>
      <w:r w:rsidRPr="00F943BD">
        <w:rPr>
          <w:rFonts w:cs="Arial"/>
        </w:rPr>
        <w:t>2</w:t>
      </w:r>
      <w:r w:rsidRPr="00F943BD">
        <w:rPr>
          <w:rFonts w:cs="Arial"/>
        </w:rPr>
        <w:tab/>
        <w:t>Überschrift</w:t>
      </w:r>
    </w:p>
    <w:p w14:paraId="2B2FD80B" w14:textId="77777777" w:rsidR="001A2542" w:rsidRPr="00F943BD" w:rsidRDefault="001A2542" w:rsidP="001A2542">
      <w:pPr>
        <w:pStyle w:val="Listenabsatz"/>
        <w:rPr>
          <w:rFonts w:cs="Arial"/>
        </w:rPr>
      </w:pPr>
      <w:r w:rsidRPr="00F943BD">
        <w:rPr>
          <w:rFonts w:cs="Arial"/>
        </w:rPr>
        <w:t>…</w:t>
      </w:r>
    </w:p>
    <w:p w14:paraId="2B2FD80C" w14:textId="77777777" w:rsidR="001A2542" w:rsidRPr="00F943BD" w:rsidRDefault="00F219DB" w:rsidP="00F219DB">
      <w:pPr>
        <w:rPr>
          <w:rFonts w:cs="Arial"/>
        </w:rPr>
      </w:pPr>
      <w:r w:rsidRPr="00F943BD">
        <w:rPr>
          <w:rFonts w:cs="Arial"/>
        </w:rPr>
        <w:t xml:space="preserve">Einfügen der Nummerierung: </w:t>
      </w:r>
    </w:p>
    <w:p w14:paraId="2B2FD80D" w14:textId="77777777" w:rsidR="00F219DB" w:rsidRPr="00F943BD" w:rsidRDefault="00062BD1" w:rsidP="00F219DB">
      <w:pPr>
        <w:rPr>
          <w:rFonts w:cs="Arial"/>
        </w:rPr>
      </w:pPr>
      <w:r w:rsidRPr="00F943BD">
        <w:rPr>
          <w:rFonts w:cs="Arial"/>
        </w:rPr>
        <w:t xml:space="preserve">Start </w:t>
      </w:r>
      <w:r w:rsidRPr="00F943BD">
        <w:rPr>
          <w:rFonts w:cs="Arial"/>
        </w:rPr>
        <w:sym w:font="Wingdings" w:char="F0E0"/>
      </w:r>
      <w:r w:rsidRPr="00F943BD">
        <w:rPr>
          <w:rFonts w:cs="Arial"/>
        </w:rPr>
        <w:t xml:space="preserve"> Absatz </w:t>
      </w:r>
      <w:r w:rsidRPr="00F943BD">
        <w:rPr>
          <w:rFonts w:cs="Arial"/>
        </w:rPr>
        <w:sym w:font="Wingdings" w:char="F0E0"/>
      </w:r>
      <w:r w:rsidRPr="00F943BD">
        <w:rPr>
          <w:rFonts w:cs="Arial"/>
        </w:rPr>
        <w:t xml:space="preserve"> Liste mit mehreren Ebenen </w:t>
      </w:r>
      <w:r w:rsidRPr="00F943BD">
        <w:rPr>
          <w:rFonts w:cs="Arial"/>
        </w:rPr>
        <w:sym w:font="Wingdings" w:char="F0E0"/>
      </w:r>
      <w:r w:rsidRPr="00F943BD">
        <w:rPr>
          <w:rFonts w:cs="Arial"/>
        </w:rPr>
        <w:t xml:space="preserve"> </w:t>
      </w:r>
      <w:r w:rsidRPr="00F943BD">
        <w:rPr>
          <w:rFonts w:cs="Arial"/>
          <w:noProof/>
        </w:rPr>
        <w:drawing>
          <wp:inline distT="0" distB="0" distL="0" distR="0" wp14:anchorId="2B2FD98A" wp14:editId="2B2FD98B">
            <wp:extent cx="7620" cy="76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943BD">
        <w:rPr>
          <w:rFonts w:cs="Arial"/>
        </w:rPr>
        <w:t xml:space="preserve"> </w:t>
      </w:r>
      <w:r w:rsidRPr="00F943BD">
        <w:rPr>
          <w:rFonts w:cs="Arial"/>
          <w:noProof/>
        </w:rPr>
        <w:drawing>
          <wp:inline distT="0" distB="0" distL="0" distR="0" wp14:anchorId="2B2FD98C" wp14:editId="2B2FD98D">
            <wp:extent cx="7620" cy="76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B2FD80E" w14:textId="77777777" w:rsidR="00F219DB" w:rsidRPr="00F943BD" w:rsidRDefault="00B074D5" w:rsidP="00F219DB">
      <w:pPr>
        <w:rPr>
          <w:rFonts w:cs="Arial"/>
        </w:rPr>
      </w:pPr>
      <w:r>
        <w:rPr>
          <w:noProof/>
        </w:rPr>
        <w:drawing>
          <wp:anchor distT="0" distB="0" distL="114300" distR="114300" simplePos="0" relativeHeight="251760640" behindDoc="0" locked="0" layoutInCell="1" allowOverlap="1" wp14:anchorId="2B2FD98E" wp14:editId="2B2FD98F">
            <wp:simplePos x="0" y="0"/>
            <wp:positionH relativeFrom="column">
              <wp:posOffset>-373380</wp:posOffset>
            </wp:positionH>
            <wp:positionV relativeFrom="paragraph">
              <wp:posOffset>213360</wp:posOffset>
            </wp:positionV>
            <wp:extent cx="335280" cy="335280"/>
            <wp:effectExtent l="0" t="0" r="7620" b="7620"/>
            <wp:wrapNone/>
            <wp:docPr id="97" name="Grafik 9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FD80F" w14:textId="77777777" w:rsidR="001A2542" w:rsidRPr="00F943BD" w:rsidRDefault="001A2542" w:rsidP="00B074D5">
      <w:pPr>
        <w:pStyle w:val="Hinweis"/>
      </w:pPr>
      <w:r w:rsidRPr="00B074D5">
        <w:t>Hinweise</w:t>
      </w:r>
      <w:r w:rsidR="00B074D5">
        <w:t xml:space="preserve"> Word</w:t>
      </w:r>
      <w:r w:rsidRPr="00B074D5">
        <w:t>:</w:t>
      </w:r>
    </w:p>
    <w:p w14:paraId="2B2FD810" w14:textId="77777777" w:rsidR="001A2542" w:rsidRPr="00F943BD" w:rsidRDefault="001A2542" w:rsidP="00EC7356">
      <w:pPr>
        <w:pStyle w:val="Listenabsatz"/>
        <w:numPr>
          <w:ilvl w:val="0"/>
          <w:numId w:val="5"/>
        </w:numPr>
        <w:tabs>
          <w:tab w:val="clear" w:pos="1095"/>
        </w:tabs>
        <w:ind w:left="426" w:hanging="294"/>
        <w:rPr>
          <w:rFonts w:cs="Arial"/>
        </w:rPr>
      </w:pPr>
      <w:r w:rsidRPr="00F943BD">
        <w:rPr>
          <w:rFonts w:cs="Arial"/>
        </w:rPr>
        <w:t>Die Gliederungstiefe wird in Word bei der Erstellung des Inhaltsverzeichnisses festgelegt.</w:t>
      </w:r>
    </w:p>
    <w:p w14:paraId="2B2FD811" w14:textId="77777777" w:rsidR="001A2542" w:rsidRPr="00F943BD" w:rsidRDefault="001A2542" w:rsidP="00EC7356">
      <w:pPr>
        <w:pStyle w:val="Listenabsatz"/>
        <w:numPr>
          <w:ilvl w:val="0"/>
          <w:numId w:val="5"/>
        </w:numPr>
        <w:tabs>
          <w:tab w:val="clear" w:pos="1095"/>
        </w:tabs>
        <w:ind w:left="426" w:hanging="294"/>
        <w:rPr>
          <w:rFonts w:cs="Arial"/>
        </w:rPr>
      </w:pPr>
      <w:r w:rsidRPr="00F943BD">
        <w:rPr>
          <w:rFonts w:cs="Arial"/>
        </w:rPr>
        <w:t>Die letzte Stelle der Nummerierung endet immer OHNE Punkt.</w:t>
      </w:r>
    </w:p>
    <w:p w14:paraId="2B2FD812" w14:textId="77777777" w:rsidR="001A2542" w:rsidRPr="00F943BD" w:rsidRDefault="001A2542" w:rsidP="00EC7356">
      <w:pPr>
        <w:pStyle w:val="Listenabsatz"/>
        <w:numPr>
          <w:ilvl w:val="0"/>
          <w:numId w:val="5"/>
        </w:numPr>
        <w:tabs>
          <w:tab w:val="clear" w:pos="1095"/>
        </w:tabs>
        <w:ind w:left="426" w:hanging="294"/>
        <w:rPr>
          <w:rFonts w:cs="Arial"/>
        </w:rPr>
      </w:pPr>
      <w:r w:rsidRPr="00F943BD">
        <w:rPr>
          <w:rFonts w:cs="Arial"/>
        </w:rPr>
        <w:t xml:space="preserve">Das Inhaltsverzeichnis </w:t>
      </w:r>
      <w:r w:rsidR="00060FD3" w:rsidRPr="00F943BD">
        <w:rPr>
          <w:rFonts w:cs="Arial"/>
        </w:rPr>
        <w:t>sowie</w:t>
      </w:r>
      <w:r w:rsidRPr="00F943BD">
        <w:rPr>
          <w:rFonts w:cs="Arial"/>
        </w:rPr>
        <w:t xml:space="preserve"> das Literaturverzeichnis</w:t>
      </w:r>
      <w:r w:rsidR="00060FD3" w:rsidRPr="00F943BD">
        <w:rPr>
          <w:rFonts w:cs="Arial"/>
        </w:rPr>
        <w:t xml:space="preserve">, Abbildungsverzeichnis und der Anhang </w:t>
      </w:r>
      <w:r w:rsidRPr="00F943BD">
        <w:rPr>
          <w:rFonts w:cs="Arial"/>
        </w:rPr>
        <w:t xml:space="preserve">werden nicht mit Nummern versehen, scheinen aber im Inhaltsverzeichnis auf. </w:t>
      </w:r>
    </w:p>
    <w:p w14:paraId="2B2FD813" w14:textId="77777777" w:rsidR="001A2542" w:rsidRPr="00F943BD" w:rsidRDefault="001A2542" w:rsidP="00EC7356">
      <w:pPr>
        <w:pStyle w:val="Listenabsatz"/>
        <w:numPr>
          <w:ilvl w:val="0"/>
          <w:numId w:val="5"/>
        </w:numPr>
        <w:tabs>
          <w:tab w:val="clear" w:pos="1095"/>
          <w:tab w:val="left" w:pos="1134"/>
        </w:tabs>
        <w:ind w:left="426" w:hanging="294"/>
        <w:rPr>
          <w:rFonts w:cs="Arial"/>
        </w:rPr>
      </w:pPr>
      <w:r w:rsidRPr="00F943BD">
        <w:rPr>
          <w:rFonts w:cs="Arial"/>
        </w:rPr>
        <w:t>Sobald ein Unterkapitel 1.1 eingeführt wird, muss es auch ein Unterkapitel 1.2 geben.</w:t>
      </w:r>
    </w:p>
    <w:p w14:paraId="2B2FD814" w14:textId="77777777" w:rsidR="001A2542" w:rsidRDefault="001A2542" w:rsidP="00EC7356">
      <w:pPr>
        <w:pStyle w:val="Listenabsatz"/>
        <w:numPr>
          <w:ilvl w:val="0"/>
          <w:numId w:val="5"/>
        </w:numPr>
        <w:ind w:left="426" w:hanging="294"/>
        <w:rPr>
          <w:rFonts w:cs="Arial"/>
        </w:rPr>
      </w:pPr>
      <w:r w:rsidRPr="00F943BD">
        <w:rPr>
          <w:rFonts w:cs="Arial"/>
        </w:rPr>
        <w:t xml:space="preserve">Im Rahmen der Diplomarbeit sollten allzu viele Gliederungsebenen vermieden werden. Es ist am besten, nur </w:t>
      </w:r>
      <w:r w:rsidRPr="00F943BD">
        <w:rPr>
          <w:rFonts w:cs="Arial"/>
          <w:u w:val="single"/>
        </w:rPr>
        <w:t>drei Ebenen</w:t>
      </w:r>
      <w:r w:rsidRPr="00F943BD">
        <w:rPr>
          <w:rFonts w:cs="Arial"/>
        </w:rPr>
        <w:t xml:space="preserve"> einzuführen, da man sonst leicht die Übersicht verliert.</w:t>
      </w:r>
    </w:p>
    <w:p w14:paraId="2B2FD815" w14:textId="77777777" w:rsidR="00933E42" w:rsidRDefault="00933E42" w:rsidP="00933E42">
      <w:pPr>
        <w:ind w:left="132"/>
        <w:rPr>
          <w:rFonts w:cs="Arial"/>
        </w:rPr>
      </w:pPr>
    </w:p>
    <w:p w14:paraId="2B2FD816" w14:textId="77777777" w:rsidR="00933E42" w:rsidRPr="00933E42" w:rsidRDefault="00933E42" w:rsidP="00933E42">
      <w:pPr>
        <w:ind w:left="132"/>
        <w:rPr>
          <w:rFonts w:cs="Arial"/>
          <w:b/>
        </w:rPr>
      </w:pPr>
      <w:r w:rsidRPr="00933E42">
        <w:rPr>
          <w:rFonts w:cs="Arial"/>
          <w:b/>
        </w:rPr>
        <w:t xml:space="preserve">Automatisches Erstellen des Inhaltsverzeichnisses: </w:t>
      </w:r>
    </w:p>
    <w:p w14:paraId="2B2FD817" w14:textId="77777777" w:rsidR="00933E42" w:rsidRDefault="00933E42" w:rsidP="00933E42">
      <w:pPr>
        <w:ind w:left="132"/>
        <w:rPr>
          <w:rFonts w:cs="Arial"/>
        </w:rPr>
      </w:pPr>
      <w:r>
        <w:rPr>
          <w:rFonts w:cs="Arial"/>
        </w:rPr>
        <w:t xml:space="preserve">Referenzen </w:t>
      </w:r>
      <w:r w:rsidRPr="00933E42">
        <w:rPr>
          <w:rFonts w:cs="Arial"/>
        </w:rPr>
        <w:sym w:font="Wingdings" w:char="F0E0"/>
      </w:r>
      <w:r>
        <w:rPr>
          <w:rFonts w:cs="Arial"/>
        </w:rPr>
        <w:t xml:space="preserve"> Inhaltsverzeichnis </w:t>
      </w:r>
      <w:r w:rsidRPr="00933E42">
        <w:rPr>
          <w:rFonts w:cs="Arial"/>
        </w:rPr>
        <w:sym w:font="Wingdings" w:char="F0E0"/>
      </w:r>
      <w:r>
        <w:rPr>
          <w:rFonts w:cs="Arial"/>
        </w:rPr>
        <w:t xml:space="preserve"> Automatisches Tabelle 2</w:t>
      </w:r>
    </w:p>
    <w:p w14:paraId="2B2FD818" w14:textId="77777777" w:rsidR="00B074D5" w:rsidRDefault="00933E42" w:rsidP="00B074D5">
      <w:pPr>
        <w:ind w:left="132"/>
        <w:rPr>
          <w:rFonts w:cs="Arial"/>
        </w:rPr>
      </w:pPr>
      <w:r>
        <w:rPr>
          <w:rFonts w:cs="Arial"/>
        </w:rPr>
        <w:t>Mit einem rechten Mausklick auf das Inhaltsverzeichnis, kann dies immer wieder aktualisiert werden!</w:t>
      </w:r>
    </w:p>
    <w:p w14:paraId="2B2FD819" w14:textId="77777777" w:rsidR="00F24920" w:rsidRDefault="00F24920" w:rsidP="00B074D5">
      <w:pPr>
        <w:ind w:left="132"/>
        <w:rPr>
          <w:rFonts w:cs="Arial"/>
        </w:rPr>
      </w:pPr>
    </w:p>
    <w:p w14:paraId="2B2FD81A" w14:textId="77777777" w:rsidR="00B574C1" w:rsidRPr="00F943BD" w:rsidRDefault="00B574C1" w:rsidP="00F24920">
      <w:pPr>
        <w:pStyle w:val="berschrift2"/>
      </w:pPr>
      <w:bookmarkStart w:id="18" w:name="_Toc513569090"/>
      <w:r w:rsidRPr="00F943BD">
        <w:t>Einleitung</w:t>
      </w:r>
      <w:bookmarkEnd w:id="18"/>
    </w:p>
    <w:p w14:paraId="2B2FD81B" w14:textId="77777777" w:rsidR="00B574C1" w:rsidRPr="00F943BD" w:rsidRDefault="00B574C1" w:rsidP="00B574C1">
      <w:pPr>
        <w:rPr>
          <w:rFonts w:cs="Arial"/>
        </w:rPr>
      </w:pPr>
      <w:r w:rsidRPr="00F943BD">
        <w:rPr>
          <w:rFonts w:cs="Arial"/>
        </w:rPr>
        <w:t>Die Einleitung</w:t>
      </w:r>
      <w:r w:rsidR="00D44681" w:rsidRPr="00F943BD">
        <w:rPr>
          <w:rFonts w:cs="Arial"/>
        </w:rPr>
        <w:t xml:space="preserve"> </w:t>
      </w:r>
      <w:r w:rsidRPr="00F943BD">
        <w:rPr>
          <w:rFonts w:cs="Arial"/>
        </w:rPr>
        <w:t>gehört zu den fixen Bestandteilen einer Diplomarbeit. Dabei werden die Leser/innen an das Thema herangeführt. Sie sollen von Beginn an verstehen, worum es in der Arbeit geht. Gleichzeitig sollte die Einleitung auch neugierig auf das Thema der Arbeit machen.</w:t>
      </w:r>
    </w:p>
    <w:p w14:paraId="2B2FD81C" w14:textId="77777777" w:rsidR="00B574C1" w:rsidRPr="00F943BD" w:rsidRDefault="00B574C1" w:rsidP="00B574C1">
      <w:pPr>
        <w:rPr>
          <w:rFonts w:cs="Arial"/>
        </w:rPr>
      </w:pPr>
    </w:p>
    <w:p w14:paraId="2B2FD81D" w14:textId="77777777" w:rsidR="00B574C1" w:rsidRPr="00F943BD" w:rsidRDefault="00B574C1" w:rsidP="00B574C1">
      <w:pPr>
        <w:rPr>
          <w:rFonts w:cs="Arial"/>
          <w:b/>
          <w:szCs w:val="22"/>
        </w:rPr>
      </w:pPr>
      <w:r w:rsidRPr="00F943BD">
        <w:rPr>
          <w:rFonts w:cs="Arial"/>
          <w:b/>
          <w:szCs w:val="22"/>
        </w:rPr>
        <w:t>Die Inhalte einer Einleitung</w:t>
      </w:r>
    </w:p>
    <w:p w14:paraId="2B2FD81E" w14:textId="77777777" w:rsidR="00B574C1" w:rsidRPr="00F943BD" w:rsidRDefault="00B574C1" w:rsidP="00EC7356">
      <w:pPr>
        <w:pStyle w:val="KeinLeerraum"/>
        <w:numPr>
          <w:ilvl w:val="0"/>
          <w:numId w:val="6"/>
        </w:numPr>
        <w:spacing w:line="288" w:lineRule="auto"/>
        <w:ind w:left="284" w:hanging="294"/>
        <w:rPr>
          <w:rFonts w:cs="Arial"/>
          <w:color w:val="000000"/>
          <w:lang w:eastAsia="en-US"/>
        </w:rPr>
      </w:pPr>
      <w:r w:rsidRPr="00F943BD">
        <w:rPr>
          <w:rFonts w:cs="Arial"/>
          <w:color w:val="000000"/>
          <w:lang w:eastAsia="en-US"/>
        </w:rPr>
        <w:t>Was genau ist das Thema?</w:t>
      </w:r>
    </w:p>
    <w:p w14:paraId="2B2FD81F" w14:textId="77777777" w:rsidR="00B574C1" w:rsidRPr="00F943BD" w:rsidRDefault="00B574C1" w:rsidP="00B574C1">
      <w:pPr>
        <w:pStyle w:val="KeinLeerraum"/>
        <w:spacing w:line="288" w:lineRule="auto"/>
        <w:ind w:left="284"/>
        <w:rPr>
          <w:rFonts w:cs="Arial"/>
          <w:color w:val="000000"/>
          <w:lang w:eastAsia="en-US"/>
        </w:rPr>
      </w:pPr>
      <w:r w:rsidRPr="00F943BD">
        <w:rPr>
          <w:rFonts w:cs="Arial"/>
          <w:color w:val="000000"/>
          <w:lang w:eastAsia="en-US"/>
        </w:rPr>
        <w:t>Womit befasst sich die Arbeit?</w:t>
      </w:r>
    </w:p>
    <w:p w14:paraId="2B2FD820" w14:textId="77777777" w:rsidR="00B574C1" w:rsidRPr="00F943BD" w:rsidRDefault="00B574C1" w:rsidP="00EC7356">
      <w:pPr>
        <w:pStyle w:val="KeinLeerraum"/>
        <w:numPr>
          <w:ilvl w:val="0"/>
          <w:numId w:val="6"/>
        </w:numPr>
        <w:spacing w:line="288" w:lineRule="auto"/>
        <w:ind w:left="284" w:hanging="294"/>
        <w:rPr>
          <w:rFonts w:cs="Arial"/>
          <w:color w:val="000000"/>
          <w:lang w:eastAsia="en-US"/>
        </w:rPr>
      </w:pPr>
      <w:r w:rsidRPr="00F943BD">
        <w:rPr>
          <w:rFonts w:cs="Arial"/>
          <w:color w:val="000000"/>
          <w:lang w:eastAsia="en-US"/>
        </w:rPr>
        <w:t>Was ist das Ziel der Arbeit?</w:t>
      </w:r>
    </w:p>
    <w:p w14:paraId="2B2FD821" w14:textId="77777777" w:rsidR="00B574C1" w:rsidRPr="00F943BD" w:rsidRDefault="00056652" w:rsidP="00B574C1">
      <w:pPr>
        <w:pStyle w:val="KeinLeerraum"/>
        <w:spacing w:line="288" w:lineRule="auto"/>
        <w:ind w:left="284"/>
        <w:rPr>
          <w:rFonts w:cs="Arial"/>
          <w:color w:val="000000"/>
          <w:lang w:eastAsia="en-US"/>
        </w:rPr>
      </w:pPr>
      <w:r w:rsidRPr="00F943BD">
        <w:rPr>
          <w:rFonts w:cs="Arial"/>
          <w:color w:val="000000"/>
          <w:lang w:eastAsia="en-US"/>
        </w:rPr>
        <w:t>Mit jeder D</w:t>
      </w:r>
      <w:r w:rsidR="00B574C1" w:rsidRPr="00F943BD">
        <w:rPr>
          <w:rFonts w:cs="Arial"/>
          <w:color w:val="000000"/>
          <w:lang w:eastAsia="en-US"/>
        </w:rPr>
        <w:t xml:space="preserve">A wird ein bestimmtes Ziel verfolgt. Erkläre in der Einleitung, was mit dieser Arbeit herausgefunden, dargelegt oder diskutiert werden soll. </w:t>
      </w:r>
    </w:p>
    <w:p w14:paraId="2B2FD822" w14:textId="77777777" w:rsidR="00B574C1" w:rsidRPr="00F943BD" w:rsidRDefault="00B574C1" w:rsidP="00B574C1">
      <w:pPr>
        <w:pStyle w:val="KeinLeerraum"/>
        <w:spacing w:line="288" w:lineRule="auto"/>
        <w:ind w:left="284"/>
        <w:rPr>
          <w:rFonts w:cs="Arial"/>
          <w:color w:val="000000"/>
          <w:lang w:eastAsia="en-US"/>
        </w:rPr>
      </w:pPr>
      <w:r w:rsidRPr="00F943BD">
        <w:rPr>
          <w:rFonts w:cs="Arial"/>
          <w:color w:val="000000"/>
          <w:lang w:eastAsia="en-US"/>
        </w:rPr>
        <w:t>Beispiele:</w:t>
      </w:r>
    </w:p>
    <w:p w14:paraId="2B2FD823" w14:textId="77777777" w:rsidR="00B574C1" w:rsidRPr="00F943BD" w:rsidRDefault="00B574C1" w:rsidP="00B574C1">
      <w:pPr>
        <w:pStyle w:val="KeinLeerraum"/>
        <w:spacing w:line="288" w:lineRule="auto"/>
        <w:ind w:left="284"/>
        <w:rPr>
          <w:rFonts w:cs="Arial"/>
          <w:i/>
          <w:iCs/>
          <w:color w:val="000000"/>
          <w:lang w:eastAsia="en-US"/>
        </w:rPr>
      </w:pPr>
      <w:r w:rsidRPr="00F943BD">
        <w:rPr>
          <w:rFonts w:cs="Arial"/>
          <w:i/>
          <w:iCs/>
          <w:color w:val="000000"/>
          <w:lang w:eastAsia="en-US"/>
        </w:rPr>
        <w:t>In der Arbeit soll dargelegt werden, wie …</w:t>
      </w:r>
    </w:p>
    <w:p w14:paraId="2B2FD824" w14:textId="77777777" w:rsidR="00B574C1" w:rsidRPr="00F943BD" w:rsidRDefault="00B574C1" w:rsidP="00B574C1">
      <w:pPr>
        <w:pStyle w:val="KeinLeerraum"/>
        <w:spacing w:line="288" w:lineRule="auto"/>
        <w:ind w:left="284"/>
        <w:rPr>
          <w:rFonts w:cs="Arial"/>
          <w:i/>
          <w:iCs/>
          <w:color w:val="000000"/>
          <w:lang w:eastAsia="en-US"/>
        </w:rPr>
      </w:pPr>
      <w:r w:rsidRPr="00F943BD">
        <w:rPr>
          <w:rFonts w:cs="Arial"/>
          <w:i/>
          <w:iCs/>
          <w:color w:val="000000"/>
          <w:lang w:eastAsia="en-US"/>
        </w:rPr>
        <w:t>Das Hauptziel der Arbeit ist …</w:t>
      </w:r>
    </w:p>
    <w:p w14:paraId="2B2FD825" w14:textId="77777777" w:rsidR="00B574C1" w:rsidRPr="00F943BD" w:rsidRDefault="00B574C1" w:rsidP="00EC7356">
      <w:pPr>
        <w:pStyle w:val="KeinLeerraum"/>
        <w:numPr>
          <w:ilvl w:val="0"/>
          <w:numId w:val="6"/>
        </w:numPr>
        <w:spacing w:line="288" w:lineRule="auto"/>
        <w:ind w:left="284" w:hanging="294"/>
        <w:rPr>
          <w:rFonts w:cs="Arial"/>
          <w:b/>
          <w:color w:val="000000"/>
          <w:lang w:eastAsia="en-US"/>
        </w:rPr>
      </w:pPr>
      <w:r w:rsidRPr="00F943BD">
        <w:rPr>
          <w:rFonts w:cs="Arial"/>
          <w:b/>
          <w:color w:val="000000"/>
          <w:lang w:eastAsia="en-US"/>
        </w:rPr>
        <w:t>Vorgehensweise?</w:t>
      </w:r>
    </w:p>
    <w:p w14:paraId="2B2FD826" w14:textId="77777777" w:rsidR="00B574C1" w:rsidRPr="00F943BD" w:rsidRDefault="00B574C1" w:rsidP="00B574C1">
      <w:pPr>
        <w:pStyle w:val="KeinLeerraum"/>
        <w:spacing w:line="288" w:lineRule="auto"/>
        <w:ind w:left="284"/>
        <w:rPr>
          <w:rFonts w:cs="Arial"/>
          <w:color w:val="000000"/>
          <w:lang w:eastAsia="en-US"/>
        </w:rPr>
      </w:pPr>
      <w:r w:rsidRPr="00F943BD">
        <w:rPr>
          <w:rFonts w:cs="Arial"/>
          <w:color w:val="000000"/>
          <w:lang w:eastAsia="en-US"/>
        </w:rPr>
        <w:t xml:space="preserve">Erkläre den Leserinnen und Lesern, welche Methoden du verwendest. Also: Wie gehst </w:t>
      </w:r>
      <w:r w:rsidR="00056652" w:rsidRPr="00F943BD">
        <w:rPr>
          <w:rFonts w:cs="Arial"/>
          <w:color w:val="000000"/>
          <w:lang w:eastAsia="en-US"/>
        </w:rPr>
        <w:t xml:space="preserve">du </w:t>
      </w:r>
      <w:r w:rsidRPr="00F943BD">
        <w:rPr>
          <w:rFonts w:cs="Arial"/>
          <w:color w:val="000000"/>
          <w:lang w:eastAsia="en-US"/>
        </w:rPr>
        <w:t xml:space="preserve">vor, um dein Ziel zu erreichen? Mögliche Methoden sind Experimente, Beobachtungen, quantitative oder qualitative Studien. </w:t>
      </w:r>
    </w:p>
    <w:p w14:paraId="2B2FD827" w14:textId="77777777" w:rsidR="00B574C1" w:rsidRPr="00F943BD" w:rsidRDefault="00B574C1" w:rsidP="00EC7356">
      <w:pPr>
        <w:pStyle w:val="KeinLeerraum"/>
        <w:numPr>
          <w:ilvl w:val="0"/>
          <w:numId w:val="6"/>
        </w:numPr>
        <w:spacing w:line="288" w:lineRule="auto"/>
        <w:ind w:left="284" w:hanging="294"/>
        <w:rPr>
          <w:rFonts w:cs="Arial"/>
          <w:b/>
          <w:color w:val="000000"/>
          <w:lang w:eastAsia="en-US"/>
        </w:rPr>
      </w:pPr>
      <w:r w:rsidRPr="00F943BD">
        <w:rPr>
          <w:rFonts w:cs="Arial"/>
          <w:b/>
          <w:color w:val="000000"/>
          <w:lang w:eastAsia="en-US"/>
        </w:rPr>
        <w:t>Aufbau der Arbeit?</w:t>
      </w:r>
    </w:p>
    <w:p w14:paraId="2B2FD828" w14:textId="77777777" w:rsidR="00B574C1" w:rsidRPr="00F943BD" w:rsidRDefault="00B574C1" w:rsidP="00B574C1">
      <w:pPr>
        <w:pStyle w:val="KeinLeerraum"/>
        <w:spacing w:line="288" w:lineRule="auto"/>
        <w:ind w:left="284"/>
        <w:rPr>
          <w:rFonts w:cs="Arial"/>
          <w:color w:val="000000"/>
          <w:lang w:eastAsia="en-US"/>
        </w:rPr>
      </w:pPr>
      <w:r w:rsidRPr="00F943BD">
        <w:rPr>
          <w:rFonts w:cs="Arial"/>
          <w:color w:val="000000"/>
          <w:lang w:eastAsia="en-US"/>
        </w:rPr>
        <w:t>Wie ist die Arbeit strukturiert? Gehe auf die Gliederung der Arbeit ein.</w:t>
      </w:r>
    </w:p>
    <w:p w14:paraId="2B2FD829" w14:textId="77777777" w:rsidR="00B574C1" w:rsidRPr="00F943BD" w:rsidRDefault="00B574C1" w:rsidP="00B574C1">
      <w:pPr>
        <w:pStyle w:val="KeinLeerraum"/>
        <w:spacing w:line="288" w:lineRule="auto"/>
        <w:ind w:left="284"/>
        <w:rPr>
          <w:rFonts w:cs="Arial"/>
          <w:color w:val="000000"/>
          <w:lang w:eastAsia="en-US"/>
        </w:rPr>
      </w:pPr>
    </w:p>
    <w:p w14:paraId="2B2FD82A" w14:textId="77777777" w:rsidR="00B574C1" w:rsidRPr="00F943BD" w:rsidRDefault="00B574C1" w:rsidP="00B574C1">
      <w:pPr>
        <w:pStyle w:val="KeinLeerraum"/>
        <w:spacing w:line="288" w:lineRule="auto"/>
        <w:rPr>
          <w:rFonts w:cs="Arial"/>
          <w:b/>
          <w:color w:val="000000"/>
          <w:lang w:eastAsia="en-US"/>
        </w:rPr>
      </w:pPr>
      <w:r w:rsidRPr="00F943BD">
        <w:rPr>
          <w:rFonts w:cs="Arial"/>
          <w:b/>
          <w:color w:val="000000"/>
          <w:lang w:eastAsia="en-US"/>
        </w:rPr>
        <w:t>Beispiele:</w:t>
      </w:r>
    </w:p>
    <w:p w14:paraId="2B2FD82B" w14:textId="77777777" w:rsidR="00B574C1" w:rsidRPr="00F943BD" w:rsidRDefault="00B574C1" w:rsidP="00EC7356">
      <w:pPr>
        <w:pStyle w:val="KeinLeerraum"/>
        <w:numPr>
          <w:ilvl w:val="0"/>
          <w:numId w:val="6"/>
        </w:numPr>
        <w:spacing w:line="288" w:lineRule="auto"/>
        <w:ind w:left="284" w:hanging="294"/>
        <w:rPr>
          <w:rFonts w:cs="Arial"/>
          <w:i/>
          <w:iCs/>
          <w:color w:val="000000"/>
          <w:lang w:eastAsia="en-US"/>
        </w:rPr>
      </w:pPr>
      <w:r w:rsidRPr="00F943BD">
        <w:rPr>
          <w:rFonts w:cs="Arial"/>
          <w:i/>
          <w:iCs/>
          <w:color w:val="000000"/>
          <w:lang w:eastAsia="en-US"/>
        </w:rPr>
        <w:t>Zunächst wird dargelegt, wie … Danach … Zum Schluss …</w:t>
      </w:r>
    </w:p>
    <w:p w14:paraId="2B2FD82C" w14:textId="77777777" w:rsidR="00B574C1" w:rsidRPr="00F943BD" w:rsidRDefault="00B574C1" w:rsidP="00EC7356">
      <w:pPr>
        <w:pStyle w:val="KeinLeerraum"/>
        <w:numPr>
          <w:ilvl w:val="0"/>
          <w:numId w:val="6"/>
        </w:numPr>
        <w:spacing w:line="288" w:lineRule="auto"/>
        <w:ind w:left="284" w:hanging="294"/>
        <w:rPr>
          <w:rFonts w:cs="Arial"/>
          <w:i/>
          <w:iCs/>
          <w:color w:val="000000"/>
          <w:lang w:eastAsia="en-US"/>
        </w:rPr>
      </w:pPr>
      <w:r w:rsidRPr="00F943BD">
        <w:rPr>
          <w:rFonts w:cs="Arial"/>
          <w:i/>
          <w:iCs/>
          <w:color w:val="000000"/>
          <w:lang w:eastAsia="en-US"/>
        </w:rPr>
        <w:t>Im ersten Teil der Arbeit werde ich … Darauf aufbauend werde ich im zweiten Teil Die vorliegende Arbeit gliedert sich in … große Kapitel: Im ersten Kapitel erkläre ich, wie …</w:t>
      </w:r>
    </w:p>
    <w:p w14:paraId="2B2FD82D" w14:textId="77777777" w:rsidR="00B574C1" w:rsidRPr="00F943BD" w:rsidRDefault="00B574C1" w:rsidP="00EC7356">
      <w:pPr>
        <w:pStyle w:val="KeinLeerraum"/>
        <w:numPr>
          <w:ilvl w:val="0"/>
          <w:numId w:val="6"/>
        </w:numPr>
        <w:spacing w:line="288" w:lineRule="auto"/>
        <w:ind w:left="284" w:hanging="294"/>
        <w:rPr>
          <w:rFonts w:cs="Arial"/>
          <w:i/>
          <w:iCs/>
          <w:color w:val="000000"/>
          <w:lang w:eastAsia="en-US"/>
        </w:rPr>
      </w:pPr>
      <w:r w:rsidRPr="00F943BD">
        <w:rPr>
          <w:rFonts w:cs="Arial"/>
          <w:i/>
          <w:iCs/>
          <w:color w:val="000000"/>
          <w:lang w:eastAsia="en-US"/>
        </w:rPr>
        <w:t>Das zweite Kapitel beschäftigt sich mit … Hier werde ich vor allem …</w:t>
      </w:r>
    </w:p>
    <w:p w14:paraId="2B2FD82E" w14:textId="77777777" w:rsidR="00B574C1" w:rsidRPr="00F943BD" w:rsidRDefault="00B574C1" w:rsidP="00B574C1">
      <w:pPr>
        <w:pStyle w:val="KeinLeerraum"/>
        <w:spacing w:line="288" w:lineRule="auto"/>
        <w:ind w:left="364"/>
        <w:rPr>
          <w:rFonts w:cs="Arial"/>
          <w:i/>
          <w:iCs/>
          <w:color w:val="000000"/>
          <w:lang w:eastAsia="en-US"/>
        </w:rPr>
      </w:pPr>
    </w:p>
    <w:p w14:paraId="2B2FD82F"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In wissenschaftlichen Arbeiten ist es üblich, das Wort „ich“ möglichst sparsam einzusetzen. Im Vorwort und in der Einleitung kann man es aber durchaus verwenden.</w:t>
      </w:r>
    </w:p>
    <w:p w14:paraId="2B2FD830" w14:textId="77777777" w:rsidR="00B574C1" w:rsidRPr="00F943BD" w:rsidRDefault="00B574C1" w:rsidP="00B574C1">
      <w:pPr>
        <w:pStyle w:val="KeinLeerraum"/>
        <w:spacing w:line="288" w:lineRule="auto"/>
        <w:rPr>
          <w:rFonts w:cs="Arial"/>
          <w:color w:val="000000"/>
          <w:lang w:eastAsia="en-US"/>
        </w:rPr>
      </w:pPr>
    </w:p>
    <w:p w14:paraId="2B2FD831"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Persönliche Aspekte, also etwa Beweggründe für die Themenwahl oder eine Danksagung, gehören übrigens nicht in die Einleitung, sondern ins Vorwort.</w:t>
      </w:r>
    </w:p>
    <w:p w14:paraId="2B2FD832" w14:textId="77777777" w:rsidR="00B574C1" w:rsidRPr="00F943BD" w:rsidRDefault="00B574C1" w:rsidP="00B574C1">
      <w:pPr>
        <w:pStyle w:val="KeinLeerraum"/>
        <w:spacing w:line="288" w:lineRule="auto"/>
        <w:rPr>
          <w:rFonts w:cs="Arial"/>
          <w:lang w:eastAsia="en-US"/>
        </w:rPr>
      </w:pPr>
    </w:p>
    <w:p w14:paraId="2B2FD833" w14:textId="77777777" w:rsidR="001708B1" w:rsidRDefault="001708B1">
      <w:pPr>
        <w:tabs>
          <w:tab w:val="clear" w:pos="1095"/>
        </w:tabs>
        <w:spacing w:after="200" w:line="276" w:lineRule="auto"/>
        <w:rPr>
          <w:rFonts w:eastAsiaTheme="minorEastAsia" w:cs="Arial"/>
          <w:b/>
          <w:szCs w:val="22"/>
          <w:lang w:eastAsia="en-US"/>
        </w:rPr>
      </w:pPr>
      <w:r>
        <w:rPr>
          <w:rFonts w:cs="Arial"/>
          <w:b/>
          <w:lang w:eastAsia="en-US"/>
        </w:rPr>
        <w:br w:type="page"/>
      </w:r>
    </w:p>
    <w:p w14:paraId="2B2FD834" w14:textId="77777777" w:rsidR="00B574C1" w:rsidRPr="00F943BD" w:rsidRDefault="00B574C1" w:rsidP="00B574C1">
      <w:pPr>
        <w:pStyle w:val="KeinLeerraum"/>
        <w:spacing w:line="288" w:lineRule="auto"/>
        <w:rPr>
          <w:rFonts w:cs="Arial"/>
          <w:b/>
          <w:lang w:eastAsia="en-US"/>
        </w:rPr>
      </w:pPr>
      <w:r w:rsidRPr="00F943BD">
        <w:rPr>
          <w:rFonts w:cs="Arial"/>
          <w:b/>
          <w:lang w:eastAsia="en-US"/>
        </w:rPr>
        <w:t>Der erste Satz</w:t>
      </w:r>
    </w:p>
    <w:p w14:paraId="2B2FD835"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Der erste Satz der Einleitung sollte interessant formuliert sein, da dies die Leute zum Weiterlesen anregt.</w:t>
      </w:r>
    </w:p>
    <w:p w14:paraId="2B2FD836"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 xml:space="preserve">Der langweiligste Einstieg lautet: </w:t>
      </w:r>
      <w:r w:rsidRPr="00F943BD">
        <w:rPr>
          <w:rFonts w:cs="Arial"/>
          <w:i/>
          <w:color w:val="000000"/>
          <w:lang w:eastAsia="en-US"/>
        </w:rPr>
        <w:t>„Diese Arbeit befasst sich mit …“</w:t>
      </w:r>
      <w:r w:rsidRPr="00F943BD">
        <w:rPr>
          <w:rFonts w:cs="Arial"/>
          <w:color w:val="000000"/>
          <w:lang w:eastAsia="en-US"/>
        </w:rPr>
        <w:t xml:space="preserve"> Unzählige Arbeiten von Schülerinnen und Schülern beginnen mit einem Satz wie diesem. Mit ein bisschen Nachdenken fällt dir bestimmt ein passender Einstiegssatz ein. </w:t>
      </w:r>
    </w:p>
    <w:p w14:paraId="2B2FD837"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 xml:space="preserve">Besonders gut geeignet für den Einstieg ist ein Hinweis auf die übergeordnete Bedeutung oder Aktualität des Themas </w:t>
      </w:r>
      <w:r w:rsidRPr="00F943BD">
        <w:rPr>
          <w:rFonts w:cs="Arial"/>
          <w:color w:val="000000"/>
          <w:lang w:eastAsia="en-US"/>
        </w:rPr>
        <w:sym w:font="Wingdings" w:char="F0E0"/>
      </w:r>
      <w:r w:rsidRPr="00F943BD">
        <w:rPr>
          <w:rFonts w:cs="Arial"/>
          <w:color w:val="000000"/>
          <w:lang w:eastAsia="en-US"/>
        </w:rPr>
        <w:t xml:space="preserve"> Zeitungsartikel? </w:t>
      </w:r>
      <w:r w:rsidRPr="00F943BD">
        <w:rPr>
          <w:rFonts w:cs="Arial"/>
          <w:color w:val="000000"/>
          <w:lang w:eastAsia="en-US"/>
        </w:rPr>
        <w:sym w:font="Wingdings" w:char="F0E0"/>
      </w:r>
      <w:r w:rsidRPr="00F943BD">
        <w:rPr>
          <w:rFonts w:cs="Arial"/>
          <w:color w:val="000000"/>
          <w:lang w:eastAsia="en-US"/>
        </w:rPr>
        <w:t xml:space="preserve"> Warum ist dieses Thema so interessant?</w:t>
      </w:r>
    </w:p>
    <w:p w14:paraId="2B2FD838" w14:textId="77777777" w:rsidR="00B574C1" w:rsidRPr="00F943BD" w:rsidRDefault="00B574C1" w:rsidP="00B574C1">
      <w:pPr>
        <w:pStyle w:val="KeinLeerraum"/>
        <w:spacing w:line="288" w:lineRule="auto"/>
        <w:rPr>
          <w:rFonts w:cs="Arial"/>
          <w:color w:val="FFFFFF"/>
          <w:lang w:eastAsia="en-US"/>
        </w:rPr>
      </w:pPr>
      <w:r w:rsidRPr="00F943BD">
        <w:rPr>
          <w:rFonts w:cs="Arial"/>
          <w:color w:val="FFFFFF"/>
          <w:lang w:eastAsia="en-US"/>
        </w:rPr>
        <w:t>3</w:t>
      </w:r>
    </w:p>
    <w:p w14:paraId="2B2FD839" w14:textId="77777777" w:rsidR="00B574C1" w:rsidRPr="00F943BD" w:rsidRDefault="00B574C1" w:rsidP="00B574C1">
      <w:pPr>
        <w:pStyle w:val="KeinLeerraum"/>
        <w:spacing w:line="288" w:lineRule="auto"/>
        <w:rPr>
          <w:rFonts w:cs="Arial"/>
          <w:b/>
          <w:color w:val="000000"/>
          <w:lang w:eastAsia="en-US"/>
        </w:rPr>
      </w:pPr>
      <w:r w:rsidRPr="00F943BD">
        <w:rPr>
          <w:rFonts w:cs="Arial"/>
          <w:b/>
          <w:color w:val="000000"/>
          <w:lang w:eastAsia="en-US"/>
        </w:rPr>
        <w:t>Beispiel:</w:t>
      </w:r>
    </w:p>
    <w:p w14:paraId="2B2FD83A" w14:textId="77777777" w:rsidR="00B574C1" w:rsidRPr="00F943BD" w:rsidRDefault="00B574C1" w:rsidP="00B574C1">
      <w:pPr>
        <w:pStyle w:val="KeinLeerraum"/>
        <w:spacing w:line="288" w:lineRule="auto"/>
        <w:rPr>
          <w:rFonts w:cs="Arial"/>
          <w:color w:val="000000"/>
          <w:lang w:eastAsia="en-US"/>
        </w:rPr>
      </w:pPr>
      <w:r w:rsidRPr="00F943BD">
        <w:rPr>
          <w:rFonts w:cs="Arial"/>
          <w:color w:val="000000"/>
          <w:lang w:eastAsia="en-US"/>
        </w:rPr>
        <w:t>Ausgangssituation: Arbeit über die Architektur des Benediktinerstifts Melk in NÖ</w:t>
      </w:r>
    </w:p>
    <w:p w14:paraId="2B2FD83B" w14:textId="77777777" w:rsidR="00B574C1" w:rsidRPr="00F943BD" w:rsidRDefault="00B574C1" w:rsidP="00B574C1">
      <w:pPr>
        <w:pStyle w:val="KeinLeerraum"/>
        <w:spacing w:line="288" w:lineRule="auto"/>
        <w:rPr>
          <w:rFonts w:cs="Arial"/>
          <w:i/>
          <w:iCs/>
          <w:color w:val="000000"/>
          <w:lang w:eastAsia="en-US"/>
        </w:rPr>
      </w:pPr>
      <w:r w:rsidRPr="00F943BD">
        <w:rPr>
          <w:rFonts w:cs="Arial"/>
          <w:color w:val="000000"/>
          <w:lang w:eastAsia="en-US"/>
        </w:rPr>
        <w:t xml:space="preserve">Langweiliger Einstieg: </w:t>
      </w:r>
      <w:r w:rsidRPr="00F943BD">
        <w:rPr>
          <w:rFonts w:cs="Arial"/>
          <w:i/>
          <w:iCs/>
          <w:color w:val="000000"/>
          <w:lang w:eastAsia="en-US"/>
        </w:rPr>
        <w:t>Diese Arbeit befasst sich mit der Architektur des Benediktinerstifts Melk.</w:t>
      </w:r>
    </w:p>
    <w:p w14:paraId="2B2FD83C" w14:textId="77777777" w:rsidR="00B574C1" w:rsidRPr="00F943BD" w:rsidRDefault="00B574C1" w:rsidP="00B574C1">
      <w:pPr>
        <w:pStyle w:val="KeinLeerraum"/>
        <w:spacing w:line="288" w:lineRule="auto"/>
        <w:rPr>
          <w:rFonts w:cs="Arial"/>
          <w:i/>
          <w:iCs/>
          <w:color w:val="000000"/>
          <w:lang w:eastAsia="en-US"/>
        </w:rPr>
      </w:pPr>
      <w:r w:rsidRPr="00F943BD">
        <w:rPr>
          <w:rFonts w:cs="Arial"/>
          <w:color w:val="000000"/>
          <w:lang w:eastAsia="en-US"/>
        </w:rPr>
        <w:t xml:space="preserve">Besser: </w:t>
      </w:r>
      <w:r w:rsidRPr="00F943BD">
        <w:rPr>
          <w:rFonts w:cs="Arial"/>
          <w:i/>
          <w:iCs/>
          <w:color w:val="000000"/>
          <w:lang w:eastAsia="en-US"/>
        </w:rPr>
        <w:t>Das Benediktinerstift Melk gehört zu den größten und bedeutendsten barocken Klosteranlagen Mitteleuropas.</w:t>
      </w:r>
    </w:p>
    <w:p w14:paraId="2B2FD83D" w14:textId="77777777" w:rsidR="003B0758" w:rsidRPr="00F943BD" w:rsidRDefault="003B0758" w:rsidP="00B074D5"/>
    <w:p w14:paraId="2B2FD83E" w14:textId="77777777" w:rsidR="00B574C1" w:rsidRPr="00F943BD" w:rsidRDefault="00B574C1" w:rsidP="00F24920">
      <w:pPr>
        <w:pStyle w:val="berschrift2"/>
      </w:pPr>
      <w:bookmarkStart w:id="19" w:name="_Toc513569091"/>
      <w:r w:rsidRPr="00F943BD">
        <w:t>Hauptteil</w:t>
      </w:r>
      <w:bookmarkEnd w:id="19"/>
    </w:p>
    <w:p w14:paraId="2B2FD83F" w14:textId="77777777" w:rsidR="00B574C1" w:rsidRPr="00F943BD" w:rsidRDefault="00E01A90" w:rsidP="00B574C1">
      <w:pPr>
        <w:rPr>
          <w:rFonts w:cs="Arial"/>
        </w:rPr>
      </w:pPr>
      <w:r w:rsidRPr="00F943BD">
        <w:rPr>
          <w:rFonts w:cs="Arial"/>
        </w:rPr>
        <w:t>Der Hauptteil umfasst c</w:t>
      </w:r>
      <w:r w:rsidR="00B574C1" w:rsidRPr="00F943BD">
        <w:rPr>
          <w:rFonts w:cs="Arial"/>
        </w:rPr>
        <w:t>a. 20 Seiten ohne Bilder (inkl. 1,5 Zeilenabstand) je Schüler. Von dieser Vorgabe kann nach Absprache mit dem Betreuer abgewichen werden, wenn für Projekte praktische Tätigkeiten durchzuführen waren, welche nicht in entsprechendem Umfang in die schriftliche Arbeit einbezogen werden konnten oder die Arbeit einen überdurchschnittlichen Komplexitätsgrad aufweist.</w:t>
      </w:r>
    </w:p>
    <w:p w14:paraId="2B2FD840" w14:textId="77777777" w:rsidR="00517222" w:rsidRPr="00F943BD" w:rsidRDefault="00517222">
      <w:pPr>
        <w:tabs>
          <w:tab w:val="clear" w:pos="1095"/>
        </w:tabs>
        <w:spacing w:after="200" w:line="276" w:lineRule="auto"/>
        <w:rPr>
          <w:rFonts w:cs="Arial"/>
          <w:b/>
        </w:rPr>
      </w:pPr>
    </w:p>
    <w:p w14:paraId="2B2FD841" w14:textId="77777777" w:rsidR="00B574C1" w:rsidRPr="00F943BD" w:rsidRDefault="00B574C1" w:rsidP="00B574C1">
      <w:pPr>
        <w:rPr>
          <w:rFonts w:cs="Arial"/>
          <w:b/>
        </w:rPr>
      </w:pPr>
      <w:r w:rsidRPr="00F943BD">
        <w:rPr>
          <w:rFonts w:cs="Arial"/>
          <w:b/>
        </w:rPr>
        <w:t>Gliederung</w:t>
      </w:r>
    </w:p>
    <w:p w14:paraId="2B2FD842" w14:textId="77777777" w:rsidR="00B574C1" w:rsidRPr="00F943BD" w:rsidRDefault="00B574C1" w:rsidP="00100852">
      <w:pPr>
        <w:pStyle w:val="Default"/>
        <w:spacing w:line="276" w:lineRule="auto"/>
        <w:rPr>
          <w:rFonts w:ascii="Arial" w:eastAsia="Times New Roman" w:hAnsi="Arial" w:cs="Arial"/>
          <w:color w:val="auto"/>
          <w:sz w:val="22"/>
          <w:szCs w:val="28"/>
          <w:lang w:eastAsia="de-DE"/>
        </w:rPr>
      </w:pPr>
      <w:r w:rsidRPr="00F943BD">
        <w:rPr>
          <w:rFonts w:ascii="Arial" w:eastAsia="Times New Roman" w:hAnsi="Arial" w:cs="Arial"/>
          <w:color w:val="auto"/>
          <w:sz w:val="22"/>
          <w:szCs w:val="28"/>
          <w:lang w:eastAsia="de-DE"/>
        </w:rPr>
        <w:t>Die Diplomarbeit gliedert sich in Kapitel und Unterkapitel (Kapitel werden jedoch erst ab der Einleitung gezählt). Eine zu tiefe Untergliederung vermindert jedoch die Übersichtlichkeit. Eine Beschränkung auf drei bis vier Gliederungsebenen ist daher ratsam. Unterabschnitte mit einem oder zwei Sätzen und einer eigenen Überschrift sind zu vermeiden. Des Weiteren sind Untergliederungen mit nur einem Kapitel einer Ebene</w:t>
      </w:r>
      <w:r w:rsidR="00100852" w:rsidRPr="00F943BD">
        <w:rPr>
          <w:rFonts w:ascii="Arial" w:eastAsia="Times New Roman" w:hAnsi="Arial" w:cs="Arial"/>
          <w:color w:val="auto"/>
          <w:sz w:val="22"/>
          <w:szCs w:val="28"/>
          <w:lang w:eastAsia="de-DE"/>
        </w:rPr>
        <w:t xml:space="preserve"> sinnlos. </w:t>
      </w:r>
      <w:r w:rsidRPr="00F943BD">
        <w:rPr>
          <w:rFonts w:ascii="Arial" w:eastAsia="Times New Roman" w:hAnsi="Arial" w:cs="Arial"/>
          <w:color w:val="auto"/>
          <w:sz w:val="22"/>
          <w:szCs w:val="28"/>
          <w:lang w:eastAsia="de-DE"/>
        </w:rPr>
        <w:t xml:space="preserve">Kapitel (1. Gliederungsebene) sollen jeweils </w:t>
      </w:r>
      <w:r w:rsidR="00100852" w:rsidRPr="00F943BD">
        <w:rPr>
          <w:rFonts w:ascii="Arial" w:eastAsia="Times New Roman" w:hAnsi="Arial" w:cs="Arial"/>
          <w:color w:val="auto"/>
          <w:sz w:val="22"/>
          <w:szCs w:val="28"/>
          <w:lang w:eastAsia="de-DE"/>
        </w:rPr>
        <w:t>auf einem neuen Blatt beginnen.</w:t>
      </w:r>
    </w:p>
    <w:p w14:paraId="2B2FD843" w14:textId="77777777" w:rsidR="00BD61D8" w:rsidRPr="00F943BD" w:rsidRDefault="00BD61D8" w:rsidP="00100852">
      <w:pPr>
        <w:pStyle w:val="Default"/>
        <w:spacing w:line="276" w:lineRule="auto"/>
        <w:rPr>
          <w:rFonts w:ascii="Arial" w:eastAsia="Times New Roman" w:hAnsi="Arial" w:cs="Arial"/>
          <w:color w:val="auto"/>
          <w:sz w:val="22"/>
          <w:szCs w:val="28"/>
          <w:lang w:eastAsia="de-DE"/>
        </w:rPr>
      </w:pPr>
      <w:r w:rsidRPr="00F943BD">
        <w:rPr>
          <w:rFonts w:ascii="Arial" w:eastAsia="Times New Roman" w:hAnsi="Arial" w:cs="Arial"/>
          <w:color w:val="auto"/>
          <w:sz w:val="22"/>
          <w:szCs w:val="28"/>
          <w:lang w:eastAsia="de-DE"/>
        </w:rPr>
        <w:t xml:space="preserve">Es dürfen nie zwei Überschriften direkt untereinander stehen </w:t>
      </w:r>
      <w:r w:rsidRPr="00F943BD">
        <w:rPr>
          <w:rFonts w:ascii="Arial" w:eastAsia="Times New Roman" w:hAnsi="Arial" w:cs="Arial"/>
          <w:color w:val="auto"/>
          <w:sz w:val="22"/>
          <w:szCs w:val="28"/>
          <w:lang w:eastAsia="de-DE"/>
        </w:rPr>
        <w:sym w:font="Wingdings" w:char="F0E0"/>
      </w:r>
      <w:r w:rsidRPr="00F943BD">
        <w:rPr>
          <w:rFonts w:ascii="Arial" w:eastAsia="Times New Roman" w:hAnsi="Arial" w:cs="Arial"/>
          <w:color w:val="auto"/>
          <w:sz w:val="22"/>
          <w:szCs w:val="28"/>
          <w:lang w:eastAsia="de-DE"/>
        </w:rPr>
        <w:t xml:space="preserve"> dazwischen mindestens 1 Satz. (zB im folgenden gehen wir näher auf … ein. Dabei …) </w:t>
      </w:r>
    </w:p>
    <w:p w14:paraId="2B2FD844" w14:textId="77777777" w:rsidR="00100852" w:rsidRPr="00F943BD" w:rsidRDefault="00100852" w:rsidP="00100852">
      <w:pPr>
        <w:pStyle w:val="Default"/>
        <w:spacing w:line="276" w:lineRule="auto"/>
        <w:rPr>
          <w:rFonts w:ascii="Arial" w:eastAsia="Times New Roman" w:hAnsi="Arial" w:cs="Arial"/>
          <w:color w:val="auto"/>
          <w:sz w:val="22"/>
          <w:szCs w:val="28"/>
          <w:lang w:eastAsia="de-DE"/>
        </w:rPr>
      </w:pPr>
    </w:p>
    <w:p w14:paraId="2B2FD845" w14:textId="77777777" w:rsidR="00B574C1" w:rsidRPr="00F943BD" w:rsidRDefault="00B574C1" w:rsidP="00B574C1">
      <w:pPr>
        <w:autoSpaceDE w:val="0"/>
        <w:autoSpaceDN w:val="0"/>
        <w:adjustRightInd w:val="0"/>
        <w:rPr>
          <w:rFonts w:cs="Arial"/>
        </w:rPr>
      </w:pPr>
      <w:r w:rsidRPr="00F943BD">
        <w:rPr>
          <w:rFonts w:cs="Arial"/>
        </w:rPr>
        <w:t>Die Gliederungsebenen des numerischen Systems werden fortlaufend durchnummeriert. Nach jeder Zahl steht ein Punkt - der Schlusspunkt kann entfallen. Prinzipiell wäre eine unbegrenzte Untergliederung des Textes mit diesem System möglich. Allerdings kann eine zu tiefe Untergliederung die Orientierung und die Lesbarkeit beeinträchtigen.</w:t>
      </w:r>
    </w:p>
    <w:p w14:paraId="2B2FD846" w14:textId="77777777" w:rsidR="00B574C1" w:rsidRPr="00F943BD" w:rsidRDefault="00B574C1" w:rsidP="00B574C1">
      <w:pPr>
        <w:autoSpaceDE w:val="0"/>
        <w:autoSpaceDN w:val="0"/>
        <w:adjustRightInd w:val="0"/>
        <w:rPr>
          <w:rFonts w:cs="Arial"/>
        </w:rPr>
      </w:pPr>
    </w:p>
    <w:p w14:paraId="2B2FD847" w14:textId="77777777" w:rsidR="00B574C1" w:rsidRPr="00F943BD" w:rsidRDefault="00B574C1" w:rsidP="00B574C1">
      <w:pPr>
        <w:rPr>
          <w:rFonts w:cs="Arial"/>
          <w:b/>
        </w:rPr>
      </w:pPr>
      <w:r w:rsidRPr="00F943BD">
        <w:rPr>
          <w:rFonts w:cs="Arial"/>
          <w:b/>
        </w:rPr>
        <w:t>Rechtschreibung</w:t>
      </w:r>
    </w:p>
    <w:p w14:paraId="2B2FD848" w14:textId="77777777" w:rsidR="00B574C1" w:rsidRPr="00F943BD" w:rsidRDefault="00B574C1" w:rsidP="00B574C1">
      <w:pPr>
        <w:rPr>
          <w:rFonts w:cs="Arial"/>
        </w:rPr>
      </w:pPr>
      <w:r w:rsidRPr="00F943BD">
        <w:rPr>
          <w:rFonts w:cs="Arial"/>
        </w:rPr>
        <w:t xml:space="preserve">Für die Rechtschreibung ist die jeweils neueste Ausgabe des </w:t>
      </w:r>
      <w:r w:rsidRPr="00F943BD">
        <w:rPr>
          <w:rFonts w:cs="Arial"/>
          <w:bCs/>
        </w:rPr>
        <w:t xml:space="preserve">Österreichischen Wörterbuches </w:t>
      </w:r>
      <w:r w:rsidRPr="00F943BD">
        <w:rPr>
          <w:rFonts w:cs="Arial"/>
        </w:rPr>
        <w:t>verbindlich (für Arbeiten in deutscher Sprache).</w:t>
      </w:r>
    </w:p>
    <w:p w14:paraId="2B2FD849" w14:textId="77777777" w:rsidR="00C65C5C" w:rsidRPr="00F943BD" w:rsidRDefault="00B574C1" w:rsidP="00C65C5C">
      <w:pPr>
        <w:rPr>
          <w:rFonts w:cs="Arial"/>
        </w:rPr>
      </w:pPr>
      <w:r w:rsidRPr="00F943BD">
        <w:rPr>
          <w:rFonts w:cs="Arial"/>
        </w:rPr>
        <w:t xml:space="preserve">Zusätzlich wird empfohlen, die Arbeit durch eine kompetente Person auf </w:t>
      </w:r>
      <w:r w:rsidRPr="00F943BD">
        <w:rPr>
          <w:rFonts w:cs="Arial"/>
          <w:bCs/>
        </w:rPr>
        <w:t xml:space="preserve">Fehler </w:t>
      </w:r>
      <w:r w:rsidRPr="00F943BD">
        <w:rPr>
          <w:rFonts w:cs="Arial"/>
        </w:rPr>
        <w:t xml:space="preserve">und </w:t>
      </w:r>
      <w:r w:rsidRPr="00F943BD">
        <w:rPr>
          <w:rFonts w:cs="Arial"/>
          <w:bCs/>
        </w:rPr>
        <w:t xml:space="preserve">inhaltliche Korrektheit </w:t>
      </w:r>
      <w:r w:rsidRPr="00F943BD">
        <w:rPr>
          <w:rFonts w:cs="Arial"/>
        </w:rPr>
        <w:t>überprüfen zu lassen. Eine formal einwandfreie Arbeit ist die Voraussetzung für eine positive Beurteilung.</w:t>
      </w:r>
    </w:p>
    <w:p w14:paraId="2B2FD84A" w14:textId="77777777" w:rsidR="00C65C5C" w:rsidRPr="00F943BD" w:rsidRDefault="00DE6F52" w:rsidP="00F24920">
      <w:pPr>
        <w:pStyle w:val="berschrift2"/>
      </w:pPr>
      <w:bookmarkStart w:id="20" w:name="_Toc513569092"/>
      <w:r w:rsidRPr="00F943BD">
        <w:t>Zusammenfassung</w:t>
      </w:r>
      <w:bookmarkEnd w:id="20"/>
    </w:p>
    <w:p w14:paraId="2B2FD84B" w14:textId="77777777" w:rsidR="00C65C5C" w:rsidRPr="00F943BD" w:rsidRDefault="00C65C5C" w:rsidP="00C65C5C">
      <w:pPr>
        <w:rPr>
          <w:rFonts w:cs="Arial"/>
          <w:lang w:eastAsia="en-US"/>
        </w:rPr>
      </w:pPr>
      <w:r w:rsidRPr="00F943BD">
        <w:rPr>
          <w:rFonts w:cs="Arial"/>
          <w:lang w:eastAsia="en-US"/>
        </w:rPr>
        <w:t>Das Schlusskapitel gibt Antwort auf folgende Fragen:</w:t>
      </w:r>
    </w:p>
    <w:p w14:paraId="2B2FD84C" w14:textId="77777777" w:rsidR="00C65C5C" w:rsidRPr="00F943BD" w:rsidRDefault="00C65C5C" w:rsidP="00EC7356">
      <w:pPr>
        <w:pStyle w:val="Listenabsatz"/>
        <w:numPr>
          <w:ilvl w:val="0"/>
          <w:numId w:val="7"/>
        </w:numPr>
        <w:tabs>
          <w:tab w:val="clear" w:pos="1095"/>
        </w:tabs>
        <w:spacing w:after="120" w:line="276" w:lineRule="auto"/>
        <w:ind w:left="284" w:hanging="284"/>
        <w:rPr>
          <w:rFonts w:cs="Arial"/>
          <w:lang w:eastAsia="en-US"/>
        </w:rPr>
      </w:pPr>
      <w:r w:rsidRPr="00F943BD">
        <w:rPr>
          <w:rFonts w:cs="Arial"/>
          <w:color w:val="000000"/>
          <w:lang w:eastAsia="en-US"/>
        </w:rPr>
        <w:t xml:space="preserve">Was sind </w:t>
      </w:r>
      <w:r w:rsidRPr="00F943BD">
        <w:rPr>
          <w:rFonts w:cs="Arial"/>
          <w:lang w:eastAsia="en-US"/>
        </w:rPr>
        <w:t>die wichtigsten Ergebnisse der Arbeit? Was sollten sich die Leserinnen und Leser zusammenfassend merken?</w:t>
      </w:r>
    </w:p>
    <w:p w14:paraId="2B2FD84D" w14:textId="77777777" w:rsidR="00C65C5C" w:rsidRPr="00F943BD" w:rsidRDefault="00C65C5C" w:rsidP="00EC7356">
      <w:pPr>
        <w:pStyle w:val="Listenabsatz"/>
        <w:numPr>
          <w:ilvl w:val="0"/>
          <w:numId w:val="7"/>
        </w:numPr>
        <w:tabs>
          <w:tab w:val="clear" w:pos="1095"/>
        </w:tabs>
        <w:spacing w:after="120" w:line="276" w:lineRule="auto"/>
        <w:ind w:left="284" w:hanging="284"/>
        <w:rPr>
          <w:rFonts w:cs="Arial"/>
          <w:lang w:eastAsia="en-US"/>
        </w:rPr>
      </w:pPr>
      <w:r w:rsidRPr="00F943BD">
        <w:rPr>
          <w:rFonts w:cs="Arial"/>
          <w:lang w:eastAsia="en-US"/>
        </w:rPr>
        <w:t>Sind während des Arbeitsprozesses unvorhergesehene Schwierigkeiten aufgetreten? Wenn ja, welche? Konnten Sie sie lösen?</w:t>
      </w:r>
    </w:p>
    <w:p w14:paraId="2B2FD84E" w14:textId="77777777" w:rsidR="00C65C5C" w:rsidRDefault="00C65C5C" w:rsidP="00EC7356">
      <w:pPr>
        <w:pStyle w:val="Listenabsatz"/>
        <w:numPr>
          <w:ilvl w:val="0"/>
          <w:numId w:val="7"/>
        </w:numPr>
        <w:tabs>
          <w:tab w:val="clear" w:pos="1095"/>
        </w:tabs>
        <w:spacing w:after="120" w:line="276" w:lineRule="auto"/>
        <w:ind w:left="284" w:hanging="284"/>
        <w:rPr>
          <w:rFonts w:cs="Arial"/>
          <w:color w:val="000000"/>
          <w:lang w:eastAsia="en-US"/>
        </w:rPr>
      </w:pPr>
      <w:r w:rsidRPr="00F943BD">
        <w:rPr>
          <w:rFonts w:cs="Arial"/>
          <w:lang w:eastAsia="en-US"/>
        </w:rPr>
        <w:t>Sind Sie auf offene Fragen gestoßen, di</w:t>
      </w:r>
      <w:r w:rsidRPr="00F943BD">
        <w:rPr>
          <w:rFonts w:cs="Arial"/>
          <w:color w:val="000000"/>
          <w:lang w:eastAsia="en-US"/>
        </w:rPr>
        <w:t>e man in einer weiteren Arbeit untersuchen sollte? Wenn ja, welche Fragen waren das?</w:t>
      </w:r>
    </w:p>
    <w:p w14:paraId="2B2FD84F" w14:textId="77777777" w:rsidR="00F24920" w:rsidRPr="00F943BD" w:rsidRDefault="00F24920" w:rsidP="00F24920">
      <w:pPr>
        <w:pStyle w:val="Listenabsatz"/>
        <w:tabs>
          <w:tab w:val="clear" w:pos="1095"/>
        </w:tabs>
        <w:spacing w:after="120" w:line="276" w:lineRule="auto"/>
        <w:ind w:left="284"/>
        <w:rPr>
          <w:rFonts w:cs="Arial"/>
          <w:color w:val="000000"/>
          <w:lang w:eastAsia="en-US"/>
        </w:rPr>
      </w:pPr>
    </w:p>
    <w:p w14:paraId="2B2FD850" w14:textId="77777777" w:rsidR="00C65C5C" w:rsidRPr="00F943BD" w:rsidRDefault="00C27ABF" w:rsidP="00F24920">
      <w:pPr>
        <w:pStyle w:val="berschrift2"/>
      </w:pPr>
      <w:bookmarkStart w:id="21" w:name="_Toc513569093"/>
      <w:r w:rsidRPr="00F943BD">
        <w:t>Literaturverzeichnis</w:t>
      </w:r>
      <w:bookmarkEnd w:id="21"/>
    </w:p>
    <w:p w14:paraId="2B2FD851" w14:textId="77777777" w:rsidR="00C65C5C" w:rsidRPr="00F943BD" w:rsidRDefault="00C65C5C" w:rsidP="00C65C5C">
      <w:pPr>
        <w:rPr>
          <w:rFonts w:cs="Arial"/>
        </w:rPr>
      </w:pPr>
      <w:r w:rsidRPr="00F943BD">
        <w:rPr>
          <w:rFonts w:cs="Arial"/>
        </w:rPr>
        <w:t>Alle in der Diplomarbeit verwendeten Quellen sind am Ende der Arbeit im Literaturverzeichnis anzugeben. Diese Quellen werden nach den Autoren alphabetisch sortiert.</w:t>
      </w:r>
    </w:p>
    <w:p w14:paraId="2B2FD852" w14:textId="77777777" w:rsidR="00C65C5C" w:rsidRPr="00F943BD" w:rsidRDefault="00C65C5C" w:rsidP="00C65C5C">
      <w:pPr>
        <w:rPr>
          <w:rFonts w:cs="Arial"/>
        </w:rPr>
      </w:pPr>
      <w:r w:rsidRPr="00F943BD">
        <w:rPr>
          <w:rFonts w:cs="Arial"/>
        </w:rPr>
        <w:t>Das Literaturverzeichnis sollte nach Quellen unterteilt werden:</w:t>
      </w:r>
      <w:r w:rsidR="00BD61D8" w:rsidRPr="00F943BD">
        <w:rPr>
          <w:rFonts w:cs="Arial"/>
        </w:rPr>
        <w:t xml:space="preserve"> </w:t>
      </w:r>
    </w:p>
    <w:p w14:paraId="2B2FD853" w14:textId="77777777" w:rsidR="00BD61D8" w:rsidRPr="00F943BD" w:rsidRDefault="00BD61D8" w:rsidP="00C65C5C">
      <w:pPr>
        <w:rPr>
          <w:rFonts w:cs="Arial"/>
        </w:rPr>
      </w:pPr>
    </w:p>
    <w:p w14:paraId="2B2FD854"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Monografien (Bücher)</w:t>
      </w:r>
    </w:p>
    <w:p w14:paraId="2B2FD855"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Zeitschriften, Artikel in Sammelbänden</w:t>
      </w:r>
    </w:p>
    <w:p w14:paraId="2B2FD856"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Literaturquellen ohne ISBN (ISBN (Broschüren, Berichte, interne Unterlagen,…)</w:t>
      </w:r>
    </w:p>
    <w:p w14:paraId="2B2FD857"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Internetquellen</w:t>
      </w:r>
    </w:p>
    <w:p w14:paraId="2B2FD858"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Interviews</w:t>
      </w:r>
    </w:p>
    <w:p w14:paraId="2B2FD859"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Filme</w:t>
      </w:r>
    </w:p>
    <w:p w14:paraId="2B2FD85A" w14:textId="77777777" w:rsidR="00C65C5C" w:rsidRPr="00F943BD" w:rsidRDefault="00C65C5C" w:rsidP="00EC7356">
      <w:pPr>
        <w:pStyle w:val="Listenabsatz"/>
        <w:numPr>
          <w:ilvl w:val="0"/>
          <w:numId w:val="8"/>
        </w:numPr>
        <w:tabs>
          <w:tab w:val="clear" w:pos="1095"/>
        </w:tabs>
        <w:spacing w:after="120" w:line="276" w:lineRule="auto"/>
        <w:ind w:left="284" w:hanging="284"/>
        <w:rPr>
          <w:rFonts w:cs="Arial"/>
        </w:rPr>
      </w:pPr>
      <w:r w:rsidRPr="00F943BD">
        <w:rPr>
          <w:rFonts w:cs="Arial"/>
        </w:rPr>
        <w:t>Audioquellen</w:t>
      </w:r>
    </w:p>
    <w:p w14:paraId="2B2FD85B" w14:textId="77777777" w:rsidR="00C65C5C" w:rsidRPr="00F943BD" w:rsidRDefault="008F2256" w:rsidP="00C65C5C">
      <w:pPr>
        <w:rPr>
          <w:rFonts w:cs="Arial"/>
          <w:b/>
          <w:i/>
        </w:rPr>
      </w:pPr>
      <w:r w:rsidRPr="00F943BD">
        <w:rPr>
          <w:rFonts w:cs="Arial"/>
          <w:b/>
          <w:i/>
        </w:rPr>
        <w:t xml:space="preserve">Die einzelnen Quellen sollen folgendermaßen im Literaturverzeichnis aufscheinen: </w:t>
      </w:r>
    </w:p>
    <w:p w14:paraId="2B2FD85C" w14:textId="77777777" w:rsidR="008F2256" w:rsidRPr="00F943BD" w:rsidRDefault="008F2256" w:rsidP="00C65C5C">
      <w:pPr>
        <w:rPr>
          <w:rFonts w:cs="Arial"/>
        </w:rPr>
      </w:pPr>
    </w:p>
    <w:p w14:paraId="2B2FD85D" w14:textId="77777777" w:rsidR="00C65C5C" w:rsidRPr="00F943BD" w:rsidRDefault="00C65C5C" w:rsidP="00C65C5C">
      <w:pPr>
        <w:rPr>
          <w:rFonts w:cs="Arial"/>
          <w:b/>
        </w:rPr>
      </w:pPr>
      <w:r w:rsidRPr="00F943BD">
        <w:rPr>
          <w:rFonts w:cs="Arial"/>
          <w:b/>
        </w:rPr>
        <w:t>Beispiel für eine Monografie:</w:t>
      </w:r>
    </w:p>
    <w:p w14:paraId="2B2FD85E" w14:textId="77777777" w:rsidR="00C65C5C" w:rsidRPr="00F943BD" w:rsidRDefault="00C65C5C" w:rsidP="00C65C5C">
      <w:pPr>
        <w:tabs>
          <w:tab w:val="clear" w:pos="1095"/>
        </w:tabs>
        <w:rPr>
          <w:rFonts w:cs="Arial"/>
        </w:rPr>
      </w:pPr>
      <w:r w:rsidRPr="00F943BD">
        <w:rPr>
          <w:rFonts w:cs="Arial"/>
        </w:rPr>
        <w:t>Name, VN. (Jahr). Titel. Untertitel. Ort: Verlag</w:t>
      </w:r>
    </w:p>
    <w:p w14:paraId="2B2FD85F" w14:textId="77777777" w:rsidR="00C65C5C" w:rsidRPr="00F943BD" w:rsidRDefault="00C65C5C" w:rsidP="00C65C5C">
      <w:pPr>
        <w:tabs>
          <w:tab w:val="clear" w:pos="1095"/>
        </w:tabs>
        <w:rPr>
          <w:rFonts w:cs="Arial"/>
        </w:rPr>
      </w:pPr>
      <w:r w:rsidRPr="00F943BD">
        <w:rPr>
          <w:rFonts w:cs="Arial"/>
        </w:rPr>
        <w:t>Wunderer, R. (2006). Führung und Zusammenarbeit, Eine unternehmerische Führungslehre. 6. St. Gallen: Hermann Luchterhand Verlag</w:t>
      </w:r>
    </w:p>
    <w:p w14:paraId="2B2FD860" w14:textId="77777777" w:rsidR="00C65C5C" w:rsidRPr="00F943BD" w:rsidRDefault="00C65C5C" w:rsidP="00C65C5C">
      <w:pPr>
        <w:rPr>
          <w:rFonts w:cs="Arial"/>
        </w:rPr>
      </w:pPr>
    </w:p>
    <w:p w14:paraId="2B2FD861" w14:textId="77777777" w:rsidR="00C65C5C" w:rsidRPr="00F943BD" w:rsidRDefault="00C65C5C" w:rsidP="00C65C5C">
      <w:pPr>
        <w:rPr>
          <w:rFonts w:cs="Arial"/>
          <w:b/>
        </w:rPr>
      </w:pPr>
      <w:r w:rsidRPr="00F943BD">
        <w:rPr>
          <w:rFonts w:cs="Arial"/>
          <w:b/>
        </w:rPr>
        <w:t>Beispiel für eine</w:t>
      </w:r>
      <w:r w:rsidR="004971CA" w:rsidRPr="00F943BD">
        <w:rPr>
          <w:rFonts w:cs="Arial"/>
          <w:b/>
        </w:rPr>
        <w:t>r</w:t>
      </w:r>
      <w:r w:rsidRPr="00F943BD">
        <w:rPr>
          <w:rFonts w:cs="Arial"/>
          <w:b/>
        </w:rPr>
        <w:t xml:space="preserve"> Literaturquellen ohne ISBN:</w:t>
      </w:r>
    </w:p>
    <w:p w14:paraId="2B2FD862" w14:textId="77777777" w:rsidR="00C65C5C" w:rsidRPr="00F943BD" w:rsidRDefault="00C65C5C" w:rsidP="00C65C5C">
      <w:pPr>
        <w:rPr>
          <w:rFonts w:cs="Arial"/>
        </w:rPr>
      </w:pPr>
      <w:r w:rsidRPr="00F943BD">
        <w:rPr>
          <w:rFonts w:cs="Arial"/>
        </w:rPr>
        <w:t>Name, VN (oder Institution). (Jahr). Titel.  Untertitel. Ort</w:t>
      </w:r>
    </w:p>
    <w:p w14:paraId="2B2FD863" w14:textId="77777777" w:rsidR="00C65C5C" w:rsidRPr="00F943BD" w:rsidRDefault="00C65C5C" w:rsidP="00C65C5C">
      <w:pPr>
        <w:rPr>
          <w:rFonts w:cs="Arial"/>
        </w:rPr>
      </w:pPr>
      <w:r w:rsidRPr="00F943BD">
        <w:rPr>
          <w:rFonts w:cs="Arial"/>
        </w:rPr>
        <w:t>WK Tirol. (2015). Finanz- und Risikomanagement. Teil Bank II. Innsbruck: (eventl. Bezugsadresse).</w:t>
      </w:r>
      <w:r w:rsidR="00B074D5" w:rsidRPr="00B074D5">
        <w:rPr>
          <w:noProof/>
        </w:rPr>
        <w:t xml:space="preserve"> </w:t>
      </w:r>
    </w:p>
    <w:p w14:paraId="2B2FD864" w14:textId="77777777" w:rsidR="00C65C5C" w:rsidRPr="00F943BD" w:rsidRDefault="00C65C5C" w:rsidP="00C65C5C">
      <w:pPr>
        <w:ind w:left="709"/>
        <w:rPr>
          <w:rFonts w:cs="Arial"/>
        </w:rPr>
      </w:pPr>
    </w:p>
    <w:p w14:paraId="2B2FD865" w14:textId="77777777" w:rsidR="00C65C5C" w:rsidRPr="00F943BD" w:rsidRDefault="00C65C5C" w:rsidP="00C65C5C">
      <w:pPr>
        <w:rPr>
          <w:rFonts w:cs="Arial"/>
          <w:b/>
        </w:rPr>
      </w:pPr>
      <w:r w:rsidRPr="00F943BD">
        <w:rPr>
          <w:rFonts w:cs="Arial"/>
          <w:b/>
        </w:rPr>
        <w:t>Beispiel für eine Internetquelle:</w:t>
      </w:r>
      <w:r w:rsidRPr="00F943BD">
        <w:rPr>
          <w:rFonts w:cs="Arial"/>
          <w:b/>
        </w:rPr>
        <w:tab/>
      </w:r>
    </w:p>
    <w:p w14:paraId="2B2FD866" w14:textId="77777777" w:rsidR="00B40F37" w:rsidRPr="00F943BD" w:rsidRDefault="00B40F37" w:rsidP="00B40F37">
      <w:pPr>
        <w:tabs>
          <w:tab w:val="left" w:pos="851"/>
        </w:tabs>
        <w:rPr>
          <w:rFonts w:cs="Arial"/>
        </w:rPr>
      </w:pPr>
      <w:r w:rsidRPr="00F943BD">
        <w:rPr>
          <w:rFonts w:cs="Arial"/>
        </w:rPr>
        <w:t>URL1. (30. Juni 2017). Von www.hlw-reutte.ac.at abgerufen</w:t>
      </w:r>
    </w:p>
    <w:p w14:paraId="2B2FD867" w14:textId="77777777" w:rsidR="00B40F37" w:rsidRDefault="00B074D5" w:rsidP="00B40F37">
      <w:pPr>
        <w:tabs>
          <w:tab w:val="left" w:pos="851"/>
        </w:tabs>
        <w:rPr>
          <w:rFonts w:cs="Arial"/>
        </w:rPr>
      </w:pPr>
      <w:r>
        <w:rPr>
          <w:noProof/>
        </w:rPr>
        <w:drawing>
          <wp:anchor distT="0" distB="0" distL="114300" distR="114300" simplePos="0" relativeHeight="251762688" behindDoc="0" locked="0" layoutInCell="1" allowOverlap="1" wp14:anchorId="2B2FD990" wp14:editId="2B2FD991">
            <wp:simplePos x="0" y="0"/>
            <wp:positionH relativeFrom="column">
              <wp:posOffset>-388620</wp:posOffset>
            </wp:positionH>
            <wp:positionV relativeFrom="paragraph">
              <wp:posOffset>211455</wp:posOffset>
            </wp:positionV>
            <wp:extent cx="335280" cy="335280"/>
            <wp:effectExtent l="0" t="0" r="7620" b="7620"/>
            <wp:wrapNone/>
            <wp:docPr id="98" name="Grafik 9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FD868" w14:textId="77777777" w:rsidR="00B074D5" w:rsidRPr="00F943BD" w:rsidRDefault="00B074D5" w:rsidP="00B074D5">
      <w:pPr>
        <w:pStyle w:val="Hinweis"/>
      </w:pPr>
      <w:r>
        <w:t>Hinweis Word:</w:t>
      </w:r>
    </w:p>
    <w:p w14:paraId="2B2FD869" w14:textId="77777777" w:rsidR="00B40F37" w:rsidRPr="00F943BD" w:rsidRDefault="00B40F37" w:rsidP="00B40F37">
      <w:pPr>
        <w:autoSpaceDE w:val="0"/>
        <w:autoSpaceDN w:val="0"/>
        <w:adjustRightInd w:val="0"/>
        <w:spacing w:line="240" w:lineRule="auto"/>
        <w:rPr>
          <w:rFonts w:cs="Arial"/>
          <w:b/>
          <w:szCs w:val="22"/>
          <w:u w:val="single"/>
        </w:rPr>
      </w:pPr>
      <w:r w:rsidRPr="00F943BD">
        <w:rPr>
          <w:rFonts w:cs="Arial"/>
          <w:b/>
          <w:szCs w:val="22"/>
          <w:u w:val="single"/>
        </w:rPr>
        <w:t>Automatisches Erstellen des Literaturverzeichnisses</w:t>
      </w:r>
    </w:p>
    <w:p w14:paraId="2B2FD86A" w14:textId="77777777" w:rsidR="00B40F37" w:rsidRPr="00F943BD" w:rsidRDefault="00B40F37" w:rsidP="00B40F37">
      <w:pPr>
        <w:autoSpaceDE w:val="0"/>
        <w:autoSpaceDN w:val="0"/>
        <w:adjustRightInd w:val="0"/>
        <w:spacing w:line="240" w:lineRule="auto"/>
        <w:rPr>
          <w:rFonts w:cs="Arial"/>
          <w:szCs w:val="22"/>
        </w:rPr>
      </w:pPr>
      <w:r w:rsidRPr="00F943BD">
        <w:rPr>
          <w:rFonts w:cs="Arial"/>
          <w:szCs w:val="22"/>
        </w:rPr>
        <w:t xml:space="preserve">Referenzen Literaturverzeichnis </w:t>
      </w:r>
      <w:r w:rsidRPr="00F943BD">
        <w:rPr>
          <w:rFonts w:cs="Arial"/>
          <w:szCs w:val="22"/>
        </w:rPr>
        <w:sym w:font="Wingdings" w:char="F0E0"/>
      </w:r>
      <w:r w:rsidRPr="00F943BD">
        <w:rPr>
          <w:rFonts w:cs="Arial"/>
          <w:szCs w:val="22"/>
        </w:rPr>
        <w:t xml:space="preserve"> Literaturverzeichnis einfügen</w:t>
      </w:r>
    </w:p>
    <w:p w14:paraId="2B2FD86B" w14:textId="77777777" w:rsidR="009D2308" w:rsidRPr="00F943BD" w:rsidRDefault="00B40F37" w:rsidP="009D2308">
      <w:pPr>
        <w:keepNext/>
        <w:autoSpaceDE w:val="0"/>
        <w:autoSpaceDN w:val="0"/>
        <w:adjustRightInd w:val="0"/>
        <w:spacing w:line="240" w:lineRule="auto"/>
        <w:rPr>
          <w:rFonts w:cs="Arial"/>
        </w:rPr>
      </w:pPr>
      <w:r w:rsidRPr="00F943BD">
        <w:rPr>
          <w:rFonts w:cs="Arial"/>
          <w:noProof/>
        </w:rPr>
        <w:drawing>
          <wp:inline distT="0" distB="0" distL="0" distR="0" wp14:anchorId="2B2FD992" wp14:editId="2B2FD993">
            <wp:extent cx="5478780" cy="930040"/>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8780" cy="930040"/>
                    </a:xfrm>
                    <a:prstGeom prst="rect">
                      <a:avLst/>
                    </a:prstGeom>
                  </pic:spPr>
                </pic:pic>
              </a:graphicData>
            </a:graphic>
          </wp:inline>
        </w:drawing>
      </w:r>
    </w:p>
    <w:p w14:paraId="2B2FD86C" w14:textId="77777777" w:rsidR="00B40F37" w:rsidRPr="00F943BD" w:rsidRDefault="009D2308" w:rsidP="009D2308">
      <w:pPr>
        <w:pStyle w:val="Beschriftung"/>
        <w:rPr>
          <w:rFonts w:cs="Arial"/>
          <w:szCs w:val="22"/>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8</w:t>
      </w:r>
      <w:r w:rsidRPr="00F943BD">
        <w:rPr>
          <w:rFonts w:cs="Arial"/>
        </w:rPr>
        <w:fldChar w:fldCharType="end"/>
      </w:r>
      <w:r w:rsidRPr="00F943BD">
        <w:rPr>
          <w:rFonts w:cs="Arial"/>
        </w:rPr>
        <w:t>: Literaturverzeichnis einfügen</w:t>
      </w:r>
    </w:p>
    <w:p w14:paraId="2B2FD86D" w14:textId="77777777" w:rsidR="00B40F37" w:rsidRPr="00F943BD" w:rsidRDefault="00B40F37" w:rsidP="00B40F37">
      <w:pPr>
        <w:autoSpaceDE w:val="0"/>
        <w:autoSpaceDN w:val="0"/>
        <w:adjustRightInd w:val="0"/>
        <w:spacing w:line="240" w:lineRule="auto"/>
        <w:rPr>
          <w:rFonts w:cs="Arial"/>
          <w:szCs w:val="22"/>
        </w:rPr>
      </w:pPr>
    </w:p>
    <w:p w14:paraId="2B2FD86E" w14:textId="77777777" w:rsidR="00C65C5C" w:rsidRPr="00F943BD" w:rsidRDefault="00C65C5C" w:rsidP="00B3424B">
      <w:pPr>
        <w:pStyle w:val="berschrift2"/>
      </w:pPr>
      <w:bookmarkStart w:id="22" w:name="_Toc513569094"/>
      <w:r w:rsidRPr="00F943BD">
        <w:t>Abbildungsverzeichnis</w:t>
      </w:r>
      <w:bookmarkEnd w:id="22"/>
    </w:p>
    <w:p w14:paraId="2B2FD86F" w14:textId="77777777" w:rsidR="001610D0" w:rsidRDefault="00C65C5C" w:rsidP="00C65C5C">
      <w:pPr>
        <w:rPr>
          <w:rFonts w:cs="Arial"/>
          <w:szCs w:val="22"/>
        </w:rPr>
      </w:pPr>
      <w:r w:rsidRPr="00F943BD">
        <w:rPr>
          <w:rFonts w:cs="Arial"/>
          <w:szCs w:val="22"/>
        </w:rPr>
        <w:t xml:space="preserve">Abbildungen (z.B. Photos), Grafiken, Tabellen und Diagramme haben die Aufgabe, die im Text getroffenen Aussagen zu verdeutlichen. Deswegen sind sie grundsätzlich in den </w:t>
      </w:r>
      <w:r w:rsidRPr="00F943BD">
        <w:rPr>
          <w:rFonts w:cs="Arial"/>
          <w:bCs/>
          <w:szCs w:val="22"/>
        </w:rPr>
        <w:t xml:space="preserve">Text </w:t>
      </w:r>
      <w:r w:rsidRPr="00F943BD">
        <w:rPr>
          <w:rFonts w:cs="Arial"/>
          <w:szCs w:val="22"/>
        </w:rPr>
        <w:t xml:space="preserve">zu </w:t>
      </w:r>
      <w:r w:rsidRPr="00F943BD">
        <w:rPr>
          <w:rFonts w:cs="Arial"/>
          <w:bCs/>
          <w:szCs w:val="22"/>
        </w:rPr>
        <w:t>integrieren</w:t>
      </w:r>
      <w:r w:rsidRPr="00F943BD">
        <w:rPr>
          <w:rFonts w:cs="Arial"/>
          <w:szCs w:val="22"/>
        </w:rPr>
        <w:t xml:space="preserve">. </w:t>
      </w:r>
    </w:p>
    <w:p w14:paraId="2B2FD870" w14:textId="77777777" w:rsidR="00B40F37" w:rsidRPr="00F943BD" w:rsidRDefault="00C65C5C" w:rsidP="00C65C5C">
      <w:pPr>
        <w:rPr>
          <w:rFonts w:cs="Arial"/>
        </w:rPr>
      </w:pPr>
      <w:r w:rsidRPr="00F943BD">
        <w:rPr>
          <w:rFonts w:cs="Arial"/>
        </w:rPr>
        <w:t>Alle Grafiken, Bilder, Zeichnungen die in der Arbeit verwendet werden, müssen nummeriert und im Abbildungsverzeichnis festgehalten werden.</w:t>
      </w:r>
    </w:p>
    <w:p w14:paraId="2B2FD871" w14:textId="77777777" w:rsidR="001610D0" w:rsidRDefault="001610D0" w:rsidP="00C65C5C">
      <w:pPr>
        <w:rPr>
          <w:rFonts w:cs="Arial"/>
        </w:rPr>
      </w:pPr>
    </w:p>
    <w:p w14:paraId="2B2FD872" w14:textId="77777777" w:rsidR="001610D0" w:rsidRDefault="00FB3B0F" w:rsidP="001610D0">
      <w:pPr>
        <w:pStyle w:val="Hinweis"/>
      </w:pPr>
      <w:r>
        <w:rPr>
          <w:noProof/>
        </w:rPr>
        <w:drawing>
          <wp:anchor distT="0" distB="0" distL="114300" distR="114300" simplePos="0" relativeHeight="251764736" behindDoc="0" locked="0" layoutInCell="1" allowOverlap="1" wp14:anchorId="2B2FD994" wp14:editId="2B2FD995">
            <wp:simplePos x="0" y="0"/>
            <wp:positionH relativeFrom="column">
              <wp:posOffset>-388620</wp:posOffset>
            </wp:positionH>
            <wp:positionV relativeFrom="paragraph">
              <wp:posOffset>0</wp:posOffset>
            </wp:positionV>
            <wp:extent cx="335280" cy="335280"/>
            <wp:effectExtent l="0" t="0" r="7620" b="7620"/>
            <wp:wrapNone/>
            <wp:docPr id="99" name="Grafik 99"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0D0">
        <w:t xml:space="preserve">Hinweis Word: </w:t>
      </w:r>
    </w:p>
    <w:p w14:paraId="2B2FD873" w14:textId="77777777" w:rsidR="00B40F37" w:rsidRPr="00F943BD" w:rsidRDefault="00B40F37" w:rsidP="00C65C5C">
      <w:pPr>
        <w:rPr>
          <w:rFonts w:cs="Arial"/>
        </w:rPr>
      </w:pPr>
      <w:r w:rsidRPr="00F943BD">
        <w:rPr>
          <w:rFonts w:cs="Arial"/>
        </w:rPr>
        <w:t xml:space="preserve">Eine Beschriftung kann mit Klick mit rechter Maustaste auf das Bild „Beschriftung einfügen“ hinzugefügt werden. Wichtig: fortlaufende Nummerierung. </w:t>
      </w:r>
    </w:p>
    <w:p w14:paraId="2B2FD874" w14:textId="77777777" w:rsidR="003B0758" w:rsidRPr="00F943BD" w:rsidRDefault="003B0758" w:rsidP="00C65C5C">
      <w:pPr>
        <w:rPr>
          <w:rFonts w:cs="Arial"/>
        </w:rPr>
      </w:pPr>
      <w:r w:rsidRPr="00F943BD">
        <w:rPr>
          <w:rFonts w:cs="Arial"/>
        </w:rPr>
        <w:t>Abbildung 1: ………</w:t>
      </w:r>
    </w:p>
    <w:p w14:paraId="2B2FD875" w14:textId="77777777" w:rsidR="003B0758" w:rsidRPr="00F943BD" w:rsidRDefault="003B0758">
      <w:pPr>
        <w:tabs>
          <w:tab w:val="clear" w:pos="1095"/>
        </w:tabs>
        <w:spacing w:after="200" w:line="276" w:lineRule="auto"/>
        <w:rPr>
          <w:rFonts w:cs="Arial"/>
          <w:b/>
        </w:rPr>
      </w:pPr>
    </w:p>
    <w:p w14:paraId="2B2FD876" w14:textId="77777777" w:rsidR="00C65C5C" w:rsidRPr="00F943BD" w:rsidRDefault="00C65C5C" w:rsidP="00C65C5C">
      <w:pPr>
        <w:tabs>
          <w:tab w:val="clear" w:pos="1095"/>
        </w:tabs>
        <w:rPr>
          <w:rFonts w:cs="Arial"/>
          <w:b/>
        </w:rPr>
      </w:pPr>
      <w:r w:rsidRPr="00F943BD">
        <w:rPr>
          <w:rFonts w:cs="Arial"/>
          <w:b/>
        </w:rPr>
        <w:t>Beispiel</w:t>
      </w:r>
      <w:r w:rsidR="009B243C" w:rsidRPr="00F943BD">
        <w:rPr>
          <w:rFonts w:cs="Arial"/>
          <w:b/>
        </w:rPr>
        <w:t xml:space="preserve"> für die Darstellung im Text</w:t>
      </w:r>
      <w:r w:rsidRPr="00F943BD">
        <w:rPr>
          <w:rFonts w:cs="Arial"/>
          <w:b/>
        </w:rPr>
        <w:t>:</w:t>
      </w:r>
    </w:p>
    <w:p w14:paraId="2B2FD877" w14:textId="77777777" w:rsidR="00517222" w:rsidRPr="00F943BD" w:rsidRDefault="00B40F37" w:rsidP="00C65C5C">
      <w:pPr>
        <w:rPr>
          <w:rFonts w:cs="Arial"/>
        </w:rPr>
      </w:pPr>
      <w:r w:rsidRPr="00F943BD">
        <w:rPr>
          <w:rFonts w:cs="Arial"/>
          <w:noProof/>
        </w:rPr>
        <w:drawing>
          <wp:inline distT="0" distB="0" distL="0" distR="0" wp14:anchorId="2B2FD996" wp14:editId="2B2FD997">
            <wp:extent cx="2324100" cy="2076450"/>
            <wp:effectExtent l="19050" t="19050" r="19050" b="1905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2076450"/>
                    </a:xfrm>
                    <a:prstGeom prst="rect">
                      <a:avLst/>
                    </a:prstGeom>
                    <a:noFill/>
                    <a:ln w="9525">
                      <a:solidFill>
                        <a:schemeClr val="tx1"/>
                      </a:solidFill>
                      <a:miter lim="800000"/>
                      <a:headEnd/>
                      <a:tailEnd/>
                    </a:ln>
                  </pic:spPr>
                </pic:pic>
              </a:graphicData>
            </a:graphic>
          </wp:inline>
        </w:drawing>
      </w:r>
      <w:r w:rsidRPr="00F943BD">
        <w:rPr>
          <w:rFonts w:cs="Arial"/>
          <w:noProof/>
        </w:rPr>
        <mc:AlternateContent>
          <mc:Choice Requires="wps">
            <w:drawing>
              <wp:anchor distT="0" distB="0" distL="114300" distR="114300" simplePos="0" relativeHeight="251754496" behindDoc="0" locked="0" layoutInCell="1" allowOverlap="1" wp14:anchorId="2B2FD998" wp14:editId="2B2FD999">
                <wp:simplePos x="0" y="0"/>
                <wp:positionH relativeFrom="column">
                  <wp:posOffset>34290</wp:posOffset>
                </wp:positionH>
                <wp:positionV relativeFrom="paragraph">
                  <wp:posOffset>2160270</wp:posOffset>
                </wp:positionV>
                <wp:extent cx="2324100"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2B2FD9C5" w14:textId="77777777" w:rsidR="006A2AAF" w:rsidRPr="008B51D7" w:rsidRDefault="006A2AAF" w:rsidP="00B40F37">
                            <w:pPr>
                              <w:pStyle w:val="Beschriftung"/>
                              <w:rPr>
                                <w:noProof/>
                                <w:szCs w:val="28"/>
                              </w:rPr>
                            </w:pPr>
                            <w:r>
                              <w:t xml:space="preserve">Abbildung </w:t>
                            </w:r>
                            <w:r>
                              <w:fldChar w:fldCharType="begin"/>
                            </w:r>
                            <w:r>
                              <w:instrText xml:space="preserve"> SEQ Abbildung \* ARABIC </w:instrText>
                            </w:r>
                            <w:r>
                              <w:fldChar w:fldCharType="separate"/>
                            </w:r>
                            <w:r w:rsidR="00812870">
                              <w:rPr>
                                <w:noProof/>
                              </w:rPr>
                              <w:t>9</w:t>
                            </w:r>
                            <w:r>
                              <w:fldChar w:fldCharType="end"/>
                            </w:r>
                            <w:r>
                              <w:t>: Beispiel Abbildungsverzeichnis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FD998" id="Textfeld 13" o:spid="_x0000_s1028" type="#_x0000_t202" style="position:absolute;margin-left:2.7pt;margin-top:170.1pt;width:183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" stroked="f">
                <v:textbox style="mso-fit-shape-to-text:t" inset="0,0,0,0">
                  <w:txbxContent>
                    <w:p w14:paraId="2B2FD9C5" w14:textId="77777777" w:rsidR="006A2AAF" w:rsidRPr="008B51D7" w:rsidRDefault="006A2AAF" w:rsidP="00B40F37">
                      <w:pPr>
                        <w:pStyle w:val="Beschriftung"/>
                        <w:rPr>
                          <w:noProof/>
                          <w:szCs w:val="28"/>
                        </w:rPr>
                      </w:pPr>
                      <w:r>
                        <w:t xml:space="preserve">Abbildung </w:t>
                      </w:r>
                      <w:r>
                        <w:fldChar w:fldCharType="begin"/>
                      </w:r>
                      <w:r>
                        <w:instrText xml:space="preserve"> SEQ Abbildung \* ARABIC </w:instrText>
                      </w:r>
                      <w:r>
                        <w:fldChar w:fldCharType="separate"/>
                      </w:r>
                      <w:r w:rsidR="00812870">
                        <w:rPr>
                          <w:noProof/>
                        </w:rPr>
                        <w:t>9</w:t>
                      </w:r>
                      <w:r>
                        <w:fldChar w:fldCharType="end"/>
                      </w:r>
                      <w:r>
                        <w:t>: Beispiel Abbildungsverzeichnis</w:t>
                      </w:r>
                    </w:p>
                  </w:txbxContent>
                </v:textbox>
                <w10:wrap type="square"/>
              </v:shape>
            </w:pict>
          </mc:Fallback>
        </mc:AlternateContent>
      </w:r>
    </w:p>
    <w:p w14:paraId="2B2FD878" w14:textId="77777777" w:rsidR="00517222" w:rsidRPr="00F943BD" w:rsidRDefault="00517222">
      <w:pPr>
        <w:tabs>
          <w:tab w:val="clear" w:pos="1095"/>
        </w:tabs>
        <w:spacing w:after="200" w:line="276" w:lineRule="auto"/>
        <w:rPr>
          <w:rFonts w:cs="Arial"/>
          <w:highlight w:val="yellow"/>
        </w:rPr>
      </w:pPr>
    </w:p>
    <w:p w14:paraId="2B2FD879" w14:textId="77777777" w:rsidR="00517222" w:rsidRPr="00FB3B0F" w:rsidRDefault="00517222" w:rsidP="00517222">
      <w:pPr>
        <w:rPr>
          <w:rFonts w:cs="Arial"/>
          <w:u w:val="single"/>
        </w:rPr>
      </w:pPr>
      <w:r w:rsidRPr="00FB3B0F">
        <w:rPr>
          <w:rFonts w:cs="Arial"/>
          <w:u w:val="single"/>
        </w:rPr>
        <w:t>Hinweis:</w:t>
      </w:r>
    </w:p>
    <w:p w14:paraId="2B2FD87A" w14:textId="77777777" w:rsidR="00C65C5C" w:rsidRPr="00F943BD" w:rsidRDefault="00C65C5C" w:rsidP="00C65C5C">
      <w:pPr>
        <w:rPr>
          <w:rFonts w:cs="Arial"/>
        </w:rPr>
      </w:pPr>
      <w:r w:rsidRPr="00F943BD">
        <w:rPr>
          <w:rFonts w:cs="Arial"/>
        </w:rPr>
        <w:t>Die Abbildungen basieren auf einer Formatvorlage und werden über diese geändert.</w:t>
      </w:r>
    </w:p>
    <w:p w14:paraId="2B2FD87B" w14:textId="77777777" w:rsidR="00517222" w:rsidRPr="00F943BD" w:rsidRDefault="00517222" w:rsidP="00517222">
      <w:pPr>
        <w:rPr>
          <w:rFonts w:cs="Arial"/>
          <w:szCs w:val="22"/>
        </w:rPr>
      </w:pPr>
    </w:p>
    <w:p w14:paraId="2B2FD87C" w14:textId="77777777" w:rsidR="00C65C5C" w:rsidRPr="00F943BD" w:rsidRDefault="00C65C5C" w:rsidP="00C65C5C">
      <w:pPr>
        <w:spacing w:after="200"/>
        <w:rPr>
          <w:rFonts w:cs="Arial"/>
          <w:szCs w:val="22"/>
        </w:rPr>
      </w:pPr>
      <w:r w:rsidRPr="00F943BD">
        <w:rPr>
          <w:rFonts w:cs="Arial"/>
          <w:szCs w:val="22"/>
        </w:rPr>
        <w:t xml:space="preserve">Im Abbildungsverzeichnis werden alle in der Projektarbeit verwendeten </w:t>
      </w:r>
      <w:r w:rsidRPr="00F943BD">
        <w:rPr>
          <w:rFonts w:cs="Arial"/>
          <w:bCs/>
          <w:szCs w:val="22"/>
        </w:rPr>
        <w:t xml:space="preserve">Bilder </w:t>
      </w:r>
      <w:r w:rsidRPr="00F943BD">
        <w:rPr>
          <w:rFonts w:cs="Arial"/>
          <w:szCs w:val="22"/>
        </w:rPr>
        <w:t xml:space="preserve">der </w:t>
      </w:r>
      <w:r w:rsidRPr="00F943BD">
        <w:rPr>
          <w:rFonts w:cs="Arial"/>
          <w:bCs/>
          <w:szCs w:val="22"/>
        </w:rPr>
        <w:t xml:space="preserve">Reihe nach aufgelistet </w:t>
      </w:r>
      <w:r w:rsidRPr="00F943BD">
        <w:rPr>
          <w:rFonts w:cs="Arial"/>
          <w:szCs w:val="22"/>
        </w:rPr>
        <w:t xml:space="preserve">und </w:t>
      </w:r>
      <w:r w:rsidRPr="00FB3B0F">
        <w:rPr>
          <w:rFonts w:cs="Arial"/>
          <w:szCs w:val="22"/>
          <w:u w:val="single"/>
        </w:rPr>
        <w:t xml:space="preserve">mit der entsprechenden </w:t>
      </w:r>
      <w:r w:rsidRPr="00FB3B0F">
        <w:rPr>
          <w:rFonts w:cs="Arial"/>
          <w:bCs/>
          <w:szCs w:val="22"/>
          <w:u w:val="single"/>
        </w:rPr>
        <w:t>Quelle</w:t>
      </w:r>
      <w:r w:rsidRPr="00F943BD">
        <w:rPr>
          <w:rFonts w:cs="Arial"/>
          <w:bCs/>
          <w:szCs w:val="22"/>
        </w:rPr>
        <w:t xml:space="preserve"> </w:t>
      </w:r>
      <w:r w:rsidRPr="00F943BD">
        <w:rPr>
          <w:rFonts w:cs="Arial"/>
          <w:szCs w:val="22"/>
        </w:rPr>
        <w:t>versehen. Es trägt die Überschrift „</w:t>
      </w:r>
      <w:r w:rsidRPr="00F943BD">
        <w:rPr>
          <w:rFonts w:cs="Arial"/>
          <w:bCs/>
          <w:szCs w:val="22"/>
        </w:rPr>
        <w:t>Abbildungsverzeichnis</w:t>
      </w:r>
      <w:r w:rsidRPr="00F943BD">
        <w:rPr>
          <w:rFonts w:cs="Arial"/>
          <w:szCs w:val="22"/>
        </w:rPr>
        <w:t xml:space="preserve">“, ist </w:t>
      </w:r>
      <w:r w:rsidRPr="00F943BD">
        <w:rPr>
          <w:rFonts w:cs="Arial"/>
          <w:bCs/>
          <w:szCs w:val="22"/>
        </w:rPr>
        <w:t xml:space="preserve">kein Kapitel </w:t>
      </w:r>
      <w:r w:rsidRPr="00F943BD">
        <w:rPr>
          <w:rFonts w:cs="Arial"/>
          <w:szCs w:val="22"/>
        </w:rPr>
        <w:t xml:space="preserve">(Überschriftengestaltung jedoch wie die der Kapitel) und wird römisch nummeriert. </w:t>
      </w:r>
    </w:p>
    <w:p w14:paraId="2B2FD87D" w14:textId="77777777" w:rsidR="00FB3B0F" w:rsidRDefault="00FB3B0F" w:rsidP="00C65C5C">
      <w:pPr>
        <w:autoSpaceDE w:val="0"/>
        <w:autoSpaceDN w:val="0"/>
        <w:adjustRightInd w:val="0"/>
        <w:spacing w:line="240" w:lineRule="auto"/>
        <w:rPr>
          <w:rFonts w:cs="Arial"/>
          <w:b/>
          <w:szCs w:val="22"/>
        </w:rPr>
      </w:pPr>
    </w:p>
    <w:p w14:paraId="2B2FD87E" w14:textId="77777777" w:rsidR="00C65C5C" w:rsidRPr="00F943BD" w:rsidRDefault="00C65C5C" w:rsidP="00C65C5C">
      <w:pPr>
        <w:autoSpaceDE w:val="0"/>
        <w:autoSpaceDN w:val="0"/>
        <w:adjustRightInd w:val="0"/>
        <w:spacing w:line="240" w:lineRule="auto"/>
        <w:rPr>
          <w:rFonts w:eastAsiaTheme="minorHAnsi" w:cs="Arial"/>
          <w:b/>
          <w:szCs w:val="22"/>
          <w:lang w:eastAsia="en-US"/>
        </w:rPr>
      </w:pPr>
      <w:r w:rsidRPr="00F943BD">
        <w:rPr>
          <w:rFonts w:cs="Arial"/>
          <w:b/>
          <w:szCs w:val="22"/>
        </w:rPr>
        <w:t>Beispiel</w:t>
      </w:r>
      <w:r w:rsidR="009B243C" w:rsidRPr="00F943BD">
        <w:rPr>
          <w:rFonts w:cs="Arial"/>
          <w:b/>
          <w:szCs w:val="22"/>
        </w:rPr>
        <w:t xml:space="preserve"> für die Darstellung im Abbildungsverzeichnis</w:t>
      </w:r>
      <w:r w:rsidRPr="00F943BD">
        <w:rPr>
          <w:rFonts w:eastAsiaTheme="minorHAnsi" w:cs="Arial"/>
          <w:b/>
          <w:bCs/>
          <w:szCs w:val="22"/>
          <w:lang w:eastAsia="en-US"/>
        </w:rPr>
        <w:t xml:space="preserve">: </w:t>
      </w:r>
    </w:p>
    <w:p w14:paraId="2B2FD87F" w14:textId="77777777" w:rsidR="00C65C5C" w:rsidRPr="00F943BD" w:rsidRDefault="00734ADE" w:rsidP="00C65C5C">
      <w:pPr>
        <w:spacing w:after="200"/>
        <w:rPr>
          <w:rFonts w:cs="Arial"/>
          <w:szCs w:val="22"/>
        </w:rPr>
      </w:pPr>
      <w:r w:rsidRPr="00F943BD">
        <w:rPr>
          <w:rFonts w:cs="Arial"/>
          <w:szCs w:val="22"/>
        </w:rPr>
        <w:t>Abbildung 5</w:t>
      </w:r>
      <w:r w:rsidR="00C65C5C" w:rsidRPr="00F943BD">
        <w:rPr>
          <w:rFonts w:cs="Arial"/>
          <w:szCs w:val="22"/>
        </w:rPr>
        <w:t xml:space="preserve">: </w:t>
      </w:r>
      <w:r w:rsidR="009B243C" w:rsidRPr="00F943BD">
        <w:rPr>
          <w:rFonts w:cs="Arial"/>
          <w:szCs w:val="22"/>
        </w:rPr>
        <w:t>Bevölkerungspyramide</w:t>
      </w:r>
      <w:r w:rsidR="009B243C" w:rsidRPr="00F943BD">
        <w:rPr>
          <w:rFonts w:cs="Arial"/>
          <w:szCs w:val="22"/>
        </w:rPr>
        <w:br/>
      </w:r>
      <w:r w:rsidR="00C65C5C" w:rsidRPr="00F943BD">
        <w:rPr>
          <w:rFonts w:cs="Arial"/>
          <w:szCs w:val="22"/>
        </w:rPr>
        <w:t>Quelle: http://www.hirschenkogel.at/partner/hirschenkogel/default.asp? medium=ex_hk&amp;sprache=d&amp;tt=EX_HK_R2 in der Version vom 01.01.2008.</w:t>
      </w:r>
    </w:p>
    <w:p w14:paraId="2B2FD880" w14:textId="77777777" w:rsidR="009B243C" w:rsidRPr="00FB3B0F" w:rsidRDefault="009B243C" w:rsidP="00C65C5C">
      <w:pPr>
        <w:autoSpaceDE w:val="0"/>
        <w:autoSpaceDN w:val="0"/>
        <w:adjustRightInd w:val="0"/>
        <w:spacing w:line="240" w:lineRule="auto"/>
        <w:rPr>
          <w:rFonts w:cs="Arial"/>
          <w:szCs w:val="22"/>
          <w:u w:val="single"/>
        </w:rPr>
      </w:pPr>
      <w:r w:rsidRPr="00FB3B0F">
        <w:rPr>
          <w:rFonts w:cs="Arial"/>
          <w:szCs w:val="22"/>
          <w:u w:val="single"/>
        </w:rPr>
        <w:t>Hinweis:</w:t>
      </w:r>
    </w:p>
    <w:p w14:paraId="2B2FD881" w14:textId="77777777" w:rsidR="00C65C5C" w:rsidRPr="00F943BD" w:rsidRDefault="00C65C5C" w:rsidP="00C65C5C">
      <w:pPr>
        <w:autoSpaceDE w:val="0"/>
        <w:autoSpaceDN w:val="0"/>
        <w:adjustRightInd w:val="0"/>
        <w:spacing w:line="240" w:lineRule="auto"/>
        <w:rPr>
          <w:rFonts w:cs="Arial"/>
          <w:szCs w:val="22"/>
        </w:rPr>
      </w:pPr>
      <w:r w:rsidRPr="00F943BD">
        <w:rPr>
          <w:rFonts w:cs="Arial"/>
          <w:szCs w:val="22"/>
        </w:rPr>
        <w:t>Wenn die Abbildung oder Tabelle aus einem anderen Werk stammt, aber inhaltlich bzw. grafisch adaptiert wurde, wird „In Anlehnung an XXX“ angegeben. Bei einer selbst erstellten Abbildung oder Tabelle geben Sie als Quelle „Eigene Darstellung“ an.</w:t>
      </w:r>
    </w:p>
    <w:p w14:paraId="2B2FD882" w14:textId="77777777" w:rsidR="00B40F37" w:rsidRDefault="00FB3B0F" w:rsidP="00C65C5C">
      <w:pPr>
        <w:autoSpaceDE w:val="0"/>
        <w:autoSpaceDN w:val="0"/>
        <w:adjustRightInd w:val="0"/>
        <w:spacing w:line="240" w:lineRule="auto"/>
        <w:rPr>
          <w:rFonts w:cs="Arial"/>
          <w:szCs w:val="22"/>
        </w:rPr>
      </w:pPr>
      <w:r>
        <w:rPr>
          <w:noProof/>
        </w:rPr>
        <w:drawing>
          <wp:anchor distT="0" distB="0" distL="114300" distR="114300" simplePos="0" relativeHeight="251766784" behindDoc="0" locked="0" layoutInCell="1" allowOverlap="1" wp14:anchorId="2B2FD99A" wp14:editId="2B2FD99B">
            <wp:simplePos x="0" y="0"/>
            <wp:positionH relativeFrom="column">
              <wp:posOffset>-388620</wp:posOffset>
            </wp:positionH>
            <wp:positionV relativeFrom="paragraph">
              <wp:posOffset>183515</wp:posOffset>
            </wp:positionV>
            <wp:extent cx="335280" cy="335280"/>
            <wp:effectExtent l="0" t="0" r="7620" b="7620"/>
            <wp:wrapNone/>
            <wp:docPr id="100" name="Grafik 100"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FD883" w14:textId="77777777" w:rsidR="00FB3B0F" w:rsidRPr="00F943BD" w:rsidRDefault="00FB3B0F" w:rsidP="00FB3B0F">
      <w:pPr>
        <w:pStyle w:val="Hinweis"/>
      </w:pPr>
      <w:r>
        <w:t xml:space="preserve">Hinweis Word: </w:t>
      </w:r>
    </w:p>
    <w:p w14:paraId="2B2FD884" w14:textId="77777777" w:rsidR="00B40F37" w:rsidRPr="00F943BD" w:rsidRDefault="00B40F37" w:rsidP="00C65C5C">
      <w:pPr>
        <w:autoSpaceDE w:val="0"/>
        <w:autoSpaceDN w:val="0"/>
        <w:adjustRightInd w:val="0"/>
        <w:spacing w:line="240" w:lineRule="auto"/>
        <w:rPr>
          <w:rFonts w:cs="Arial"/>
          <w:b/>
          <w:szCs w:val="22"/>
          <w:u w:val="single"/>
        </w:rPr>
      </w:pPr>
      <w:r w:rsidRPr="00F943BD">
        <w:rPr>
          <w:rFonts w:cs="Arial"/>
          <w:b/>
          <w:szCs w:val="22"/>
          <w:u w:val="single"/>
        </w:rPr>
        <w:t xml:space="preserve">Automatisches Erstellen des Abbildungsverzeichnisses: </w:t>
      </w:r>
    </w:p>
    <w:p w14:paraId="2B2FD885" w14:textId="77777777" w:rsidR="00B40F37" w:rsidRPr="00F943BD" w:rsidRDefault="00B40F37" w:rsidP="00C65C5C">
      <w:pPr>
        <w:autoSpaceDE w:val="0"/>
        <w:autoSpaceDN w:val="0"/>
        <w:adjustRightInd w:val="0"/>
        <w:spacing w:line="240" w:lineRule="auto"/>
        <w:rPr>
          <w:rFonts w:cs="Arial"/>
          <w:szCs w:val="22"/>
        </w:rPr>
      </w:pPr>
      <w:r w:rsidRPr="00F943BD">
        <w:rPr>
          <w:rFonts w:cs="Arial"/>
          <w:szCs w:val="22"/>
        </w:rPr>
        <w:t>Referenzen Abbildungsverzeichnis einfügen</w:t>
      </w:r>
    </w:p>
    <w:p w14:paraId="2B2FD886" w14:textId="77777777" w:rsidR="009D2308" w:rsidRPr="00F943BD" w:rsidRDefault="00B40F37" w:rsidP="009D2308">
      <w:pPr>
        <w:keepNext/>
        <w:autoSpaceDE w:val="0"/>
        <w:autoSpaceDN w:val="0"/>
        <w:adjustRightInd w:val="0"/>
        <w:spacing w:line="240" w:lineRule="auto"/>
        <w:rPr>
          <w:rFonts w:cs="Arial"/>
        </w:rPr>
      </w:pPr>
      <w:r w:rsidRPr="00F943BD">
        <w:rPr>
          <w:rFonts w:cs="Arial"/>
          <w:noProof/>
        </w:rPr>
        <w:drawing>
          <wp:inline distT="0" distB="0" distL="0" distR="0" wp14:anchorId="2B2FD99C" wp14:editId="2B2FD99D">
            <wp:extent cx="5760720" cy="9779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977900"/>
                    </a:xfrm>
                    <a:prstGeom prst="rect">
                      <a:avLst/>
                    </a:prstGeom>
                  </pic:spPr>
                </pic:pic>
              </a:graphicData>
            </a:graphic>
          </wp:inline>
        </w:drawing>
      </w:r>
    </w:p>
    <w:p w14:paraId="2B2FD887" w14:textId="77777777" w:rsidR="00B40F37" w:rsidRPr="00F943BD" w:rsidRDefault="009D2308" w:rsidP="009D2308">
      <w:pPr>
        <w:pStyle w:val="Beschriftung"/>
        <w:rPr>
          <w:rFonts w:cs="Arial"/>
          <w:szCs w:val="22"/>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10</w:t>
      </w:r>
      <w:r w:rsidRPr="00F943BD">
        <w:rPr>
          <w:rFonts w:cs="Arial"/>
        </w:rPr>
        <w:fldChar w:fldCharType="end"/>
      </w:r>
      <w:r w:rsidRPr="00F943BD">
        <w:rPr>
          <w:rFonts w:cs="Arial"/>
        </w:rPr>
        <w:t>: Abbildungsverzeichnis einfügen</w:t>
      </w:r>
    </w:p>
    <w:p w14:paraId="2B2FD888" w14:textId="77777777" w:rsidR="00B3424B" w:rsidRDefault="00B3424B" w:rsidP="00B3424B"/>
    <w:p w14:paraId="2B2FD889" w14:textId="77777777" w:rsidR="00686F41" w:rsidRPr="00F943BD" w:rsidRDefault="007555B8" w:rsidP="00B3424B">
      <w:pPr>
        <w:pStyle w:val="berschrift2"/>
      </w:pPr>
      <w:bookmarkStart w:id="23" w:name="_Toc513569095"/>
      <w:r w:rsidRPr="00F943BD">
        <w:t>Anhang</w:t>
      </w:r>
      <w:bookmarkEnd w:id="23"/>
    </w:p>
    <w:p w14:paraId="2B2FD88A" w14:textId="77777777" w:rsidR="003B0938" w:rsidRPr="00F943BD" w:rsidRDefault="003B0938" w:rsidP="003B0938">
      <w:pPr>
        <w:rPr>
          <w:rFonts w:cs="Arial"/>
        </w:rPr>
      </w:pPr>
      <w:r w:rsidRPr="00F943BD">
        <w:rPr>
          <w:rFonts w:cs="Arial"/>
        </w:rPr>
        <w:t>Folgende Unterlagen zur Projektdokumentation hat der Anhang jedenfalls zu enthalten:</w:t>
      </w:r>
    </w:p>
    <w:p w14:paraId="2B2FD88B" w14:textId="77777777" w:rsidR="00CA1D18" w:rsidRPr="00F943BD" w:rsidRDefault="00CA1D18" w:rsidP="00EC7356">
      <w:pPr>
        <w:pStyle w:val="Listenabsatz"/>
        <w:numPr>
          <w:ilvl w:val="0"/>
          <w:numId w:val="9"/>
        </w:numPr>
        <w:tabs>
          <w:tab w:val="clear" w:pos="1095"/>
        </w:tabs>
        <w:spacing w:after="120" w:line="276" w:lineRule="auto"/>
        <w:ind w:left="284" w:hanging="284"/>
        <w:rPr>
          <w:rFonts w:cs="Arial"/>
        </w:rPr>
      </w:pPr>
      <w:r w:rsidRPr="00F943BD">
        <w:rPr>
          <w:rFonts w:cs="Arial"/>
        </w:rPr>
        <w:t>Projektstrukturplan</w:t>
      </w:r>
    </w:p>
    <w:p w14:paraId="2B2FD88C" w14:textId="77777777" w:rsidR="00CA1D18" w:rsidRPr="00F943BD" w:rsidRDefault="00CA1D18" w:rsidP="00EC7356">
      <w:pPr>
        <w:pStyle w:val="Listenabsatz"/>
        <w:numPr>
          <w:ilvl w:val="0"/>
          <w:numId w:val="9"/>
        </w:numPr>
        <w:tabs>
          <w:tab w:val="clear" w:pos="1095"/>
        </w:tabs>
        <w:spacing w:after="120" w:line="276" w:lineRule="auto"/>
        <w:ind w:left="284" w:hanging="284"/>
        <w:rPr>
          <w:rFonts w:cs="Arial"/>
        </w:rPr>
      </w:pPr>
      <w:r w:rsidRPr="00F943BD">
        <w:rPr>
          <w:rFonts w:cs="Arial"/>
        </w:rPr>
        <w:t>Arbeitspakete</w:t>
      </w:r>
    </w:p>
    <w:p w14:paraId="2B2FD88D" w14:textId="77777777" w:rsidR="00546E48" w:rsidRDefault="00CA1D18" w:rsidP="006A2AAF">
      <w:pPr>
        <w:pStyle w:val="Listenabsatz"/>
        <w:numPr>
          <w:ilvl w:val="0"/>
          <w:numId w:val="9"/>
        </w:numPr>
        <w:tabs>
          <w:tab w:val="clear" w:pos="1095"/>
        </w:tabs>
        <w:spacing w:after="120" w:line="276" w:lineRule="auto"/>
        <w:ind w:left="284" w:hanging="284"/>
        <w:rPr>
          <w:rFonts w:cs="Arial"/>
        </w:rPr>
      </w:pPr>
      <w:r w:rsidRPr="00546E48">
        <w:rPr>
          <w:rFonts w:cs="Arial"/>
        </w:rPr>
        <w:t xml:space="preserve">Balkendiagramm </w:t>
      </w:r>
    </w:p>
    <w:p w14:paraId="2B2FD88E" w14:textId="77777777" w:rsidR="003B0938" w:rsidRPr="00546E48" w:rsidRDefault="003B0938" w:rsidP="00546E48">
      <w:pPr>
        <w:pStyle w:val="Listenabsatz"/>
        <w:tabs>
          <w:tab w:val="clear" w:pos="1095"/>
        </w:tabs>
        <w:spacing w:after="120" w:line="276" w:lineRule="auto"/>
        <w:ind w:left="284"/>
        <w:rPr>
          <w:rFonts w:cs="Arial"/>
        </w:rPr>
      </w:pPr>
    </w:p>
    <w:p w14:paraId="2B2FD88F" w14:textId="77777777" w:rsidR="00546E48" w:rsidRDefault="00546E48" w:rsidP="00546E48">
      <w:pPr>
        <w:tabs>
          <w:tab w:val="clear" w:pos="1095"/>
        </w:tabs>
        <w:spacing w:after="120" w:line="276" w:lineRule="auto"/>
        <w:rPr>
          <w:rFonts w:cs="Arial"/>
        </w:rPr>
      </w:pPr>
    </w:p>
    <w:p w14:paraId="2B2FD890" w14:textId="77777777" w:rsidR="00546E48" w:rsidRDefault="00546E48" w:rsidP="00546E48">
      <w:pPr>
        <w:tabs>
          <w:tab w:val="clear" w:pos="1095"/>
        </w:tabs>
        <w:spacing w:after="120" w:line="276" w:lineRule="auto"/>
        <w:rPr>
          <w:rFonts w:cs="Arial"/>
        </w:rPr>
      </w:pPr>
      <w:r>
        <w:rPr>
          <w:rFonts w:cs="Arial"/>
        </w:rPr>
        <w:t>Folgende Unterlagen können frw. hinzugefügt werden</w:t>
      </w:r>
    </w:p>
    <w:p w14:paraId="2B2FD891" w14:textId="77777777" w:rsidR="00546E48" w:rsidRDefault="00546E48" w:rsidP="00546E48">
      <w:pPr>
        <w:pStyle w:val="Listenabsatz"/>
        <w:numPr>
          <w:ilvl w:val="0"/>
          <w:numId w:val="9"/>
        </w:numPr>
        <w:tabs>
          <w:tab w:val="clear" w:pos="1095"/>
        </w:tabs>
        <w:spacing w:after="120" w:line="276" w:lineRule="auto"/>
        <w:ind w:left="284" w:hanging="284"/>
        <w:rPr>
          <w:rFonts w:cs="Arial"/>
        </w:rPr>
      </w:pPr>
      <w:r>
        <w:rPr>
          <w:rFonts w:cs="Arial"/>
        </w:rPr>
        <w:t>Projektteam (Name, Wohnort, Geburtsdatum, …. mit Foto)</w:t>
      </w:r>
    </w:p>
    <w:p w14:paraId="2B2FD892" w14:textId="77777777" w:rsidR="00546E48" w:rsidRDefault="00546E48" w:rsidP="00546E48">
      <w:pPr>
        <w:pStyle w:val="Listenabsatz"/>
        <w:numPr>
          <w:ilvl w:val="0"/>
          <w:numId w:val="9"/>
        </w:numPr>
        <w:tabs>
          <w:tab w:val="clear" w:pos="1095"/>
        </w:tabs>
        <w:spacing w:after="120" w:line="276" w:lineRule="auto"/>
        <w:ind w:left="284" w:hanging="284"/>
        <w:rPr>
          <w:rFonts w:cs="Arial"/>
        </w:rPr>
      </w:pPr>
      <w:r>
        <w:rPr>
          <w:rFonts w:cs="Arial"/>
        </w:rPr>
        <w:t>Projektauftrag</w:t>
      </w:r>
    </w:p>
    <w:p w14:paraId="2B2FD893" w14:textId="77777777" w:rsidR="00546E48" w:rsidRPr="00546E48" w:rsidRDefault="00546E48" w:rsidP="00546E48">
      <w:pPr>
        <w:pStyle w:val="Listenabsatz"/>
        <w:numPr>
          <w:ilvl w:val="0"/>
          <w:numId w:val="9"/>
        </w:numPr>
        <w:tabs>
          <w:tab w:val="clear" w:pos="1095"/>
        </w:tabs>
        <w:spacing w:after="120" w:line="276" w:lineRule="auto"/>
        <w:ind w:left="284" w:hanging="284"/>
        <w:rPr>
          <w:rFonts w:cs="Arial"/>
        </w:rPr>
      </w:pPr>
      <w:r w:rsidRPr="00546E48">
        <w:rPr>
          <w:rFonts w:cs="Arial"/>
        </w:rPr>
        <w:t>Evtl. Interviews, Mailverkehr, …</w:t>
      </w:r>
    </w:p>
    <w:p w14:paraId="2B2FD894" w14:textId="77777777" w:rsidR="00B3424B" w:rsidRDefault="00B3424B">
      <w:pPr>
        <w:tabs>
          <w:tab w:val="clear" w:pos="1095"/>
        </w:tabs>
        <w:spacing w:after="200" w:line="276" w:lineRule="auto"/>
        <w:rPr>
          <w:rFonts w:eastAsiaTheme="majorEastAsia" w:cs="Arial"/>
          <w:b/>
          <w:bCs/>
          <w:caps/>
          <w:color w:val="808080" w:themeColor="background1" w:themeShade="80"/>
          <w:sz w:val="32"/>
        </w:rPr>
      </w:pPr>
      <w:r>
        <w:rPr>
          <w:rFonts w:cs="Arial"/>
        </w:rPr>
        <w:br w:type="page"/>
      </w:r>
    </w:p>
    <w:p w14:paraId="2B2FD895" w14:textId="77777777" w:rsidR="003B0938" w:rsidRPr="00F943BD" w:rsidRDefault="003B0938" w:rsidP="004971CA">
      <w:pPr>
        <w:pStyle w:val="berschrift1"/>
        <w:rPr>
          <w:rFonts w:cs="Arial"/>
        </w:rPr>
      </w:pPr>
      <w:bookmarkStart w:id="24" w:name="_Toc513569096"/>
      <w:r w:rsidRPr="00F943BD">
        <w:rPr>
          <w:rFonts w:cs="Arial"/>
        </w:rPr>
        <w:t>R</w:t>
      </w:r>
      <w:r w:rsidR="00D64D2A" w:rsidRPr="00F943BD">
        <w:rPr>
          <w:rFonts w:cs="Arial"/>
        </w:rPr>
        <w:t>ichtige</w:t>
      </w:r>
      <w:r w:rsidRPr="00F943BD">
        <w:rPr>
          <w:rFonts w:cs="Arial"/>
        </w:rPr>
        <w:t>s Zitieren</w:t>
      </w:r>
      <w:bookmarkEnd w:id="24"/>
    </w:p>
    <w:p w14:paraId="2B2FD896" w14:textId="77777777" w:rsidR="003B0938" w:rsidRPr="00F943BD" w:rsidRDefault="003B0938" w:rsidP="003B0938">
      <w:pPr>
        <w:autoSpaceDE w:val="0"/>
        <w:autoSpaceDN w:val="0"/>
        <w:adjustRightInd w:val="0"/>
        <w:rPr>
          <w:rFonts w:eastAsiaTheme="minorHAnsi" w:cs="Arial"/>
          <w:lang w:eastAsia="en-US"/>
        </w:rPr>
      </w:pPr>
      <w:r w:rsidRPr="00F943BD">
        <w:rPr>
          <w:rFonts w:eastAsiaTheme="minorHAnsi" w:cs="Arial"/>
          <w:lang w:eastAsia="en-US"/>
        </w:rPr>
        <w:t>Niemand beginnt bei einer wissenschaftlichen Arbeit bei null, jede Arbeit</w:t>
      </w:r>
      <w:r w:rsidR="00D44681" w:rsidRPr="00F943BD">
        <w:rPr>
          <w:rFonts w:eastAsiaTheme="minorHAnsi" w:cs="Arial"/>
          <w:lang w:eastAsia="en-US"/>
        </w:rPr>
        <w:t xml:space="preserve"> </w:t>
      </w:r>
      <w:r w:rsidRPr="00F943BD">
        <w:rPr>
          <w:rFonts w:eastAsiaTheme="minorHAnsi" w:cs="Arial"/>
          <w:lang w:eastAsia="en-US"/>
        </w:rPr>
        <w:t>beruht auf anderen wissenschaftlichen Werken. Dabei gilt: Jede Übernahme von Erkenntnissen aus</w:t>
      </w:r>
      <w:r w:rsidR="00D44681" w:rsidRPr="00F943BD">
        <w:rPr>
          <w:rFonts w:eastAsiaTheme="minorHAnsi" w:cs="Arial"/>
          <w:lang w:eastAsia="en-US"/>
        </w:rPr>
        <w:t xml:space="preserve"> </w:t>
      </w:r>
      <w:r w:rsidRPr="00F943BD">
        <w:rPr>
          <w:rFonts w:eastAsiaTheme="minorHAnsi" w:cs="Arial"/>
          <w:lang w:eastAsia="en-US"/>
        </w:rPr>
        <w:t>der Literatur ist auszuweisen und zu belegen, Zitate sind als solche zu kennzeichnen. Geschieht dies</w:t>
      </w:r>
      <w:r w:rsidR="00D44681" w:rsidRPr="00F943BD">
        <w:rPr>
          <w:rFonts w:eastAsiaTheme="minorHAnsi" w:cs="Arial"/>
          <w:lang w:eastAsia="en-US"/>
        </w:rPr>
        <w:t xml:space="preserve"> </w:t>
      </w:r>
      <w:r w:rsidRPr="00F943BD">
        <w:rPr>
          <w:rFonts w:eastAsiaTheme="minorHAnsi" w:cs="Arial"/>
          <w:lang w:eastAsia="en-US"/>
        </w:rPr>
        <w:t xml:space="preserve">nicht, vergreift man sich am geistigen Eigentum eines anderen und begeht ein </w:t>
      </w:r>
      <w:r w:rsidRPr="00F943BD">
        <w:rPr>
          <w:rFonts w:eastAsiaTheme="minorHAnsi" w:cs="Arial"/>
          <w:bCs/>
          <w:lang w:eastAsia="en-US"/>
        </w:rPr>
        <w:t>Plagiat</w:t>
      </w:r>
      <w:r w:rsidRPr="00F943BD">
        <w:rPr>
          <w:rFonts w:eastAsiaTheme="minorHAnsi" w:cs="Arial"/>
          <w:lang w:eastAsia="en-US"/>
        </w:rPr>
        <w:t xml:space="preserve">. </w:t>
      </w:r>
      <w:r w:rsidRPr="00F943BD">
        <w:rPr>
          <w:rFonts w:cs="Arial"/>
        </w:rPr>
        <w:t>Die Konsequenz ist die Aberkennung der bescheinigten Leistung, also zum Beispiel der Reife- und Diplomprüfung.</w:t>
      </w:r>
    </w:p>
    <w:p w14:paraId="2B2FD897" w14:textId="77777777" w:rsidR="003B0938" w:rsidRPr="00F943BD" w:rsidRDefault="003B0938" w:rsidP="003B0938">
      <w:pPr>
        <w:autoSpaceDE w:val="0"/>
        <w:autoSpaceDN w:val="0"/>
        <w:adjustRightInd w:val="0"/>
        <w:rPr>
          <w:rFonts w:cs="Arial"/>
        </w:rPr>
      </w:pPr>
    </w:p>
    <w:p w14:paraId="2B2FD898" w14:textId="77777777" w:rsidR="003B0938" w:rsidRPr="00F943BD" w:rsidRDefault="003B0938" w:rsidP="003B0938">
      <w:pPr>
        <w:rPr>
          <w:rFonts w:cs="Arial"/>
        </w:rPr>
      </w:pPr>
      <w:r w:rsidRPr="00F943BD">
        <w:rPr>
          <w:rFonts w:cs="Arial"/>
        </w:rPr>
        <w:t xml:space="preserve">Die Literatur, die in der Diplomarbeit verwendet wird soll </w:t>
      </w:r>
    </w:p>
    <w:p w14:paraId="2B2FD899" w14:textId="77777777" w:rsidR="003B0938" w:rsidRPr="00F943BD" w:rsidRDefault="003B0938" w:rsidP="00EC7356">
      <w:pPr>
        <w:pStyle w:val="Listenabsatz"/>
        <w:numPr>
          <w:ilvl w:val="0"/>
          <w:numId w:val="10"/>
        </w:numPr>
        <w:tabs>
          <w:tab w:val="clear" w:pos="1095"/>
        </w:tabs>
        <w:spacing w:after="120" w:line="276" w:lineRule="auto"/>
        <w:ind w:left="284" w:hanging="284"/>
        <w:rPr>
          <w:rFonts w:cs="Arial"/>
        </w:rPr>
      </w:pPr>
      <w:r w:rsidRPr="00F943BD">
        <w:rPr>
          <w:rFonts w:cs="Arial"/>
        </w:rPr>
        <w:t>aktuell</w:t>
      </w:r>
    </w:p>
    <w:p w14:paraId="2B2FD89A" w14:textId="77777777" w:rsidR="003B0938" w:rsidRPr="00F943BD" w:rsidRDefault="003B0938" w:rsidP="00EC7356">
      <w:pPr>
        <w:pStyle w:val="Listenabsatz"/>
        <w:numPr>
          <w:ilvl w:val="0"/>
          <w:numId w:val="10"/>
        </w:numPr>
        <w:tabs>
          <w:tab w:val="clear" w:pos="1095"/>
        </w:tabs>
        <w:spacing w:after="120" w:line="276" w:lineRule="auto"/>
        <w:ind w:left="284" w:hanging="284"/>
        <w:rPr>
          <w:rFonts w:cs="Arial"/>
        </w:rPr>
      </w:pPr>
      <w:r w:rsidRPr="00F943BD">
        <w:rPr>
          <w:rFonts w:cs="Arial"/>
        </w:rPr>
        <w:t>seriös (Wikipedia nicht verwenden!!!)</w:t>
      </w:r>
      <w:r w:rsidR="001708B1">
        <w:rPr>
          <w:rFonts w:cs="Arial"/>
        </w:rPr>
        <w:t xml:space="preserve"> </w:t>
      </w:r>
      <w:r w:rsidRPr="00F943BD">
        <w:rPr>
          <w:rFonts w:cs="Arial"/>
        </w:rPr>
        <w:t>sein.</w:t>
      </w:r>
    </w:p>
    <w:p w14:paraId="2B2FD89B" w14:textId="77777777" w:rsidR="006A7711" w:rsidRPr="00F943BD" w:rsidRDefault="006A7711" w:rsidP="003B0938">
      <w:pPr>
        <w:rPr>
          <w:rFonts w:cs="Arial"/>
        </w:rPr>
      </w:pPr>
    </w:p>
    <w:p w14:paraId="2B2FD89C" w14:textId="77777777" w:rsidR="003B0938" w:rsidRPr="00F943BD" w:rsidRDefault="003B0938" w:rsidP="003B0938">
      <w:pPr>
        <w:rPr>
          <w:rFonts w:cs="Arial"/>
        </w:rPr>
      </w:pPr>
      <w:r w:rsidRPr="00F943BD">
        <w:rPr>
          <w:rFonts w:cs="Arial"/>
        </w:rPr>
        <w:t xml:space="preserve">Es soll in der Arbeit ersichtlich sein, </w:t>
      </w:r>
    </w:p>
    <w:p w14:paraId="2B2FD89D" w14:textId="77777777" w:rsidR="003B0938" w:rsidRPr="00F943BD" w:rsidRDefault="003B0938" w:rsidP="00EC7356">
      <w:pPr>
        <w:pStyle w:val="Listenabsatz"/>
        <w:numPr>
          <w:ilvl w:val="0"/>
          <w:numId w:val="11"/>
        </w:numPr>
        <w:tabs>
          <w:tab w:val="clear" w:pos="1095"/>
        </w:tabs>
        <w:spacing w:after="120" w:line="276" w:lineRule="auto"/>
        <w:ind w:left="284" w:hanging="284"/>
        <w:rPr>
          <w:rFonts w:cs="Arial"/>
        </w:rPr>
      </w:pPr>
      <w:r w:rsidRPr="00F943BD">
        <w:rPr>
          <w:rFonts w:cs="Arial"/>
        </w:rPr>
        <w:t>was an fremdem Eigentum, aus welcher Quelle, in welchem Umfang und in welcher Form übernommen wurde</w:t>
      </w:r>
    </w:p>
    <w:p w14:paraId="2B2FD89E" w14:textId="77777777" w:rsidR="00A57923" w:rsidRDefault="003B0938" w:rsidP="00EC7356">
      <w:pPr>
        <w:pStyle w:val="Listenabsatz"/>
        <w:numPr>
          <w:ilvl w:val="0"/>
          <w:numId w:val="11"/>
        </w:numPr>
        <w:tabs>
          <w:tab w:val="clear" w:pos="1095"/>
        </w:tabs>
        <w:spacing w:after="120" w:line="276" w:lineRule="auto"/>
        <w:ind w:left="284" w:hanging="284"/>
        <w:rPr>
          <w:rFonts w:cs="Arial"/>
        </w:rPr>
      </w:pPr>
      <w:r w:rsidRPr="00F943BD">
        <w:rPr>
          <w:rFonts w:cs="Arial"/>
        </w:rPr>
        <w:t>was an Eigenleistung der/s Kandidaten vorliegt.</w:t>
      </w:r>
    </w:p>
    <w:p w14:paraId="2B2FD89F" w14:textId="77777777" w:rsidR="00B3424B" w:rsidRPr="00B3424B" w:rsidRDefault="00B3424B" w:rsidP="00B3424B">
      <w:pPr>
        <w:tabs>
          <w:tab w:val="clear" w:pos="1095"/>
        </w:tabs>
        <w:spacing w:after="120" w:line="276" w:lineRule="auto"/>
        <w:rPr>
          <w:rFonts w:cs="Arial"/>
        </w:rPr>
      </w:pPr>
    </w:p>
    <w:p w14:paraId="2B2FD8A0" w14:textId="77777777" w:rsidR="007A1FCC" w:rsidRPr="00F943BD" w:rsidRDefault="007A1FCC" w:rsidP="004971CA">
      <w:pPr>
        <w:pStyle w:val="berschrift2"/>
        <w:rPr>
          <w:rFonts w:cs="Arial"/>
        </w:rPr>
      </w:pPr>
      <w:bookmarkStart w:id="25" w:name="_Toc513569097"/>
      <w:r w:rsidRPr="00F943BD">
        <w:rPr>
          <w:rFonts w:cs="Arial"/>
        </w:rPr>
        <w:t>Arten von Zitaten</w:t>
      </w:r>
      <w:bookmarkEnd w:id="25"/>
    </w:p>
    <w:p w14:paraId="2B2FD8A1" w14:textId="77777777" w:rsidR="003B0938" w:rsidRPr="00F943BD" w:rsidRDefault="00D64D2A" w:rsidP="004971CA">
      <w:pPr>
        <w:pStyle w:val="berschrift3"/>
        <w:rPr>
          <w:rFonts w:cs="Arial"/>
        </w:rPr>
      </w:pPr>
      <w:bookmarkStart w:id="26" w:name="_Toc513569098"/>
      <w:r w:rsidRPr="00F943BD">
        <w:rPr>
          <w:rFonts w:cs="Arial"/>
        </w:rPr>
        <w:t>Wörtliches (direktes) Zitat</w:t>
      </w:r>
      <w:bookmarkEnd w:id="26"/>
    </w:p>
    <w:p w14:paraId="2B2FD8A2" w14:textId="77777777" w:rsidR="003B0938" w:rsidRPr="00F943BD" w:rsidRDefault="003B0938" w:rsidP="00EC7356">
      <w:pPr>
        <w:pStyle w:val="Listenabsatz"/>
        <w:numPr>
          <w:ilvl w:val="0"/>
          <w:numId w:val="12"/>
        </w:numPr>
        <w:tabs>
          <w:tab w:val="clear" w:pos="1095"/>
        </w:tabs>
        <w:spacing w:after="120" w:line="276" w:lineRule="auto"/>
        <w:ind w:left="284" w:hanging="284"/>
        <w:rPr>
          <w:rFonts w:cs="Arial"/>
          <w:lang w:eastAsia="en-US"/>
        </w:rPr>
      </w:pPr>
      <w:r w:rsidRPr="00F943BD">
        <w:rPr>
          <w:rFonts w:cs="Arial"/>
          <w:lang w:eastAsia="en-US"/>
        </w:rPr>
        <w:t>Jedes wörtlich übernommene Zitat ist durch doppelte Anführungszeichen zu kennzeichnen.</w:t>
      </w:r>
    </w:p>
    <w:p w14:paraId="2B2FD8A3" w14:textId="77777777" w:rsidR="003B0938" w:rsidRPr="00F943BD" w:rsidRDefault="003B0938" w:rsidP="00EC7356">
      <w:pPr>
        <w:pStyle w:val="Listenabsatz"/>
        <w:numPr>
          <w:ilvl w:val="0"/>
          <w:numId w:val="12"/>
        </w:numPr>
        <w:tabs>
          <w:tab w:val="clear" w:pos="1095"/>
        </w:tabs>
        <w:spacing w:after="120" w:line="276" w:lineRule="auto"/>
        <w:ind w:left="284" w:hanging="284"/>
        <w:rPr>
          <w:rFonts w:cs="Arial"/>
          <w:lang w:eastAsia="en-US"/>
        </w:rPr>
      </w:pPr>
      <w:r w:rsidRPr="00F943BD">
        <w:rPr>
          <w:rFonts w:cs="Arial"/>
        </w:rPr>
        <w:t xml:space="preserve">Wird ein Wort ausgelassen, ist dies durch drei Punkte in eckiger Klammer kenntlich zu machen. Dahinter folgt die Quellenangabe. </w:t>
      </w:r>
    </w:p>
    <w:p w14:paraId="2B2FD8A4" w14:textId="77777777" w:rsidR="003B0938" w:rsidRPr="00F943BD" w:rsidRDefault="003B0938" w:rsidP="00EC7356">
      <w:pPr>
        <w:pStyle w:val="Listenabsatz"/>
        <w:numPr>
          <w:ilvl w:val="0"/>
          <w:numId w:val="12"/>
        </w:numPr>
        <w:tabs>
          <w:tab w:val="clear" w:pos="1095"/>
        </w:tabs>
        <w:spacing w:after="120" w:line="276" w:lineRule="auto"/>
        <w:ind w:left="284" w:hanging="284"/>
        <w:rPr>
          <w:rFonts w:cs="Arial"/>
          <w:lang w:eastAsia="en-US"/>
        </w:rPr>
      </w:pPr>
      <w:r w:rsidRPr="00F943BD">
        <w:rPr>
          <w:rFonts w:cs="Arial"/>
        </w:rPr>
        <w:t>Zitate, die länger als zwei Zeilen sind, werden mit einem linken Einzug von 1 cm, in einer Schriftgröße um 1 pt kleiner als der übliche Text und einzeilig formatiert.</w:t>
      </w:r>
    </w:p>
    <w:p w14:paraId="2B2FD8A5" w14:textId="77777777" w:rsidR="003B0938" w:rsidRPr="00F943BD" w:rsidRDefault="003B0938" w:rsidP="00EC7356">
      <w:pPr>
        <w:pStyle w:val="Listenabsatz"/>
        <w:numPr>
          <w:ilvl w:val="0"/>
          <w:numId w:val="12"/>
        </w:numPr>
        <w:tabs>
          <w:tab w:val="clear" w:pos="1095"/>
        </w:tabs>
        <w:spacing w:after="120" w:line="276" w:lineRule="auto"/>
        <w:ind w:left="284" w:hanging="284"/>
        <w:rPr>
          <w:rFonts w:cs="Arial"/>
          <w:lang w:eastAsia="en-US"/>
        </w:rPr>
      </w:pPr>
      <w:r w:rsidRPr="00F943BD">
        <w:rPr>
          <w:rFonts w:cs="Arial"/>
          <w:lang w:eastAsia="en-US"/>
        </w:rPr>
        <w:t>Ein Zitat im Zitat wird in einfache Anführungszeichen gesetzt.</w:t>
      </w:r>
    </w:p>
    <w:p w14:paraId="2B2FD8A6" w14:textId="77777777" w:rsidR="003B0938" w:rsidRPr="00F943BD" w:rsidRDefault="003B0938" w:rsidP="00EC7356">
      <w:pPr>
        <w:pStyle w:val="Listenabsatz"/>
        <w:numPr>
          <w:ilvl w:val="0"/>
          <w:numId w:val="12"/>
        </w:numPr>
        <w:tabs>
          <w:tab w:val="clear" w:pos="1095"/>
        </w:tabs>
        <w:spacing w:after="120" w:line="276" w:lineRule="auto"/>
        <w:ind w:left="284" w:hanging="284"/>
        <w:rPr>
          <w:rFonts w:cs="Arial"/>
        </w:rPr>
      </w:pPr>
      <w:r w:rsidRPr="00F943BD">
        <w:rPr>
          <w:rFonts w:cs="Arial"/>
        </w:rPr>
        <w:t>(Nachname, Jahr, S. XY)</w:t>
      </w:r>
    </w:p>
    <w:p w14:paraId="2B2FD8A7" w14:textId="77777777" w:rsidR="00D60D08" w:rsidRPr="00F943BD" w:rsidRDefault="00D60D08" w:rsidP="00D60D08">
      <w:pPr>
        <w:rPr>
          <w:rFonts w:cs="Arial"/>
          <w:b/>
          <w:lang w:eastAsia="en-US"/>
        </w:rPr>
      </w:pPr>
    </w:p>
    <w:p w14:paraId="2B2FD8A8" w14:textId="77777777" w:rsidR="003B0938" w:rsidRPr="00F943BD" w:rsidRDefault="00D60D08" w:rsidP="00D60D08">
      <w:pPr>
        <w:rPr>
          <w:rFonts w:cs="Arial"/>
          <w:b/>
          <w:lang w:eastAsia="en-US"/>
        </w:rPr>
      </w:pPr>
      <w:r w:rsidRPr="00F943BD">
        <w:rPr>
          <w:rFonts w:cs="Arial"/>
          <w:b/>
          <w:lang w:eastAsia="en-US"/>
        </w:rPr>
        <w:t>Beispiel:</w:t>
      </w:r>
    </w:p>
    <w:p w14:paraId="2B2FD8A9" w14:textId="77777777" w:rsidR="00B3424B" w:rsidRDefault="003B0938" w:rsidP="007A1FCC">
      <w:pPr>
        <w:tabs>
          <w:tab w:val="clear" w:pos="1095"/>
        </w:tabs>
        <w:rPr>
          <w:rFonts w:cs="Arial"/>
          <w:lang w:eastAsia="en-US"/>
        </w:rPr>
      </w:pPr>
      <w:r w:rsidRPr="00F943BD">
        <w:rPr>
          <w:rFonts w:cs="Arial"/>
          <w:lang w:eastAsia="en-US"/>
        </w:rPr>
        <w:t>„Er musste sich über mich gebeugt haben, weil ich das Gesicht plötzlich in Großaufnahme sah, gleichsam mehrfach vergrößert. `Gott sei Dank, du lebst´, hörte ich. `Aber du bist krank. Du hast Malaria.´“ (Kapuściński, 2010, S. 56)</w:t>
      </w:r>
    </w:p>
    <w:p w14:paraId="2B2FD8AA" w14:textId="77777777" w:rsidR="00B3424B" w:rsidRPr="00F943BD" w:rsidRDefault="00B3424B" w:rsidP="007A1FCC">
      <w:pPr>
        <w:tabs>
          <w:tab w:val="clear" w:pos="1095"/>
        </w:tabs>
        <w:rPr>
          <w:rFonts w:cs="Arial"/>
          <w:lang w:eastAsia="en-US"/>
        </w:rPr>
      </w:pPr>
    </w:p>
    <w:p w14:paraId="2B2FD8AB" w14:textId="77777777" w:rsidR="00D64D2A" w:rsidRPr="00F943BD" w:rsidRDefault="003B0938" w:rsidP="004971CA">
      <w:pPr>
        <w:pStyle w:val="berschrift3"/>
        <w:rPr>
          <w:rFonts w:cs="Arial"/>
        </w:rPr>
      </w:pPr>
      <w:bookmarkStart w:id="27" w:name="_Toc513569099"/>
      <w:r w:rsidRPr="00F943BD">
        <w:rPr>
          <w:rFonts w:cs="Arial"/>
        </w:rPr>
        <w:t xml:space="preserve">Sinngemäßes </w:t>
      </w:r>
      <w:r w:rsidR="00D64D2A" w:rsidRPr="00F943BD">
        <w:rPr>
          <w:rFonts w:cs="Arial"/>
        </w:rPr>
        <w:t>(indirektes) Zitat</w:t>
      </w:r>
      <w:bookmarkEnd w:id="27"/>
    </w:p>
    <w:p w14:paraId="2B2FD8AC" w14:textId="77777777" w:rsidR="003B0938" w:rsidRPr="00F943BD" w:rsidRDefault="003B0938" w:rsidP="00EC7356">
      <w:pPr>
        <w:pStyle w:val="Listenabsatz"/>
        <w:numPr>
          <w:ilvl w:val="0"/>
          <w:numId w:val="13"/>
        </w:numPr>
        <w:ind w:left="284" w:hanging="284"/>
        <w:rPr>
          <w:rFonts w:cs="Arial"/>
        </w:rPr>
      </w:pPr>
      <w:r w:rsidRPr="00F943BD">
        <w:rPr>
          <w:rFonts w:cs="Arial"/>
          <w:lang w:eastAsia="en-US"/>
        </w:rPr>
        <w:t>Ein sinngemäßes Zitat weist keine Anführungszeichen auf, es wird im Quellenverweis durch ein „vgl.“ (für „vergleiche“) gekennzeichnet.</w:t>
      </w:r>
    </w:p>
    <w:p w14:paraId="2B2FD8AD" w14:textId="77777777" w:rsidR="003B0938" w:rsidRPr="00F943BD" w:rsidRDefault="003B0938" w:rsidP="00EC7356">
      <w:pPr>
        <w:pStyle w:val="Listenabsatz"/>
        <w:numPr>
          <w:ilvl w:val="0"/>
          <w:numId w:val="13"/>
        </w:numPr>
        <w:tabs>
          <w:tab w:val="clear" w:pos="1095"/>
        </w:tabs>
        <w:spacing w:after="120" w:line="276" w:lineRule="auto"/>
        <w:ind w:left="284" w:hanging="284"/>
        <w:rPr>
          <w:rFonts w:cs="Arial"/>
        </w:rPr>
      </w:pPr>
      <w:r w:rsidRPr="00F943BD">
        <w:rPr>
          <w:rFonts w:cs="Arial"/>
        </w:rPr>
        <w:t>(vgl. Nachname, Jahr, S. XY)</w:t>
      </w:r>
    </w:p>
    <w:p w14:paraId="2B2FD8AE" w14:textId="77777777" w:rsidR="003B0938" w:rsidRPr="00F943BD" w:rsidRDefault="003B0938" w:rsidP="003B0938">
      <w:pPr>
        <w:rPr>
          <w:rFonts w:cs="Arial"/>
        </w:rPr>
      </w:pPr>
    </w:p>
    <w:p w14:paraId="2B2FD8AF" w14:textId="77777777" w:rsidR="00D64D2A" w:rsidRPr="00F943BD" w:rsidRDefault="00D64D2A" w:rsidP="003B0938">
      <w:pPr>
        <w:rPr>
          <w:rFonts w:cs="Arial"/>
          <w:b/>
        </w:rPr>
      </w:pPr>
      <w:r w:rsidRPr="00F943BD">
        <w:rPr>
          <w:rFonts w:cs="Arial"/>
          <w:b/>
        </w:rPr>
        <w:t>Beispiel:</w:t>
      </w:r>
    </w:p>
    <w:p w14:paraId="2B2FD8B0" w14:textId="7336DAAB" w:rsidR="00D64D2A" w:rsidRPr="00F943BD" w:rsidRDefault="00D64D2A" w:rsidP="003B0938">
      <w:pPr>
        <w:rPr>
          <w:rFonts w:cs="Arial"/>
        </w:rPr>
      </w:pPr>
      <w:r w:rsidRPr="00F943BD">
        <w:rPr>
          <w:rFonts w:cs="Arial"/>
        </w:rPr>
        <w:t>Der Kunde sollte – sofern möglich – immer zu Apple-Produkten greifen, da nur diese dem Anspruch des gehobenen Kunden gerecht werden (vgl. Strolz, 2016, S. 14)</w:t>
      </w:r>
      <w:r w:rsidR="00956D8F">
        <w:rPr>
          <w:rFonts w:cs="Arial"/>
        </w:rPr>
        <w:t>.</w:t>
      </w:r>
    </w:p>
    <w:p w14:paraId="2B2FD8B1" w14:textId="77777777" w:rsidR="003B0938" w:rsidRPr="00F943BD" w:rsidRDefault="003B0938" w:rsidP="00D64D2A">
      <w:pPr>
        <w:rPr>
          <w:rFonts w:cs="Arial"/>
        </w:rPr>
      </w:pPr>
    </w:p>
    <w:p w14:paraId="2B2FD8B2" w14:textId="77777777" w:rsidR="00D64D2A" w:rsidRPr="00FB3B0F" w:rsidRDefault="00D64D2A" w:rsidP="00D64D2A">
      <w:pPr>
        <w:tabs>
          <w:tab w:val="clear" w:pos="1095"/>
        </w:tabs>
        <w:rPr>
          <w:rFonts w:cs="Arial"/>
          <w:b/>
          <w:u w:val="single"/>
        </w:rPr>
      </w:pPr>
      <w:r w:rsidRPr="00FB3B0F">
        <w:rPr>
          <w:rFonts w:cs="Arial"/>
          <w:b/>
          <w:u w:val="single"/>
        </w:rPr>
        <w:t>Hinweis:</w:t>
      </w:r>
    </w:p>
    <w:p w14:paraId="2B2FD8B3" w14:textId="77777777" w:rsidR="00D64D2A" w:rsidRPr="00F943BD" w:rsidRDefault="003B0938" w:rsidP="00D64D2A">
      <w:pPr>
        <w:tabs>
          <w:tab w:val="clear" w:pos="1095"/>
        </w:tabs>
        <w:rPr>
          <w:rFonts w:cs="Arial"/>
        </w:rPr>
      </w:pPr>
      <w:r w:rsidRPr="00F943BD">
        <w:rPr>
          <w:rFonts w:cs="Arial"/>
        </w:rPr>
        <w:t>Bezieht sich ein Zitat auf zwei Seiten, so wird hinter die Seitenzahl ein „f.“ (folgende) gesetzt.</w:t>
      </w:r>
    </w:p>
    <w:p w14:paraId="2B2FD8B4" w14:textId="77777777" w:rsidR="003B0938" w:rsidRPr="00F943BD" w:rsidRDefault="003B0938" w:rsidP="00D64D2A">
      <w:pPr>
        <w:tabs>
          <w:tab w:val="clear" w:pos="1095"/>
        </w:tabs>
        <w:rPr>
          <w:rFonts w:cs="Arial"/>
        </w:rPr>
      </w:pPr>
      <w:r w:rsidRPr="00F943BD">
        <w:rPr>
          <w:rFonts w:cs="Arial"/>
        </w:rPr>
        <w:t>(vgl. Flammer &amp; Alsaker, 2002, S. 153f.)</w:t>
      </w:r>
    </w:p>
    <w:p w14:paraId="2B2FD8B5" w14:textId="77777777" w:rsidR="00D64D2A" w:rsidRPr="00F943BD" w:rsidRDefault="00D64D2A" w:rsidP="00D64D2A">
      <w:pPr>
        <w:tabs>
          <w:tab w:val="clear" w:pos="1095"/>
        </w:tabs>
        <w:rPr>
          <w:rFonts w:cs="Arial"/>
        </w:rPr>
      </w:pPr>
    </w:p>
    <w:p w14:paraId="2B2FD8B6" w14:textId="77777777" w:rsidR="00D64D2A" w:rsidRPr="00F943BD" w:rsidRDefault="003B0938" w:rsidP="00D64D2A">
      <w:pPr>
        <w:tabs>
          <w:tab w:val="clear" w:pos="1095"/>
        </w:tabs>
        <w:rPr>
          <w:rFonts w:cs="Arial"/>
        </w:rPr>
      </w:pPr>
      <w:r w:rsidRPr="00F943BD">
        <w:rPr>
          <w:rFonts w:cs="Arial"/>
        </w:rPr>
        <w:t>Bezieht sich ein sinngemäßes Zitat auf Gedanken über mehrere Seiten, muss dies durch das Kürzel „ff.“ (und folgende Seiten) gekennzeichnet werden.</w:t>
      </w:r>
    </w:p>
    <w:p w14:paraId="2B2FD8B7" w14:textId="77777777" w:rsidR="003B0938" w:rsidRPr="00F943BD" w:rsidRDefault="003B0938" w:rsidP="00C27ABF">
      <w:pPr>
        <w:tabs>
          <w:tab w:val="clear" w:pos="1095"/>
        </w:tabs>
        <w:rPr>
          <w:rFonts w:cs="Arial"/>
        </w:rPr>
      </w:pPr>
      <w:r w:rsidRPr="00F943BD">
        <w:rPr>
          <w:rFonts w:cs="Arial"/>
        </w:rPr>
        <w:t>(vgl. Flammer &amp; Alsaker, 2002, S. 153ff</w:t>
      </w:r>
      <w:r w:rsidR="004971CA" w:rsidRPr="00F943BD">
        <w:rPr>
          <w:rFonts w:cs="Arial"/>
        </w:rPr>
        <w:t>.</w:t>
      </w:r>
      <w:r w:rsidRPr="00F943BD">
        <w:rPr>
          <w:rFonts w:cs="Arial"/>
        </w:rPr>
        <w:t>)</w:t>
      </w:r>
    </w:p>
    <w:p w14:paraId="2B2FD8B8" w14:textId="77777777" w:rsidR="00C27ABF" w:rsidRPr="00F943BD" w:rsidRDefault="00C27ABF">
      <w:pPr>
        <w:tabs>
          <w:tab w:val="clear" w:pos="1095"/>
        </w:tabs>
        <w:spacing w:after="200" w:line="276" w:lineRule="auto"/>
        <w:rPr>
          <w:rFonts w:cs="Arial"/>
          <w:color w:val="808080" w:themeColor="background1" w:themeShade="80"/>
          <w:sz w:val="24"/>
        </w:rPr>
      </w:pPr>
    </w:p>
    <w:p w14:paraId="2B2FD8B9" w14:textId="77777777" w:rsidR="00C27ABF" w:rsidRPr="00F943BD" w:rsidRDefault="00C27ABF" w:rsidP="004971CA">
      <w:pPr>
        <w:pStyle w:val="berschrift2"/>
        <w:rPr>
          <w:rFonts w:cs="Arial"/>
        </w:rPr>
      </w:pPr>
      <w:bookmarkStart w:id="28" w:name="_Toc513569100"/>
      <w:r w:rsidRPr="00F943BD">
        <w:rPr>
          <w:rFonts w:cs="Arial"/>
        </w:rPr>
        <w:t>Arten von Literaturquellen</w:t>
      </w:r>
      <w:bookmarkEnd w:id="28"/>
    </w:p>
    <w:p w14:paraId="2B2FD8BA" w14:textId="77777777" w:rsidR="003B0938" w:rsidRPr="00F943BD" w:rsidRDefault="003B0938" w:rsidP="004971CA">
      <w:pPr>
        <w:pStyle w:val="berschrift3"/>
        <w:rPr>
          <w:rFonts w:cs="Arial"/>
        </w:rPr>
      </w:pPr>
      <w:bookmarkStart w:id="29" w:name="_Toc513569101"/>
      <w:r w:rsidRPr="00F943BD">
        <w:rPr>
          <w:rFonts w:cs="Arial"/>
        </w:rPr>
        <w:t>Literaturquellen ohne ISBN:</w:t>
      </w:r>
      <w:bookmarkEnd w:id="29"/>
    </w:p>
    <w:p w14:paraId="2B2FD8BB" w14:textId="77777777" w:rsidR="003B0938" w:rsidRPr="00F943BD" w:rsidRDefault="0058797D" w:rsidP="003B0938">
      <w:pPr>
        <w:rPr>
          <w:rFonts w:cs="Arial"/>
        </w:rPr>
      </w:pPr>
      <w:r w:rsidRPr="00F943BD">
        <w:rPr>
          <w:rFonts w:cs="Arial"/>
        </w:rPr>
        <w:t xml:space="preserve">Zu nennen </w:t>
      </w:r>
      <w:r w:rsidR="003B0938" w:rsidRPr="00F943BD">
        <w:rPr>
          <w:rFonts w:cs="Arial"/>
        </w:rPr>
        <w:t>sind Verfasser (oder Institution), Jahr und Seitenangabe.</w:t>
      </w:r>
    </w:p>
    <w:p w14:paraId="2B2FD8BC" w14:textId="77777777" w:rsidR="00C27ABF" w:rsidRPr="00F943BD" w:rsidRDefault="00C27ABF" w:rsidP="003B0938">
      <w:pPr>
        <w:rPr>
          <w:rFonts w:cs="Arial"/>
        </w:rPr>
      </w:pPr>
    </w:p>
    <w:p w14:paraId="2B2FD8BD" w14:textId="77777777" w:rsidR="003B0938" w:rsidRPr="00F943BD" w:rsidRDefault="003B0938" w:rsidP="003B0938">
      <w:pPr>
        <w:rPr>
          <w:rFonts w:cs="Arial"/>
          <w:b/>
        </w:rPr>
      </w:pPr>
      <w:r w:rsidRPr="00F943BD">
        <w:rPr>
          <w:rFonts w:cs="Arial"/>
          <w:b/>
        </w:rPr>
        <w:t>Beispiel:</w:t>
      </w:r>
    </w:p>
    <w:p w14:paraId="2B2FD8BE" w14:textId="77777777" w:rsidR="003B0938" w:rsidRPr="00F943BD" w:rsidRDefault="003B0938" w:rsidP="003B0938">
      <w:pPr>
        <w:rPr>
          <w:rFonts w:cs="Arial"/>
        </w:rPr>
      </w:pPr>
      <w:r w:rsidRPr="00F943BD">
        <w:rPr>
          <w:rFonts w:cs="Arial"/>
        </w:rPr>
        <w:t>Die Einteilung der Wertpapiere gliedert sich lt. Darstellung der Finanz- und Risikomanagement-Mappe der Wirtschaftskammer (WK Tirol, 2015, S. 53) wie folgt: …</w:t>
      </w:r>
    </w:p>
    <w:p w14:paraId="2B2FD8BF" w14:textId="77777777" w:rsidR="003B0938" w:rsidRPr="00F943BD" w:rsidRDefault="003B0938" w:rsidP="003B0938">
      <w:pPr>
        <w:rPr>
          <w:rFonts w:cs="Arial"/>
          <w:b/>
        </w:rPr>
      </w:pPr>
    </w:p>
    <w:p w14:paraId="2B2FD8C0" w14:textId="77777777" w:rsidR="003B0938" w:rsidRPr="00F943BD" w:rsidRDefault="003B0938" w:rsidP="004971CA">
      <w:pPr>
        <w:pStyle w:val="berschrift3"/>
        <w:rPr>
          <w:rFonts w:cs="Arial"/>
        </w:rPr>
      </w:pPr>
      <w:bookmarkStart w:id="30" w:name="_Toc513569102"/>
      <w:r w:rsidRPr="00F943BD">
        <w:rPr>
          <w:rFonts w:cs="Arial"/>
        </w:rPr>
        <w:t>Internetquellen:</w:t>
      </w:r>
      <w:bookmarkEnd w:id="30"/>
    </w:p>
    <w:p w14:paraId="2B2FD8C1" w14:textId="77777777" w:rsidR="003B0938" w:rsidRPr="00F943BD" w:rsidRDefault="003B0938" w:rsidP="003B0938">
      <w:pPr>
        <w:rPr>
          <w:rFonts w:cs="Arial"/>
        </w:rPr>
      </w:pPr>
      <w:r w:rsidRPr="00F943BD">
        <w:rPr>
          <w:rFonts w:cs="Arial"/>
        </w:rPr>
        <w:t xml:space="preserve">Bei Zitaten </w:t>
      </w:r>
      <w:r w:rsidRPr="00F943BD">
        <w:rPr>
          <w:rStyle w:val="Fett"/>
          <w:rFonts w:cs="Arial"/>
        </w:rPr>
        <w:t>aus dem Internet</w:t>
      </w:r>
      <w:r w:rsidRPr="00F943BD">
        <w:rPr>
          <w:rFonts w:cs="Arial"/>
        </w:rPr>
        <w:t xml:space="preserve"> wird die Autorin/der Autor und das Jahr angegeben. Sofern keine Autorin/kein Autor vorhanden, wird Folgendes angegeben:</w:t>
      </w:r>
    </w:p>
    <w:p w14:paraId="2B2FD8C2" w14:textId="77777777" w:rsidR="00C27ABF" w:rsidRPr="00F943BD" w:rsidRDefault="00C27ABF" w:rsidP="003B0938">
      <w:pPr>
        <w:rPr>
          <w:rFonts w:cs="Arial"/>
        </w:rPr>
      </w:pPr>
    </w:p>
    <w:p w14:paraId="2B2FD8C3" w14:textId="77777777" w:rsidR="003B0938" w:rsidRPr="00F943BD" w:rsidRDefault="003B0938" w:rsidP="003B0938">
      <w:pPr>
        <w:rPr>
          <w:rFonts w:cs="Arial"/>
          <w:b/>
        </w:rPr>
      </w:pPr>
      <w:r w:rsidRPr="00F943BD">
        <w:rPr>
          <w:rFonts w:cs="Arial"/>
          <w:b/>
        </w:rPr>
        <w:t>Beispiel:</w:t>
      </w:r>
    </w:p>
    <w:p w14:paraId="2B2FD8C4" w14:textId="77777777" w:rsidR="003B0938" w:rsidRPr="00F943BD" w:rsidRDefault="003B0938" w:rsidP="003B0938">
      <w:pPr>
        <w:rPr>
          <w:rFonts w:cs="Arial"/>
        </w:rPr>
      </w:pPr>
      <w:r w:rsidRPr="00F943BD">
        <w:rPr>
          <w:rFonts w:cs="Arial"/>
        </w:rPr>
        <w:t>(vgl. URL 1)</w:t>
      </w:r>
    </w:p>
    <w:p w14:paraId="2B2FD8C5" w14:textId="77777777" w:rsidR="00C27ABF" w:rsidRPr="00F943BD" w:rsidRDefault="00C27ABF" w:rsidP="004971CA">
      <w:pPr>
        <w:pStyle w:val="berschrift3"/>
        <w:rPr>
          <w:rFonts w:cs="Arial"/>
        </w:rPr>
      </w:pPr>
      <w:bookmarkStart w:id="31" w:name="_Toc513569103"/>
      <w:r w:rsidRPr="00F943BD">
        <w:rPr>
          <w:rFonts w:cs="Arial"/>
        </w:rPr>
        <w:t>Interviews</w:t>
      </w:r>
      <w:bookmarkEnd w:id="31"/>
    </w:p>
    <w:p w14:paraId="2B2FD8C6" w14:textId="77777777" w:rsidR="00C27ABF" w:rsidRPr="00F943BD" w:rsidRDefault="00C27ABF" w:rsidP="00C27ABF">
      <w:pPr>
        <w:rPr>
          <w:rFonts w:cs="Arial"/>
          <w:lang w:eastAsia="en-US"/>
        </w:rPr>
      </w:pPr>
      <w:r w:rsidRPr="00F943BD">
        <w:rPr>
          <w:rFonts w:cs="Arial"/>
          <w:lang w:eastAsia="en-US"/>
        </w:rPr>
        <w:t xml:space="preserve">Auch Auskünfte und Informationen aus persönlich geführten Interviews oder einem Schriftverkehr (auf Papier oder per e-mail) sind in Form von Auskunftszitaten zu kennzeichnen. </w:t>
      </w:r>
    </w:p>
    <w:p w14:paraId="2B2FD8C7" w14:textId="77777777" w:rsidR="00C27ABF" w:rsidRPr="00F943BD" w:rsidRDefault="00C27ABF" w:rsidP="00C27ABF">
      <w:pPr>
        <w:rPr>
          <w:rFonts w:cs="Arial"/>
          <w:lang w:eastAsia="en-US"/>
        </w:rPr>
      </w:pPr>
    </w:p>
    <w:p w14:paraId="2B2FD8C8" w14:textId="77777777" w:rsidR="00C27ABF" w:rsidRPr="00F943BD" w:rsidRDefault="00C27ABF" w:rsidP="00C27ABF">
      <w:pPr>
        <w:rPr>
          <w:rFonts w:cs="Arial"/>
          <w:b/>
          <w:lang w:eastAsia="en-US"/>
        </w:rPr>
      </w:pPr>
      <w:r w:rsidRPr="00F943BD">
        <w:rPr>
          <w:rFonts w:cs="Arial"/>
          <w:b/>
          <w:lang w:eastAsia="en-US"/>
        </w:rPr>
        <w:t>Beispiel:</w:t>
      </w:r>
    </w:p>
    <w:p w14:paraId="2B2FD8C9" w14:textId="77777777" w:rsidR="00C27ABF" w:rsidRPr="00F943BD" w:rsidRDefault="00C27ABF" w:rsidP="00C27ABF">
      <w:pPr>
        <w:rPr>
          <w:rFonts w:cs="Arial"/>
          <w:iCs/>
          <w:lang w:eastAsia="en-US"/>
        </w:rPr>
      </w:pPr>
      <w:r w:rsidRPr="00F943BD">
        <w:rPr>
          <w:rFonts w:cs="Arial"/>
          <w:iCs/>
          <w:lang w:eastAsia="en-US"/>
        </w:rPr>
        <w:t>(Interview mit Mayer, 2015)</w:t>
      </w:r>
    </w:p>
    <w:p w14:paraId="2B2FD8CA" w14:textId="77777777" w:rsidR="00C27ABF" w:rsidRPr="00F943BD" w:rsidRDefault="00C27ABF" w:rsidP="004971CA">
      <w:pPr>
        <w:pStyle w:val="berschrift3"/>
        <w:rPr>
          <w:rFonts w:cs="Arial"/>
        </w:rPr>
      </w:pPr>
      <w:bookmarkStart w:id="32" w:name="_Toc513569104"/>
      <w:r w:rsidRPr="00F943BD">
        <w:rPr>
          <w:rFonts w:cs="Arial"/>
        </w:rPr>
        <w:t>Film- und Audioquellen</w:t>
      </w:r>
      <w:bookmarkEnd w:id="32"/>
    </w:p>
    <w:p w14:paraId="2B2FD8CB" w14:textId="77777777" w:rsidR="00C27ABF" w:rsidRPr="00F943BD" w:rsidRDefault="00C27ABF" w:rsidP="00C27ABF">
      <w:pPr>
        <w:rPr>
          <w:rFonts w:cs="Arial"/>
          <w:lang w:eastAsia="en-US"/>
        </w:rPr>
      </w:pPr>
      <w:r w:rsidRPr="00F943BD">
        <w:rPr>
          <w:rFonts w:cs="Arial"/>
          <w:lang w:eastAsia="en-US"/>
        </w:rPr>
        <w:t>Bei Film und Audio muss als zusätzliche Information der sogenannte Time Code (TC) angegeben werden.</w:t>
      </w:r>
    </w:p>
    <w:p w14:paraId="2B2FD8CC" w14:textId="77777777" w:rsidR="00C27ABF" w:rsidRPr="00F943BD" w:rsidRDefault="00C27ABF" w:rsidP="00C27ABF">
      <w:pPr>
        <w:rPr>
          <w:rFonts w:cs="Arial"/>
          <w:lang w:eastAsia="en-US"/>
        </w:rPr>
      </w:pPr>
    </w:p>
    <w:p w14:paraId="2B2FD8CD" w14:textId="77777777" w:rsidR="00C27ABF" w:rsidRPr="00F943BD" w:rsidRDefault="00C27ABF" w:rsidP="00C27ABF">
      <w:pPr>
        <w:rPr>
          <w:rFonts w:cs="Arial"/>
          <w:b/>
          <w:lang w:eastAsia="en-US"/>
        </w:rPr>
      </w:pPr>
      <w:r w:rsidRPr="00F943BD">
        <w:rPr>
          <w:rFonts w:cs="Arial"/>
          <w:b/>
          <w:lang w:eastAsia="en-US"/>
        </w:rPr>
        <w:t>Beispiel:</w:t>
      </w:r>
    </w:p>
    <w:p w14:paraId="2B2FD8CE" w14:textId="77777777" w:rsidR="00C27ABF" w:rsidRPr="00F943BD" w:rsidRDefault="00C27ABF" w:rsidP="003B0938">
      <w:pPr>
        <w:rPr>
          <w:rFonts w:cs="Arial"/>
          <w:lang w:eastAsia="en-US"/>
        </w:rPr>
      </w:pPr>
      <w:r w:rsidRPr="00F943BD">
        <w:rPr>
          <w:rFonts w:cs="Arial"/>
          <w:lang w:eastAsia="en-US"/>
        </w:rPr>
        <w:t>z. B. Wagenhofer, 2008, TC: 5:49</w:t>
      </w:r>
    </w:p>
    <w:p w14:paraId="2B2FD8CF" w14:textId="77777777" w:rsidR="00FB3B0F" w:rsidRDefault="00FB3B0F" w:rsidP="00FB3B0F"/>
    <w:p w14:paraId="2B2FD8D0" w14:textId="77777777" w:rsidR="002E6FB2" w:rsidRDefault="002E6FB2">
      <w:pPr>
        <w:tabs>
          <w:tab w:val="clear" w:pos="1095"/>
        </w:tabs>
        <w:spacing w:after="200" w:line="276" w:lineRule="auto"/>
        <w:rPr>
          <w:rFonts w:cs="Arial"/>
          <w:b/>
          <w:lang w:eastAsia="en-US"/>
        </w:rPr>
      </w:pPr>
      <w:r>
        <w:rPr>
          <w:rFonts w:cs="Arial"/>
          <w:b/>
          <w:lang w:eastAsia="en-US"/>
        </w:rPr>
        <w:br w:type="page"/>
      </w:r>
    </w:p>
    <w:p w14:paraId="2B2FD8D1" w14:textId="77777777" w:rsidR="00C27ABF" w:rsidRPr="00FB3B0F" w:rsidRDefault="00C27ABF" w:rsidP="00FB3B0F">
      <w:pPr>
        <w:rPr>
          <w:rFonts w:cs="Arial"/>
          <w:b/>
          <w:lang w:eastAsia="en-US"/>
        </w:rPr>
      </w:pPr>
      <w:r w:rsidRPr="00FB3B0F">
        <w:rPr>
          <w:rFonts w:cs="Arial"/>
          <w:b/>
          <w:lang w:eastAsia="en-US"/>
        </w:rPr>
        <w:t>Quellen</w:t>
      </w:r>
    </w:p>
    <w:p w14:paraId="2B2FD8D2" w14:textId="77777777" w:rsidR="00C27ABF" w:rsidRPr="00F943BD" w:rsidRDefault="00C27ABF" w:rsidP="00EC7356">
      <w:pPr>
        <w:pStyle w:val="Listenabsatz"/>
        <w:numPr>
          <w:ilvl w:val="0"/>
          <w:numId w:val="14"/>
        </w:numPr>
        <w:tabs>
          <w:tab w:val="clear" w:pos="1095"/>
        </w:tabs>
        <w:spacing w:after="120" w:line="276" w:lineRule="auto"/>
        <w:ind w:left="284" w:hanging="284"/>
        <w:rPr>
          <w:rFonts w:cs="Arial"/>
        </w:rPr>
      </w:pPr>
      <w:r w:rsidRPr="00F943BD">
        <w:rPr>
          <w:rFonts w:cs="Arial"/>
        </w:rPr>
        <w:t>Mindestens 5 verschiedene Quellen, davon mindestens 2 Bücher bzw. Fachzeitschriften.</w:t>
      </w:r>
    </w:p>
    <w:p w14:paraId="2B2FD8D3" w14:textId="77777777" w:rsidR="00C27ABF" w:rsidRPr="00F943BD" w:rsidRDefault="00C27ABF" w:rsidP="00EC7356">
      <w:pPr>
        <w:pStyle w:val="Listenabsatz"/>
        <w:numPr>
          <w:ilvl w:val="0"/>
          <w:numId w:val="14"/>
        </w:numPr>
        <w:tabs>
          <w:tab w:val="clear" w:pos="1095"/>
        </w:tabs>
        <w:spacing w:after="120" w:line="276" w:lineRule="auto"/>
        <w:ind w:left="284" w:hanging="284"/>
        <w:rPr>
          <w:rFonts w:cs="Arial"/>
        </w:rPr>
      </w:pPr>
      <w:r w:rsidRPr="00F943BD">
        <w:rPr>
          <w:rFonts w:cs="Arial"/>
        </w:rPr>
        <w:t>NICHT Wikipedia.</w:t>
      </w:r>
    </w:p>
    <w:p w14:paraId="2B2FD8D4" w14:textId="77777777" w:rsidR="00C27ABF" w:rsidRPr="00F943BD" w:rsidRDefault="001A60CF" w:rsidP="00EC7356">
      <w:pPr>
        <w:pStyle w:val="Listenabsatz"/>
        <w:numPr>
          <w:ilvl w:val="0"/>
          <w:numId w:val="14"/>
        </w:numPr>
        <w:tabs>
          <w:tab w:val="clear" w:pos="1095"/>
        </w:tabs>
        <w:spacing w:after="120" w:line="276" w:lineRule="auto"/>
        <w:ind w:left="284" w:hanging="284"/>
        <w:rPr>
          <w:rFonts w:cs="Arial"/>
        </w:rPr>
      </w:pPr>
      <w:hyperlink r:id="rId33" w:history="1">
        <w:r w:rsidR="00C27ABF" w:rsidRPr="00F943BD">
          <w:rPr>
            <w:rStyle w:val="Hyperlink"/>
            <w:rFonts w:cs="Arial"/>
          </w:rPr>
          <w:t>www.google.at</w:t>
        </w:r>
      </w:hyperlink>
      <w:r w:rsidR="00C27ABF" w:rsidRPr="00F943BD">
        <w:rPr>
          <w:rFonts w:cs="Arial"/>
        </w:rPr>
        <w:sym w:font="Wingdings" w:char="F0E0"/>
      </w:r>
      <w:r w:rsidR="00C27ABF" w:rsidRPr="00F943BD">
        <w:rPr>
          <w:rFonts w:cs="Arial"/>
        </w:rPr>
        <w:t xml:space="preserve"> books</w:t>
      </w:r>
    </w:p>
    <w:p w14:paraId="2B2FD8D5" w14:textId="77777777" w:rsidR="00C27ABF" w:rsidRDefault="001A60CF" w:rsidP="00EC7356">
      <w:pPr>
        <w:pStyle w:val="Listenabsatz"/>
        <w:numPr>
          <w:ilvl w:val="0"/>
          <w:numId w:val="14"/>
        </w:numPr>
        <w:tabs>
          <w:tab w:val="clear" w:pos="1095"/>
        </w:tabs>
        <w:spacing w:after="120" w:line="276" w:lineRule="auto"/>
        <w:ind w:left="284" w:hanging="284"/>
        <w:rPr>
          <w:rFonts w:cs="Arial"/>
        </w:rPr>
      </w:pPr>
      <w:hyperlink r:id="rId34" w:history="1">
        <w:r w:rsidR="00C27ABF" w:rsidRPr="00F943BD">
          <w:rPr>
            <w:rStyle w:val="Hyperlink"/>
            <w:rFonts w:cs="Arial"/>
          </w:rPr>
          <w:t>www.uibk.ac.at/ulb</w:t>
        </w:r>
      </w:hyperlink>
      <w:r w:rsidR="00C27ABF" w:rsidRPr="00F943BD">
        <w:rPr>
          <w:rFonts w:cs="Arial"/>
        </w:rPr>
        <w:sym w:font="Wingdings" w:char="F0E0"/>
      </w:r>
      <w:r w:rsidR="00C27ABF" w:rsidRPr="00F943BD">
        <w:rPr>
          <w:rFonts w:cs="Arial"/>
        </w:rPr>
        <w:t xml:space="preserve"> Bibliothek der Universität Innsbruck</w:t>
      </w:r>
    </w:p>
    <w:p w14:paraId="2B2FD8D6" w14:textId="77777777" w:rsidR="00B3424B" w:rsidRPr="00B3424B" w:rsidRDefault="00B3424B" w:rsidP="00B3424B">
      <w:pPr>
        <w:tabs>
          <w:tab w:val="clear" w:pos="1095"/>
        </w:tabs>
        <w:spacing w:after="120" w:line="276" w:lineRule="auto"/>
        <w:rPr>
          <w:rFonts w:cs="Arial"/>
        </w:rPr>
      </w:pPr>
    </w:p>
    <w:p w14:paraId="2B2FD8D7" w14:textId="77777777" w:rsidR="00C27ABF" w:rsidRPr="00F943BD" w:rsidRDefault="00FB3B0F" w:rsidP="006A7711">
      <w:pPr>
        <w:pStyle w:val="berschrift2"/>
        <w:rPr>
          <w:rFonts w:cs="Arial"/>
        </w:rPr>
      </w:pPr>
      <w:bookmarkStart w:id="33" w:name="_Toc513569105"/>
      <w:r>
        <w:rPr>
          <w:noProof/>
        </w:rPr>
        <w:drawing>
          <wp:anchor distT="0" distB="0" distL="114300" distR="114300" simplePos="0" relativeHeight="251768832" behindDoc="0" locked="0" layoutInCell="1" allowOverlap="1" wp14:anchorId="2B2FD99E" wp14:editId="2B2FD99F">
            <wp:simplePos x="0" y="0"/>
            <wp:positionH relativeFrom="column">
              <wp:posOffset>-434340</wp:posOffset>
            </wp:positionH>
            <wp:positionV relativeFrom="paragraph">
              <wp:posOffset>180975</wp:posOffset>
            </wp:positionV>
            <wp:extent cx="335280" cy="335280"/>
            <wp:effectExtent l="0" t="0" r="7620" b="7620"/>
            <wp:wrapNone/>
            <wp:docPr id="101" name="Grafik 10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11" w:rsidRPr="00F943BD">
        <w:rPr>
          <w:rFonts w:cs="Arial"/>
        </w:rPr>
        <w:t>Literaturverzeichnis mit Hilfe von Word erstellen</w:t>
      </w:r>
      <w:bookmarkEnd w:id="33"/>
    </w:p>
    <w:p w14:paraId="2B2FD8D8" w14:textId="77777777" w:rsidR="006A7711" w:rsidRPr="00F943BD" w:rsidRDefault="006A7711" w:rsidP="006A7711">
      <w:pPr>
        <w:rPr>
          <w:rFonts w:cs="Arial"/>
          <w:szCs w:val="23"/>
          <w:lang w:val="de-AT" w:eastAsia="de-AT"/>
        </w:rPr>
      </w:pPr>
      <w:r w:rsidRPr="00F943BD">
        <w:rPr>
          <w:rFonts w:cs="Arial"/>
        </w:rPr>
        <w:t xml:space="preserve">Alle in der Diplomarbeit verwendeten Quellen sind am Ende der Arbeit im Literaturverzeichnis anzugeben. Diese Quellen werden nach den Autoren </w:t>
      </w:r>
      <w:r w:rsidRPr="00F943BD">
        <w:rPr>
          <w:rFonts w:cs="Arial"/>
          <w:b/>
        </w:rPr>
        <w:t>alphabetisch</w:t>
      </w:r>
      <w:r w:rsidRPr="00F943BD">
        <w:rPr>
          <w:rFonts w:cs="Arial"/>
        </w:rPr>
        <w:t xml:space="preserve"> sortiert.</w:t>
      </w:r>
    </w:p>
    <w:p w14:paraId="2B2FD8D9" w14:textId="77777777" w:rsidR="006A7711" w:rsidRPr="00F943BD" w:rsidRDefault="006A7711" w:rsidP="006A7711">
      <w:pPr>
        <w:spacing w:after="200"/>
        <w:rPr>
          <w:rFonts w:cs="Arial"/>
          <w:color w:val="FF0000"/>
        </w:rPr>
      </w:pPr>
    </w:p>
    <w:p w14:paraId="2B2FD8DA" w14:textId="77777777" w:rsidR="006A7711" w:rsidRPr="00F943BD" w:rsidRDefault="006A7711" w:rsidP="006A7711">
      <w:pPr>
        <w:pStyle w:val="berschrift3"/>
        <w:rPr>
          <w:rFonts w:cs="Arial"/>
        </w:rPr>
      </w:pPr>
      <w:bookmarkStart w:id="34" w:name="_Toc513569106"/>
      <w:r w:rsidRPr="00F943BD">
        <w:rPr>
          <w:rFonts w:cs="Arial"/>
        </w:rPr>
        <w:t>Anlegen und verwalten der Quellen</w:t>
      </w:r>
      <w:bookmarkEnd w:id="34"/>
    </w:p>
    <w:p w14:paraId="2B2FD8DB" w14:textId="77777777" w:rsidR="006A7711" w:rsidRPr="00F943BD" w:rsidRDefault="006A7711" w:rsidP="006A7711">
      <w:pPr>
        <w:keepNext/>
        <w:rPr>
          <w:rFonts w:cs="Arial"/>
          <w:color w:val="FF0000"/>
        </w:rPr>
      </w:pPr>
      <w:r w:rsidRPr="00F943BD">
        <w:rPr>
          <w:rFonts w:eastAsiaTheme="minorHAnsi" w:cs="Arial"/>
          <w:b/>
          <w:caps/>
          <w:color w:val="000000"/>
          <w:u w:val="single"/>
          <w:lang w:eastAsia="en-US"/>
        </w:rPr>
        <w:t>HinweisE Word:</w:t>
      </w:r>
    </w:p>
    <w:p w14:paraId="2B2FD8DC" w14:textId="77777777" w:rsidR="006A7711" w:rsidRPr="00F943BD" w:rsidRDefault="006A7711" w:rsidP="006A7711">
      <w:pPr>
        <w:rPr>
          <w:rFonts w:cs="Arial"/>
        </w:rPr>
      </w:pPr>
      <w:r w:rsidRPr="00F943BD">
        <w:rPr>
          <w:rFonts w:cs="Arial"/>
        </w:rPr>
        <w:t xml:space="preserve">Damit das Literaturverzeichnis automatisch erstellt werden kann muss die gesamte Literatur über </w:t>
      </w:r>
      <w:r w:rsidRPr="00F943BD">
        <w:rPr>
          <w:rFonts w:cs="Arial"/>
          <w:i/>
        </w:rPr>
        <w:t xml:space="preserve">Referenzen </w:t>
      </w:r>
      <w:r w:rsidRPr="00F943BD">
        <w:rPr>
          <w:rFonts w:cs="Arial"/>
          <w:i/>
        </w:rPr>
        <w:sym w:font="Wingdings" w:char="F0E0"/>
      </w:r>
      <w:r w:rsidRPr="00F943BD">
        <w:rPr>
          <w:rFonts w:cs="Arial"/>
          <w:i/>
        </w:rPr>
        <w:t xml:space="preserve"> Quellen verwalten</w:t>
      </w:r>
      <w:r w:rsidRPr="00F943BD">
        <w:rPr>
          <w:rFonts w:cs="Arial"/>
        </w:rPr>
        <w:t xml:space="preserve"> erfasst werden. Im Folgenden 2 Screenshots, die exemplarisch zeigen, wie die Eintragungen für Bücher und Websites zu erfolgen haben. </w:t>
      </w:r>
    </w:p>
    <w:p w14:paraId="2B2FD8DD" w14:textId="77777777" w:rsidR="006A7711" w:rsidRPr="00F943BD" w:rsidRDefault="006A7711" w:rsidP="006A7711">
      <w:pPr>
        <w:rPr>
          <w:rFonts w:cs="Arial"/>
        </w:rPr>
      </w:pPr>
      <w:r w:rsidRPr="00F943BD">
        <w:rPr>
          <w:rFonts w:cs="Arial"/>
        </w:rPr>
        <w:t xml:space="preserve">Mit „Neu“ können neue Quellen hinzugefügt bzw. mit „bearbeiten“ geändert werden. </w:t>
      </w:r>
    </w:p>
    <w:p w14:paraId="2B2FD8DE" w14:textId="77777777" w:rsidR="006A7711" w:rsidRPr="00F943BD" w:rsidRDefault="006A7711" w:rsidP="006A7711">
      <w:pPr>
        <w:rPr>
          <w:rFonts w:cs="Arial"/>
        </w:rPr>
      </w:pPr>
      <w:r w:rsidRPr="00F943BD">
        <w:rPr>
          <w:rFonts w:cs="Arial"/>
        </w:rPr>
        <w:t xml:space="preserve">Unter Quellentyp kann ausgewählt werden ob es sich um ein Buch, Website etc. handelt. </w:t>
      </w:r>
    </w:p>
    <w:p w14:paraId="2B2FD8DF" w14:textId="77777777" w:rsidR="006A7711" w:rsidRPr="00F943BD" w:rsidRDefault="006A7711" w:rsidP="006A7711">
      <w:pPr>
        <w:rPr>
          <w:rFonts w:cs="Arial"/>
        </w:rPr>
      </w:pPr>
    </w:p>
    <w:p w14:paraId="2B2FD8E0" w14:textId="77777777" w:rsidR="006A7711" w:rsidRPr="00F943BD" w:rsidRDefault="006A7711" w:rsidP="006A7711">
      <w:pPr>
        <w:rPr>
          <w:rFonts w:cs="Arial"/>
          <w:b/>
        </w:rPr>
      </w:pPr>
      <w:r w:rsidRPr="00F943BD">
        <w:rPr>
          <w:rFonts w:cs="Arial"/>
          <w:b/>
        </w:rPr>
        <w:t>Beispiel: Monografie</w:t>
      </w:r>
    </w:p>
    <w:p w14:paraId="2B2FD8E1" w14:textId="77777777" w:rsidR="009D2308" w:rsidRPr="00F943BD" w:rsidRDefault="006A7711" w:rsidP="009D2308">
      <w:pPr>
        <w:keepNext/>
        <w:rPr>
          <w:rFonts w:cs="Arial"/>
        </w:rPr>
      </w:pPr>
      <w:r w:rsidRPr="00F943BD">
        <w:rPr>
          <w:rFonts w:cs="Arial"/>
          <w:noProof/>
        </w:rPr>
        <w:drawing>
          <wp:inline distT="0" distB="0" distL="0" distR="0" wp14:anchorId="2B2FD9A0" wp14:editId="2B2FD9A1">
            <wp:extent cx="5760720" cy="23336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33625"/>
                    </a:xfrm>
                    <a:prstGeom prst="rect">
                      <a:avLst/>
                    </a:prstGeom>
                  </pic:spPr>
                </pic:pic>
              </a:graphicData>
            </a:graphic>
          </wp:inline>
        </w:drawing>
      </w:r>
    </w:p>
    <w:p w14:paraId="2B2FD8E2" w14:textId="77777777" w:rsidR="006A7711" w:rsidRPr="00F943BD" w:rsidRDefault="009D2308" w:rsidP="009D2308">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11</w:t>
      </w:r>
      <w:r w:rsidRPr="00F943BD">
        <w:rPr>
          <w:rFonts w:cs="Arial"/>
        </w:rPr>
        <w:fldChar w:fldCharType="end"/>
      </w:r>
      <w:r w:rsidRPr="00F943BD">
        <w:rPr>
          <w:rFonts w:cs="Arial"/>
        </w:rPr>
        <w:t>: Monografien einfügen</w:t>
      </w:r>
    </w:p>
    <w:p w14:paraId="2B2FD8E3" w14:textId="77777777" w:rsidR="006A7711" w:rsidRPr="00F943BD" w:rsidRDefault="006A7711" w:rsidP="006A7711">
      <w:pPr>
        <w:rPr>
          <w:rFonts w:cs="Arial"/>
        </w:rPr>
      </w:pPr>
    </w:p>
    <w:p w14:paraId="2B2FD8E4" w14:textId="77777777" w:rsidR="008A1428" w:rsidRPr="00F943BD" w:rsidRDefault="008A1428" w:rsidP="006A7711">
      <w:pPr>
        <w:rPr>
          <w:rFonts w:cs="Arial"/>
          <w:b/>
        </w:rPr>
      </w:pPr>
      <w:r w:rsidRPr="00F943BD">
        <w:rPr>
          <w:rFonts w:cs="Arial"/>
          <w:b/>
        </w:rPr>
        <w:t>Hinweis: mehrere Autoren</w:t>
      </w:r>
    </w:p>
    <w:p w14:paraId="2B2FD8E5" w14:textId="77777777" w:rsidR="008A1428" w:rsidRPr="00F943BD" w:rsidRDefault="008A1428" w:rsidP="00EC7356">
      <w:pPr>
        <w:pStyle w:val="Listenabsatz"/>
        <w:numPr>
          <w:ilvl w:val="0"/>
          <w:numId w:val="16"/>
        </w:numPr>
        <w:rPr>
          <w:rFonts w:cs="Arial"/>
        </w:rPr>
      </w:pPr>
      <w:r w:rsidRPr="00F943BD">
        <w:rPr>
          <w:rFonts w:cs="Arial"/>
        </w:rPr>
        <w:t xml:space="preserve">Autoren werden mit einem Strickpunkt getrennt: Strolz, B.; Schlatter, M. </w:t>
      </w:r>
    </w:p>
    <w:p w14:paraId="2B2FD8E6" w14:textId="77777777" w:rsidR="008A1428" w:rsidRPr="00F943BD" w:rsidRDefault="008A1428" w:rsidP="008A1428">
      <w:pPr>
        <w:rPr>
          <w:rFonts w:cs="Arial"/>
        </w:rPr>
      </w:pPr>
    </w:p>
    <w:p w14:paraId="2B2FD8E7" w14:textId="77777777" w:rsidR="00FB3B0F" w:rsidRDefault="00FB3B0F">
      <w:pPr>
        <w:tabs>
          <w:tab w:val="clear" w:pos="1095"/>
        </w:tabs>
        <w:spacing w:after="200" w:line="276" w:lineRule="auto"/>
        <w:rPr>
          <w:rFonts w:cs="Arial"/>
          <w:b/>
        </w:rPr>
      </w:pPr>
      <w:r>
        <w:rPr>
          <w:rFonts w:cs="Arial"/>
          <w:b/>
        </w:rPr>
        <w:br w:type="page"/>
      </w:r>
    </w:p>
    <w:p w14:paraId="2B2FD8E8" w14:textId="77777777" w:rsidR="008A1428" w:rsidRPr="00F943BD" w:rsidRDefault="008A1428" w:rsidP="00FB3B0F">
      <w:pPr>
        <w:rPr>
          <w:rFonts w:cs="Arial"/>
          <w:b/>
        </w:rPr>
      </w:pPr>
      <w:r w:rsidRPr="00F943BD">
        <w:rPr>
          <w:rFonts w:cs="Arial"/>
          <w:b/>
        </w:rPr>
        <w:t>Hinweis: Untertitel</w:t>
      </w:r>
    </w:p>
    <w:p w14:paraId="2B2FD8E9" w14:textId="77777777" w:rsidR="008A1428" w:rsidRPr="00F943BD" w:rsidRDefault="008A1428" w:rsidP="00EC7356">
      <w:pPr>
        <w:pStyle w:val="Listenabsatz"/>
        <w:numPr>
          <w:ilvl w:val="0"/>
          <w:numId w:val="17"/>
        </w:numPr>
        <w:rPr>
          <w:rFonts w:cs="Arial"/>
        </w:rPr>
      </w:pPr>
      <w:r w:rsidRPr="00F943BD">
        <w:rPr>
          <w:rFonts w:cs="Arial"/>
        </w:rPr>
        <w:t xml:space="preserve">ein Untertitel ist in der Zeile „Titel“ einzufügen. Getrennt durch einen. </w:t>
      </w:r>
    </w:p>
    <w:p w14:paraId="2B2FD8EA" w14:textId="77777777" w:rsidR="009D2308" w:rsidRPr="00F943BD" w:rsidRDefault="008A1428" w:rsidP="009D2308">
      <w:pPr>
        <w:keepNext/>
        <w:rPr>
          <w:rFonts w:cs="Arial"/>
        </w:rPr>
      </w:pPr>
      <w:r w:rsidRPr="00F943BD">
        <w:rPr>
          <w:rFonts w:cs="Arial"/>
          <w:noProof/>
        </w:rPr>
        <w:drawing>
          <wp:inline distT="0" distB="0" distL="0" distR="0" wp14:anchorId="2B2FD9A2" wp14:editId="2B2FD9A3">
            <wp:extent cx="4632960" cy="985117"/>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7228" cy="990277"/>
                    </a:xfrm>
                    <a:prstGeom prst="rect">
                      <a:avLst/>
                    </a:prstGeom>
                  </pic:spPr>
                </pic:pic>
              </a:graphicData>
            </a:graphic>
          </wp:inline>
        </w:drawing>
      </w:r>
    </w:p>
    <w:p w14:paraId="2B2FD8EB" w14:textId="77777777" w:rsidR="008A1428" w:rsidRPr="00F943BD" w:rsidRDefault="009D2308" w:rsidP="009D2308">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12</w:t>
      </w:r>
      <w:r w:rsidRPr="00F943BD">
        <w:rPr>
          <w:rFonts w:cs="Arial"/>
        </w:rPr>
        <w:fldChar w:fldCharType="end"/>
      </w:r>
      <w:r w:rsidRPr="00F943BD">
        <w:rPr>
          <w:rFonts w:cs="Arial"/>
        </w:rPr>
        <w:t>: Untertitel einfügen</w:t>
      </w:r>
    </w:p>
    <w:p w14:paraId="2B2FD8EC" w14:textId="77777777" w:rsidR="003B0758" w:rsidRPr="00F943BD" w:rsidRDefault="003B0758" w:rsidP="00FB3B0F"/>
    <w:p w14:paraId="2B2FD8ED" w14:textId="77777777" w:rsidR="006A7711" w:rsidRPr="00F943BD" w:rsidRDefault="008A1428" w:rsidP="006A7711">
      <w:pPr>
        <w:rPr>
          <w:rFonts w:cs="Arial"/>
          <w:b/>
        </w:rPr>
      </w:pPr>
      <w:r w:rsidRPr="00F943BD">
        <w:rPr>
          <w:rFonts w:cs="Arial"/>
          <w:b/>
        </w:rPr>
        <w:t>Beispiel: Website</w:t>
      </w:r>
    </w:p>
    <w:p w14:paraId="2B2FD8EE" w14:textId="77777777" w:rsidR="008A1428" w:rsidRPr="00F943BD" w:rsidRDefault="008A1428" w:rsidP="008A1428">
      <w:pPr>
        <w:rPr>
          <w:rFonts w:cs="Arial"/>
        </w:rPr>
      </w:pPr>
      <w:r w:rsidRPr="00F943BD">
        <w:rPr>
          <w:rFonts w:cs="Arial"/>
        </w:rPr>
        <w:t>Achtung beim Einfügen einer Website zum Literaturverzeichnis gilt es folgendes zu beachten: Autor = URL 1, URL 2 usw. , Jahr, Monat und Tag = Aufruftag der Website, URL = exakter Link</w:t>
      </w:r>
    </w:p>
    <w:p w14:paraId="2B2FD8EF" w14:textId="77777777" w:rsidR="008A1428" w:rsidRPr="00F943BD" w:rsidRDefault="008A1428" w:rsidP="006A7711">
      <w:pPr>
        <w:rPr>
          <w:rFonts w:cs="Arial"/>
          <w:b/>
        </w:rPr>
      </w:pPr>
    </w:p>
    <w:p w14:paraId="2B2FD8F0" w14:textId="77777777" w:rsidR="003D3255" w:rsidRPr="00F943BD" w:rsidRDefault="006A7711" w:rsidP="003D3255">
      <w:pPr>
        <w:keepNext/>
        <w:rPr>
          <w:rFonts w:cs="Arial"/>
        </w:rPr>
      </w:pPr>
      <w:r w:rsidRPr="00F943BD">
        <w:rPr>
          <w:rFonts w:cs="Arial"/>
          <w:noProof/>
        </w:rPr>
        <w:drawing>
          <wp:inline distT="0" distB="0" distL="0" distR="0" wp14:anchorId="2B2FD9A4" wp14:editId="2B2FD9A5">
            <wp:extent cx="4709160" cy="2227923"/>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4154" cy="2239748"/>
                    </a:xfrm>
                    <a:prstGeom prst="rect">
                      <a:avLst/>
                    </a:prstGeom>
                  </pic:spPr>
                </pic:pic>
              </a:graphicData>
            </a:graphic>
          </wp:inline>
        </w:drawing>
      </w:r>
    </w:p>
    <w:p w14:paraId="2B2FD8F1" w14:textId="77777777" w:rsidR="006A7711" w:rsidRPr="00F943BD" w:rsidRDefault="003D3255" w:rsidP="003D3255">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13</w:t>
      </w:r>
      <w:r w:rsidRPr="00F943BD">
        <w:rPr>
          <w:rFonts w:cs="Arial"/>
        </w:rPr>
        <w:fldChar w:fldCharType="end"/>
      </w:r>
      <w:r w:rsidRPr="00F943BD">
        <w:rPr>
          <w:rFonts w:cs="Arial"/>
        </w:rPr>
        <w:t>: Website einfügen</w:t>
      </w:r>
    </w:p>
    <w:p w14:paraId="2B2FD8F2" w14:textId="77777777" w:rsidR="006A7711" w:rsidRPr="00F943BD" w:rsidRDefault="006A7711" w:rsidP="006A7711">
      <w:pPr>
        <w:rPr>
          <w:rFonts w:cs="Arial"/>
        </w:rPr>
      </w:pPr>
    </w:p>
    <w:p w14:paraId="2B2FD8F3" w14:textId="77777777" w:rsidR="008A1428" w:rsidRPr="00F943BD" w:rsidRDefault="008A1428" w:rsidP="006A7711">
      <w:pPr>
        <w:rPr>
          <w:rFonts w:cs="Arial"/>
        </w:rPr>
      </w:pPr>
      <w:r w:rsidRPr="00F943BD">
        <w:rPr>
          <w:rFonts w:cs="Arial"/>
          <w:b/>
        </w:rPr>
        <w:t>Wichtig:</w:t>
      </w:r>
      <w:r w:rsidRPr="00F943BD">
        <w:rPr>
          <w:rFonts w:cs="Arial"/>
        </w:rPr>
        <w:t xml:space="preserve"> Tagname = eindeutiger Erkennungsschlüssel </w:t>
      </w:r>
      <w:r w:rsidRPr="00F943BD">
        <w:rPr>
          <w:rFonts w:cs="Arial"/>
        </w:rPr>
        <w:sym w:font="Wingdings" w:char="F0E0"/>
      </w:r>
      <w:r w:rsidRPr="00F943BD">
        <w:rPr>
          <w:rFonts w:cs="Arial"/>
        </w:rPr>
        <w:t xml:space="preserve"> es darf nie zweimal denselben geben </w:t>
      </w:r>
      <w:r w:rsidRPr="00F943BD">
        <w:rPr>
          <w:rFonts w:cs="Arial"/>
        </w:rPr>
        <w:sym w:font="Wingdings" w:char="F0E0"/>
      </w:r>
      <w:r w:rsidRPr="00F943BD">
        <w:rPr>
          <w:rFonts w:cs="Arial"/>
        </w:rPr>
        <w:t xml:space="preserve"> kann im Nachhinein geändert werden! </w:t>
      </w:r>
    </w:p>
    <w:p w14:paraId="2B2FD8F4" w14:textId="77777777" w:rsidR="006A7711" w:rsidRPr="00F943BD" w:rsidRDefault="006A7711" w:rsidP="006A7711">
      <w:pPr>
        <w:rPr>
          <w:rFonts w:cs="Arial"/>
        </w:rPr>
      </w:pPr>
    </w:p>
    <w:p w14:paraId="2B2FD8F5" w14:textId="77777777" w:rsidR="00BC7C6E" w:rsidRPr="00F943BD" w:rsidRDefault="00BC7C6E" w:rsidP="00BC7C6E">
      <w:pPr>
        <w:rPr>
          <w:rFonts w:cs="Arial"/>
          <w:b/>
          <w:szCs w:val="23"/>
          <w:lang w:val="de-AT" w:eastAsia="de-AT"/>
        </w:rPr>
      </w:pPr>
      <w:r w:rsidRPr="00F943BD">
        <w:rPr>
          <w:rFonts w:cs="Arial"/>
          <w:b/>
        </w:rPr>
        <w:t>Beispiel: Film- und Audioquellen</w:t>
      </w:r>
    </w:p>
    <w:p w14:paraId="2B2FD8F6" w14:textId="77777777" w:rsidR="00BC7C6E" w:rsidRPr="00F943BD" w:rsidRDefault="00BC7C6E" w:rsidP="00BC7C6E">
      <w:pPr>
        <w:keepNext/>
        <w:rPr>
          <w:rFonts w:cs="Arial"/>
        </w:rPr>
      </w:pPr>
      <w:r w:rsidRPr="00F943BD">
        <w:rPr>
          <w:rFonts w:cs="Arial"/>
          <w:noProof/>
        </w:rPr>
        <w:drawing>
          <wp:inline distT="0" distB="0" distL="0" distR="0" wp14:anchorId="2B2FD9A6" wp14:editId="2B2FD9A7">
            <wp:extent cx="4602459" cy="2293620"/>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0567" cy="2302644"/>
                    </a:xfrm>
                    <a:prstGeom prst="rect">
                      <a:avLst/>
                    </a:prstGeom>
                  </pic:spPr>
                </pic:pic>
              </a:graphicData>
            </a:graphic>
          </wp:inline>
        </w:drawing>
      </w:r>
    </w:p>
    <w:p w14:paraId="2B2FD8F7" w14:textId="77777777" w:rsidR="003B0758" w:rsidRPr="00F943BD" w:rsidRDefault="00BC7C6E" w:rsidP="00BC7C6E">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14</w:t>
      </w:r>
      <w:r w:rsidRPr="00F943BD">
        <w:rPr>
          <w:rFonts w:cs="Arial"/>
        </w:rPr>
        <w:fldChar w:fldCharType="end"/>
      </w:r>
      <w:r w:rsidRPr="00F943BD">
        <w:rPr>
          <w:rFonts w:cs="Arial"/>
        </w:rPr>
        <w:t>: Beispiel Audio</w:t>
      </w:r>
    </w:p>
    <w:p w14:paraId="2B2FD8F8" w14:textId="77777777" w:rsidR="003B0758" w:rsidRPr="00F943BD" w:rsidRDefault="003B0758" w:rsidP="003B0758">
      <w:pPr>
        <w:rPr>
          <w:rFonts w:cs="Arial"/>
          <w:b/>
        </w:rPr>
      </w:pPr>
      <w:r w:rsidRPr="00F943BD">
        <w:rPr>
          <w:rFonts w:cs="Arial"/>
          <w:b/>
        </w:rPr>
        <w:t>Beispiel: Interview</w:t>
      </w:r>
    </w:p>
    <w:p w14:paraId="2B2FD8F9" w14:textId="77777777" w:rsidR="003B0758" w:rsidRPr="00F943BD" w:rsidRDefault="003B0758" w:rsidP="003B0758">
      <w:pPr>
        <w:rPr>
          <w:rFonts w:cs="Arial"/>
          <w:szCs w:val="23"/>
          <w:lang w:val="de-AT" w:eastAsia="en-US"/>
        </w:rPr>
      </w:pPr>
      <w:r w:rsidRPr="00F943BD">
        <w:rPr>
          <w:rFonts w:cs="Arial"/>
          <w:lang w:eastAsia="en-US"/>
        </w:rPr>
        <w:t xml:space="preserve">Auch Auskünfte und Informationen aus persönlich geführten Interviews oder einem Schriftverkehr (auf Papier oder per e-mail) sind in Form von Auskunftszitaten zu kennzeichnen. </w:t>
      </w:r>
    </w:p>
    <w:p w14:paraId="2B2FD8FA" w14:textId="77777777" w:rsidR="003B0758" w:rsidRPr="00F943BD" w:rsidRDefault="003B0758" w:rsidP="003B0758">
      <w:pPr>
        <w:rPr>
          <w:rFonts w:cs="Arial"/>
          <w:iCs/>
          <w:lang w:eastAsia="en-US"/>
        </w:rPr>
      </w:pPr>
      <w:r w:rsidRPr="00F943BD">
        <w:rPr>
          <w:rFonts w:cs="Arial"/>
          <w:iCs/>
          <w:lang w:eastAsia="en-US"/>
        </w:rPr>
        <w:t>(Interview mit Hohenrainer, 2015)</w:t>
      </w:r>
    </w:p>
    <w:p w14:paraId="2B2FD8FB" w14:textId="77777777" w:rsidR="003B0758" w:rsidRPr="00F943BD" w:rsidRDefault="003B0758" w:rsidP="003B0758">
      <w:pPr>
        <w:rPr>
          <w:rFonts w:cs="Arial"/>
          <w:szCs w:val="23"/>
          <w:lang w:eastAsia="en-US"/>
        </w:rPr>
      </w:pPr>
      <w:r w:rsidRPr="00F943BD">
        <w:rPr>
          <w:rFonts w:cs="Arial"/>
          <w:lang w:eastAsia="en-US"/>
        </w:rPr>
        <w:t>In Word muss ein wenig „getrickst“ werden, um korrekte Zitate und Literaturverzeichniseinträge zu erzielen.</w:t>
      </w:r>
    </w:p>
    <w:p w14:paraId="2B2FD8FC" w14:textId="77777777" w:rsidR="003B0758" w:rsidRPr="00F943BD" w:rsidRDefault="003B0758" w:rsidP="006A7711">
      <w:pPr>
        <w:rPr>
          <w:rFonts w:cs="Arial"/>
        </w:rPr>
      </w:pPr>
      <w:r w:rsidRPr="00F943BD">
        <w:rPr>
          <w:rFonts w:cs="Arial"/>
        </w:rPr>
        <w:t xml:space="preserve">Als Quellentyp „Interview“ auswählen, mit bearbeiten den Namen folgendermaßen hinzufügen: </w:t>
      </w:r>
    </w:p>
    <w:p w14:paraId="2B2FD8FD" w14:textId="77777777" w:rsidR="003B0758" w:rsidRPr="00F943BD" w:rsidRDefault="003B0758" w:rsidP="00EC7356">
      <w:pPr>
        <w:pStyle w:val="Listenabsatz"/>
        <w:numPr>
          <w:ilvl w:val="0"/>
          <w:numId w:val="17"/>
        </w:numPr>
        <w:rPr>
          <w:rFonts w:cs="Arial"/>
        </w:rPr>
      </w:pPr>
      <w:r w:rsidRPr="00F943BD">
        <w:rPr>
          <w:rFonts w:cs="Arial"/>
        </w:rPr>
        <w:t xml:space="preserve">Nachname= Interview mit (Nachname) </w:t>
      </w:r>
    </w:p>
    <w:p w14:paraId="2B2FD8FE" w14:textId="77777777" w:rsidR="003B0758" w:rsidRPr="00F943BD" w:rsidRDefault="003B0758" w:rsidP="006A7711">
      <w:pPr>
        <w:rPr>
          <w:rFonts w:cs="Arial"/>
          <w:noProof/>
        </w:rPr>
      </w:pPr>
    </w:p>
    <w:p w14:paraId="2B2FD8FF" w14:textId="77777777" w:rsidR="003B0758" w:rsidRPr="00F943BD" w:rsidRDefault="003B0758" w:rsidP="003B0758">
      <w:pPr>
        <w:keepNext/>
        <w:rPr>
          <w:rFonts w:cs="Arial"/>
        </w:rPr>
      </w:pPr>
      <w:r w:rsidRPr="00F943BD">
        <w:rPr>
          <w:rFonts w:cs="Arial"/>
          <w:noProof/>
        </w:rPr>
        <w:drawing>
          <wp:inline distT="0" distB="0" distL="0" distR="0" wp14:anchorId="2B2FD9A8" wp14:editId="2B2FD9A9">
            <wp:extent cx="4502986" cy="2507615"/>
            <wp:effectExtent l="0" t="0" r="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8046"/>
                    <a:stretch/>
                  </pic:blipFill>
                  <pic:spPr bwMode="auto">
                    <a:xfrm>
                      <a:off x="0" y="0"/>
                      <a:ext cx="4508709" cy="2510802"/>
                    </a:xfrm>
                    <a:prstGeom prst="rect">
                      <a:avLst/>
                    </a:prstGeom>
                    <a:ln>
                      <a:noFill/>
                    </a:ln>
                    <a:extLst>
                      <a:ext uri="{53640926-AAD7-44D8-BBD7-CCE9431645EC}">
                        <a14:shadowObscured xmlns:a14="http://schemas.microsoft.com/office/drawing/2010/main"/>
                      </a:ext>
                    </a:extLst>
                  </pic:spPr>
                </pic:pic>
              </a:graphicData>
            </a:graphic>
          </wp:inline>
        </w:drawing>
      </w:r>
    </w:p>
    <w:p w14:paraId="2B2FD900" w14:textId="77777777" w:rsidR="003B0758" w:rsidRPr="00F943BD" w:rsidRDefault="003B0758" w:rsidP="003B0758">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15</w:t>
      </w:r>
      <w:r w:rsidRPr="00F943BD">
        <w:rPr>
          <w:rFonts w:cs="Arial"/>
        </w:rPr>
        <w:fldChar w:fldCharType="end"/>
      </w:r>
      <w:r w:rsidRPr="00F943BD">
        <w:rPr>
          <w:rFonts w:cs="Arial"/>
        </w:rPr>
        <w:t>: Interview im Literaturverzeichnis</w:t>
      </w:r>
    </w:p>
    <w:p w14:paraId="2B2FD901" w14:textId="77777777" w:rsidR="003B0758" w:rsidRPr="00F943BD" w:rsidRDefault="003B0758" w:rsidP="006A7711">
      <w:pPr>
        <w:rPr>
          <w:rFonts w:cs="Arial"/>
        </w:rPr>
      </w:pPr>
    </w:p>
    <w:p w14:paraId="2B2FD902" w14:textId="77777777" w:rsidR="003B0758" w:rsidRPr="00F943BD" w:rsidRDefault="003B0758" w:rsidP="003B0758">
      <w:pPr>
        <w:keepNext/>
        <w:rPr>
          <w:rFonts w:cs="Arial"/>
        </w:rPr>
      </w:pPr>
      <w:r w:rsidRPr="00F943BD">
        <w:rPr>
          <w:rFonts w:cs="Arial"/>
          <w:noProof/>
        </w:rPr>
        <w:drawing>
          <wp:inline distT="0" distB="0" distL="0" distR="0" wp14:anchorId="2B2FD9AA" wp14:editId="2B2FD9AB">
            <wp:extent cx="5760720" cy="235839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58390"/>
                    </a:xfrm>
                    <a:prstGeom prst="rect">
                      <a:avLst/>
                    </a:prstGeom>
                  </pic:spPr>
                </pic:pic>
              </a:graphicData>
            </a:graphic>
          </wp:inline>
        </w:drawing>
      </w:r>
    </w:p>
    <w:p w14:paraId="2B2FD903" w14:textId="77777777" w:rsidR="003B0758" w:rsidRPr="00F943BD" w:rsidRDefault="003B0758" w:rsidP="003B0758">
      <w:pPr>
        <w:pStyle w:val="Beschriftung"/>
        <w:rPr>
          <w:rFonts w:cs="Arial"/>
        </w:rPr>
      </w:pPr>
      <w:r w:rsidRPr="00F943BD">
        <w:rPr>
          <w:rFonts w:cs="Arial"/>
        </w:rPr>
        <w:t xml:space="preserve">Abbildung </w:t>
      </w:r>
      <w:r w:rsidRPr="00F943BD">
        <w:rPr>
          <w:rFonts w:cs="Arial"/>
        </w:rPr>
        <w:fldChar w:fldCharType="begin"/>
      </w:r>
      <w:r w:rsidRPr="00F943BD">
        <w:rPr>
          <w:rFonts w:cs="Arial"/>
        </w:rPr>
        <w:instrText xml:space="preserve"> SEQ Abbildung \* ARABIC </w:instrText>
      </w:r>
      <w:r w:rsidRPr="00F943BD">
        <w:rPr>
          <w:rFonts w:cs="Arial"/>
        </w:rPr>
        <w:fldChar w:fldCharType="separate"/>
      </w:r>
      <w:r w:rsidR="00812870">
        <w:rPr>
          <w:rFonts w:cs="Arial"/>
          <w:noProof/>
        </w:rPr>
        <w:t>16</w:t>
      </w:r>
      <w:r w:rsidRPr="00F943BD">
        <w:rPr>
          <w:rFonts w:cs="Arial"/>
        </w:rPr>
        <w:fldChar w:fldCharType="end"/>
      </w:r>
      <w:r w:rsidRPr="00F943BD">
        <w:rPr>
          <w:rFonts w:cs="Arial"/>
        </w:rPr>
        <w:t>: Tricks beim Feld Interview</w:t>
      </w:r>
    </w:p>
    <w:p w14:paraId="2B2FD904" w14:textId="77777777" w:rsidR="00F84664" w:rsidRPr="00F943BD" w:rsidRDefault="00F84664">
      <w:pPr>
        <w:tabs>
          <w:tab w:val="clear" w:pos="1095"/>
        </w:tabs>
        <w:spacing w:after="200" w:line="276" w:lineRule="auto"/>
        <w:rPr>
          <w:rFonts w:cs="Arial"/>
          <w:color w:val="808080" w:themeColor="background1" w:themeShade="80"/>
          <w:sz w:val="24"/>
        </w:rPr>
      </w:pPr>
      <w:r w:rsidRPr="00F943BD">
        <w:rPr>
          <w:rFonts w:cs="Arial"/>
        </w:rPr>
        <w:br w:type="page"/>
      </w:r>
    </w:p>
    <w:p w14:paraId="2B2FD905" w14:textId="77777777" w:rsidR="003B0758" w:rsidRPr="00F943BD" w:rsidRDefault="00F84664" w:rsidP="00F84664">
      <w:pPr>
        <w:pStyle w:val="berschrift3"/>
        <w:rPr>
          <w:rFonts w:cs="Arial"/>
        </w:rPr>
      </w:pPr>
      <w:bookmarkStart w:id="35" w:name="_Toc513569107"/>
      <w:r w:rsidRPr="00F943BD">
        <w:rPr>
          <w:rFonts w:cs="Arial"/>
        </w:rPr>
        <w:t>Zitieren der Quellen mit Hilfe von Word</w:t>
      </w:r>
      <w:bookmarkEnd w:id="35"/>
    </w:p>
    <w:p w14:paraId="2B2FD906" w14:textId="77777777" w:rsidR="00F84664" w:rsidRPr="00F943BD" w:rsidRDefault="00F84664" w:rsidP="00F84664">
      <w:pPr>
        <w:rPr>
          <w:rFonts w:cs="Arial"/>
        </w:rPr>
      </w:pPr>
      <w:r w:rsidRPr="00F943BD">
        <w:rPr>
          <w:rFonts w:cs="Arial"/>
        </w:rPr>
        <w:t xml:space="preserve">Nachdem die Quellen im Quellenverzeichnis angelegt wurden, können Zitate eingefügt werden: </w:t>
      </w:r>
    </w:p>
    <w:p w14:paraId="2B2FD907" w14:textId="77777777" w:rsidR="00F84664" w:rsidRPr="00F943BD" w:rsidRDefault="00F84664" w:rsidP="00F84664">
      <w:pPr>
        <w:rPr>
          <w:rFonts w:cs="Arial"/>
        </w:rPr>
      </w:pPr>
    </w:p>
    <w:p w14:paraId="2B2FD908" w14:textId="77777777" w:rsidR="00F84664" w:rsidRPr="00F943BD" w:rsidRDefault="00F84664" w:rsidP="00F84664">
      <w:pPr>
        <w:rPr>
          <w:rFonts w:cs="Arial"/>
          <w:b/>
        </w:rPr>
      </w:pPr>
      <w:r w:rsidRPr="00F943BD">
        <w:rPr>
          <w:rFonts w:cs="Arial"/>
          <w:b/>
        </w:rPr>
        <w:t xml:space="preserve">Hinweis: </w:t>
      </w:r>
    </w:p>
    <w:p w14:paraId="2B2FD909" w14:textId="77777777" w:rsidR="00F84664" w:rsidRPr="00F943BD" w:rsidRDefault="00F84664" w:rsidP="00F84664">
      <w:pPr>
        <w:rPr>
          <w:rFonts w:cs="Arial"/>
        </w:rPr>
      </w:pPr>
      <w:r w:rsidRPr="00F943BD">
        <w:rPr>
          <w:rFonts w:cs="Arial"/>
        </w:rPr>
        <w:t>direktes Zitat (Hohenrainer, 2017, S. 54)</w:t>
      </w:r>
    </w:p>
    <w:p w14:paraId="2B2FD90A" w14:textId="77777777" w:rsidR="00F84664" w:rsidRPr="00F943BD" w:rsidRDefault="00F84664" w:rsidP="00F84664">
      <w:pPr>
        <w:rPr>
          <w:rFonts w:cs="Arial"/>
        </w:rPr>
      </w:pPr>
      <w:r w:rsidRPr="00F943BD">
        <w:rPr>
          <w:rFonts w:cs="Arial"/>
        </w:rPr>
        <w:t>indirektes Zitat (vgl. Hohenrainer, 2017, S.54)</w:t>
      </w:r>
    </w:p>
    <w:p w14:paraId="2B2FD90B" w14:textId="77777777" w:rsidR="00F84664" w:rsidRPr="00F943BD" w:rsidRDefault="00F84664" w:rsidP="00F84664">
      <w:pPr>
        <w:rPr>
          <w:rFonts w:cs="Arial"/>
        </w:rPr>
      </w:pPr>
    </w:p>
    <w:p w14:paraId="2B2FD90C" w14:textId="77777777" w:rsidR="00F84664" w:rsidRPr="00862253" w:rsidRDefault="00F84664" w:rsidP="00F84664">
      <w:pPr>
        <w:rPr>
          <w:rFonts w:cs="Arial"/>
          <w:i/>
        </w:rPr>
      </w:pPr>
      <w:r w:rsidRPr="00862253">
        <w:rPr>
          <w:rFonts w:cs="Arial"/>
          <w:i/>
        </w:rPr>
        <w:t xml:space="preserve">Unter Referenzen </w:t>
      </w:r>
      <w:r w:rsidRPr="00862253">
        <w:rPr>
          <w:rFonts w:cs="Arial"/>
          <w:i/>
        </w:rPr>
        <w:sym w:font="Wingdings" w:char="F0E0"/>
      </w:r>
      <w:r w:rsidRPr="00862253">
        <w:rPr>
          <w:rFonts w:cs="Arial"/>
          <w:i/>
        </w:rPr>
        <w:t xml:space="preserve"> Zitat einfügen</w:t>
      </w:r>
    </w:p>
    <w:p w14:paraId="2B2FD90D" w14:textId="77777777" w:rsidR="00F84664" w:rsidRPr="00F943BD" w:rsidRDefault="00F84664" w:rsidP="00F84664">
      <w:pPr>
        <w:rPr>
          <w:rFonts w:cs="Arial"/>
        </w:rPr>
      </w:pPr>
    </w:p>
    <w:p w14:paraId="2B2FD90E" w14:textId="77777777" w:rsidR="00F84664" w:rsidRPr="00F943BD" w:rsidRDefault="00F84664" w:rsidP="00F84664">
      <w:pPr>
        <w:rPr>
          <w:rFonts w:cs="Arial"/>
        </w:rPr>
      </w:pPr>
      <w:r w:rsidRPr="00F943BD">
        <w:rPr>
          <w:rFonts w:cs="Arial"/>
        </w:rPr>
        <w:t>Vo</w:t>
      </w:r>
      <w:r w:rsidR="003A322C" w:rsidRPr="00F943BD">
        <w:rPr>
          <w:rFonts w:cs="Arial"/>
        </w:rPr>
        <w:t xml:space="preserve">rerst wird das Zitat wie folgt </w:t>
      </w:r>
      <w:r w:rsidR="00862253" w:rsidRPr="00F943BD">
        <w:rPr>
          <w:rFonts w:cs="Arial"/>
        </w:rPr>
        <w:t>eingefügt</w:t>
      </w:r>
      <w:r w:rsidR="003A322C" w:rsidRPr="00F943BD">
        <w:rPr>
          <w:rFonts w:cs="Arial"/>
        </w:rPr>
        <w:t xml:space="preserve">: </w:t>
      </w:r>
    </w:p>
    <w:p w14:paraId="2B2FD90F" w14:textId="77777777" w:rsidR="00F84664" w:rsidRPr="00F943BD" w:rsidRDefault="001A60CF" w:rsidP="00F84664">
      <w:pPr>
        <w:rPr>
          <w:rFonts w:cs="Arial"/>
        </w:rPr>
      </w:pPr>
      <w:sdt>
        <w:sdtPr>
          <w:rPr>
            <w:rFonts w:cs="Arial"/>
          </w:rPr>
          <w:id w:val="-1428486221"/>
          <w:citation/>
        </w:sdtPr>
        <w:sdtEndPr/>
        <w:sdtContent>
          <w:r w:rsidR="00F84664" w:rsidRPr="00F943BD">
            <w:rPr>
              <w:rFonts w:cs="Arial"/>
            </w:rPr>
            <w:fldChar w:fldCharType="begin"/>
          </w:r>
          <w:r w:rsidR="003A322C" w:rsidRPr="00F943BD">
            <w:rPr>
              <w:rFonts w:cs="Arial"/>
              <w:lang w:val="de-AT"/>
            </w:rPr>
            <w:instrText xml:space="preserve">CITATION Hoh17 \l 3079 </w:instrText>
          </w:r>
          <w:r w:rsidR="00F84664" w:rsidRPr="00F943BD">
            <w:rPr>
              <w:rFonts w:cs="Arial"/>
            </w:rPr>
            <w:fldChar w:fldCharType="separate"/>
          </w:r>
          <w:r w:rsidR="003A322C" w:rsidRPr="00F943BD">
            <w:rPr>
              <w:rFonts w:cs="Arial"/>
              <w:noProof/>
              <w:lang w:val="de-AT"/>
            </w:rPr>
            <w:t>(Hohenrainer &amp; Grissemann, 2017)</w:t>
          </w:r>
          <w:r w:rsidR="00F84664" w:rsidRPr="00F943BD">
            <w:rPr>
              <w:rFonts w:cs="Arial"/>
            </w:rPr>
            <w:fldChar w:fldCharType="end"/>
          </w:r>
        </w:sdtContent>
      </w:sdt>
    </w:p>
    <w:p w14:paraId="2B2FD910" w14:textId="77777777" w:rsidR="00F84664" w:rsidRPr="00F943BD" w:rsidRDefault="00F84664" w:rsidP="00F84664">
      <w:pPr>
        <w:rPr>
          <w:rFonts w:cs="Arial"/>
        </w:rPr>
      </w:pPr>
    </w:p>
    <w:p w14:paraId="2B2FD911" w14:textId="77777777" w:rsidR="00780CFF" w:rsidRPr="00780CFF" w:rsidRDefault="003A322C" w:rsidP="00EC7356">
      <w:pPr>
        <w:pStyle w:val="Listenabsatz"/>
        <w:keepNext/>
        <w:numPr>
          <w:ilvl w:val="0"/>
          <w:numId w:val="17"/>
        </w:numPr>
        <w:ind w:left="142"/>
      </w:pPr>
      <w:r w:rsidRPr="00F943BD">
        <w:rPr>
          <w:rFonts w:cs="Arial"/>
          <w:u w:val="single"/>
        </w:rPr>
        <w:t>Schritt 1</w:t>
      </w:r>
      <w:r w:rsidRPr="00F943BD">
        <w:rPr>
          <w:rFonts w:cs="Arial"/>
        </w:rPr>
        <w:t>: Seitenzahl hinzufügen</w:t>
      </w:r>
      <w:r w:rsidR="0058797D" w:rsidRPr="00F943BD">
        <w:rPr>
          <w:rFonts w:cs="Arial"/>
        </w:rPr>
        <w:t xml:space="preserve"> </w:t>
      </w:r>
      <w:r w:rsidR="0058797D" w:rsidRPr="00F943BD">
        <w:rPr>
          <w:rFonts w:cs="Arial"/>
        </w:rPr>
        <w:br/>
        <w:t>rechter</w:t>
      </w:r>
      <w:r w:rsidRPr="00F943BD">
        <w:rPr>
          <w:rFonts w:cs="Arial"/>
        </w:rPr>
        <w:t xml:space="preserve"> Mausklick auf das Zitat </w:t>
      </w:r>
      <w:r w:rsidRPr="00F943BD">
        <w:rPr>
          <w:rFonts w:cs="Arial"/>
        </w:rPr>
        <w:sym w:font="Wingdings" w:char="F0E0"/>
      </w:r>
      <w:r w:rsidRPr="00F943BD">
        <w:rPr>
          <w:rFonts w:cs="Arial"/>
        </w:rPr>
        <w:t xml:space="preserve"> Zitat bearbeiten </w:t>
      </w:r>
    </w:p>
    <w:p w14:paraId="2B2FD912" w14:textId="77777777" w:rsidR="00D76EC3" w:rsidRDefault="003A322C" w:rsidP="00780CFF">
      <w:pPr>
        <w:pStyle w:val="Listenabsatz"/>
        <w:keepNext/>
        <w:ind w:left="0"/>
      </w:pPr>
      <w:r w:rsidRPr="00F943BD">
        <w:rPr>
          <w:rFonts w:cs="Arial"/>
          <w:noProof/>
        </w:rPr>
        <w:drawing>
          <wp:inline distT="0" distB="0" distL="0" distR="0" wp14:anchorId="2B2FD9AC" wp14:editId="2B2FD9AD">
            <wp:extent cx="1446530" cy="1188297"/>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386" t="36027" r="43122" b="44268"/>
                    <a:stretch/>
                  </pic:blipFill>
                  <pic:spPr bwMode="auto">
                    <a:xfrm>
                      <a:off x="0" y="0"/>
                      <a:ext cx="1453402" cy="1193942"/>
                    </a:xfrm>
                    <a:prstGeom prst="rect">
                      <a:avLst/>
                    </a:prstGeom>
                    <a:ln>
                      <a:noFill/>
                    </a:ln>
                    <a:extLst>
                      <a:ext uri="{53640926-AAD7-44D8-BBD7-CCE9431645EC}">
                        <a14:shadowObscured xmlns:a14="http://schemas.microsoft.com/office/drawing/2010/main"/>
                      </a:ext>
                    </a:extLst>
                  </pic:spPr>
                </pic:pic>
              </a:graphicData>
            </a:graphic>
          </wp:inline>
        </w:drawing>
      </w:r>
    </w:p>
    <w:p w14:paraId="2B2FD913" w14:textId="77777777" w:rsidR="00D76EC3" w:rsidRDefault="00D76EC3" w:rsidP="00D76EC3">
      <w:pPr>
        <w:pStyle w:val="Beschriftung"/>
      </w:pPr>
      <w:r>
        <w:t xml:space="preserve">Abbildung </w:t>
      </w:r>
      <w:r>
        <w:fldChar w:fldCharType="begin"/>
      </w:r>
      <w:r>
        <w:instrText xml:space="preserve"> SEQ Abbildung \* ARABIC </w:instrText>
      </w:r>
      <w:r>
        <w:fldChar w:fldCharType="separate"/>
      </w:r>
      <w:r w:rsidR="00812870">
        <w:rPr>
          <w:noProof/>
        </w:rPr>
        <w:t>17</w:t>
      </w:r>
      <w:r>
        <w:fldChar w:fldCharType="end"/>
      </w:r>
      <w:r>
        <w:t>: Seitenzahl hinzufügen</w:t>
      </w:r>
    </w:p>
    <w:p w14:paraId="2B2FD914" w14:textId="77777777" w:rsidR="003A322C" w:rsidRDefault="001A60CF" w:rsidP="00862253">
      <w:pPr>
        <w:pStyle w:val="Listenabsatz"/>
        <w:ind w:left="0"/>
        <w:rPr>
          <w:rFonts w:cs="Arial"/>
        </w:rPr>
      </w:pPr>
      <w:sdt>
        <w:sdtPr>
          <w:rPr>
            <w:rFonts w:cs="Arial"/>
          </w:rPr>
          <w:id w:val="-1832519208"/>
          <w:citation/>
        </w:sdtPr>
        <w:sdtEndPr/>
        <w:sdtContent>
          <w:r w:rsidR="003A322C" w:rsidRPr="00F943BD">
            <w:rPr>
              <w:rFonts w:cs="Arial"/>
            </w:rPr>
            <w:fldChar w:fldCharType="begin"/>
          </w:r>
          <w:r w:rsidR="003A322C" w:rsidRPr="00F943BD">
            <w:rPr>
              <w:rFonts w:cs="Arial"/>
              <w:lang w:val="de-AT"/>
            </w:rPr>
            <w:instrText xml:space="preserve">CITATION Hoh17 \p 15 \l 3079 </w:instrText>
          </w:r>
          <w:r w:rsidR="003A322C" w:rsidRPr="00F943BD">
            <w:rPr>
              <w:rFonts w:cs="Arial"/>
            </w:rPr>
            <w:fldChar w:fldCharType="separate"/>
          </w:r>
          <w:r w:rsidR="003A322C" w:rsidRPr="00F943BD">
            <w:rPr>
              <w:rFonts w:cs="Arial"/>
              <w:noProof/>
              <w:lang w:val="de-AT"/>
            </w:rPr>
            <w:t>(Hohenrainer &amp; Grissemann, 2017, S. 15)</w:t>
          </w:r>
          <w:r w:rsidR="003A322C" w:rsidRPr="00F943BD">
            <w:rPr>
              <w:rFonts w:cs="Arial"/>
            </w:rPr>
            <w:fldChar w:fldCharType="end"/>
          </w:r>
        </w:sdtContent>
      </w:sdt>
    </w:p>
    <w:p w14:paraId="2B2FD915" w14:textId="77777777" w:rsidR="00780CFF" w:rsidRPr="00F943BD" w:rsidRDefault="00780CFF" w:rsidP="00780CFF">
      <w:pPr>
        <w:pStyle w:val="Listenabsatz"/>
        <w:rPr>
          <w:rFonts w:cs="Arial"/>
        </w:rPr>
      </w:pPr>
    </w:p>
    <w:p w14:paraId="2B2FD916" w14:textId="77777777" w:rsidR="003A322C" w:rsidRPr="00F943BD" w:rsidRDefault="003A322C" w:rsidP="00EC7356">
      <w:pPr>
        <w:pStyle w:val="Listenabsatz"/>
        <w:numPr>
          <w:ilvl w:val="0"/>
          <w:numId w:val="17"/>
        </w:numPr>
        <w:ind w:left="142"/>
        <w:rPr>
          <w:rFonts w:cs="Arial"/>
        </w:rPr>
      </w:pPr>
      <w:r w:rsidRPr="00F943BD">
        <w:rPr>
          <w:rFonts w:cs="Arial"/>
          <w:u w:val="single"/>
        </w:rPr>
        <w:t>Schritt 2</w:t>
      </w:r>
      <w:r w:rsidRPr="00F943BD">
        <w:rPr>
          <w:rFonts w:cs="Arial"/>
        </w:rPr>
        <w:t>: Bei einem indirektem Zitat vgl. hinzufügen</w:t>
      </w:r>
    </w:p>
    <w:p w14:paraId="2B2FD917" w14:textId="77777777" w:rsidR="0058797D" w:rsidRPr="00F943BD" w:rsidRDefault="0058797D" w:rsidP="00862253">
      <w:pPr>
        <w:pStyle w:val="Listenabsatz"/>
        <w:ind w:left="142"/>
        <w:rPr>
          <w:rFonts w:cs="Arial"/>
          <w:szCs w:val="23"/>
          <w:lang w:eastAsia="en-US"/>
        </w:rPr>
      </w:pPr>
      <w:r w:rsidRPr="00F943BD">
        <w:rPr>
          <w:rFonts w:cs="Arial"/>
          <w:lang w:eastAsia="en-US"/>
        </w:rPr>
        <w:t xml:space="preserve">Will man in Word die Abkürzung „vgl.“ einem Zitat voranstellen, so muss das Zitat-Feld über das Kontextmenü (Feld bearbeiten) manuell bearbeitet werden. Der folgende Screenshot zeigt, welche Änderung vorzunehmen ist. </w:t>
      </w:r>
      <w:r w:rsidRPr="00F943BD">
        <w:rPr>
          <w:rFonts w:cs="Arial"/>
          <w:highlight w:val="yellow"/>
          <w:lang w:eastAsia="en-US"/>
        </w:rPr>
        <w:t>\f “vgl. “</w:t>
      </w:r>
    </w:p>
    <w:p w14:paraId="2B2FD918" w14:textId="77777777" w:rsidR="0058797D" w:rsidRPr="00F943BD" w:rsidRDefault="0058797D" w:rsidP="00862253">
      <w:pPr>
        <w:pStyle w:val="Listenabsatz"/>
        <w:ind w:left="142"/>
        <w:rPr>
          <w:rFonts w:cs="Arial"/>
          <w:i/>
          <w:szCs w:val="23"/>
          <w:lang w:eastAsia="en-US"/>
        </w:rPr>
      </w:pPr>
      <w:r w:rsidRPr="00F943BD">
        <w:rPr>
          <w:rFonts w:cs="Arial"/>
          <w:i/>
          <w:lang w:eastAsia="en-US"/>
        </w:rPr>
        <w:t>Wichtig: nach vgl. soll ein Leerzeichen stehen!</w:t>
      </w:r>
    </w:p>
    <w:p w14:paraId="2B2FD919" w14:textId="77777777" w:rsidR="00D76EC3" w:rsidRDefault="0058797D" w:rsidP="00780CFF">
      <w:pPr>
        <w:pStyle w:val="Listenabsatz"/>
        <w:keepNext/>
        <w:ind w:left="0"/>
      </w:pPr>
      <w:r w:rsidRPr="00F943BD">
        <w:rPr>
          <w:rFonts w:cs="Arial"/>
          <w:noProof/>
        </w:rPr>
        <w:drawing>
          <wp:inline distT="0" distB="0" distL="0" distR="0" wp14:anchorId="2B2FD9AE" wp14:editId="2B2FD9AF">
            <wp:extent cx="4833089" cy="2712447"/>
            <wp:effectExtent l="0" t="0" r="571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941" t="19988" r="24207" b="28277"/>
                    <a:stretch/>
                  </pic:blipFill>
                  <pic:spPr bwMode="auto">
                    <a:xfrm>
                      <a:off x="0" y="0"/>
                      <a:ext cx="4845920" cy="2719648"/>
                    </a:xfrm>
                    <a:prstGeom prst="rect">
                      <a:avLst/>
                    </a:prstGeom>
                    <a:ln>
                      <a:noFill/>
                    </a:ln>
                    <a:extLst>
                      <a:ext uri="{53640926-AAD7-44D8-BBD7-CCE9431645EC}">
                        <a14:shadowObscured xmlns:a14="http://schemas.microsoft.com/office/drawing/2010/main"/>
                      </a:ext>
                    </a:extLst>
                  </pic:spPr>
                </pic:pic>
              </a:graphicData>
            </a:graphic>
          </wp:inline>
        </w:drawing>
      </w:r>
    </w:p>
    <w:p w14:paraId="2B2FD91A" w14:textId="77777777" w:rsidR="0058797D" w:rsidRPr="00F943BD" w:rsidRDefault="00D76EC3" w:rsidP="00D76EC3">
      <w:pPr>
        <w:pStyle w:val="Beschriftung"/>
        <w:rPr>
          <w:rFonts w:cs="Arial"/>
        </w:rPr>
      </w:pPr>
      <w:r>
        <w:t xml:space="preserve">Abbildung </w:t>
      </w:r>
      <w:r>
        <w:fldChar w:fldCharType="begin"/>
      </w:r>
      <w:r>
        <w:instrText xml:space="preserve"> SEQ Abbildung \* ARABIC </w:instrText>
      </w:r>
      <w:r>
        <w:fldChar w:fldCharType="separate"/>
      </w:r>
      <w:r w:rsidR="00812870">
        <w:rPr>
          <w:noProof/>
        </w:rPr>
        <w:t>18</w:t>
      </w:r>
      <w:r>
        <w:fldChar w:fldCharType="end"/>
      </w:r>
      <w:r>
        <w:t>: vgl. hinzufügen</w:t>
      </w:r>
    </w:p>
    <w:p w14:paraId="2B2FD91B" w14:textId="77777777" w:rsidR="00BC6FE5" w:rsidRDefault="001A60CF" w:rsidP="00862253">
      <w:pPr>
        <w:pStyle w:val="Listenabsatz"/>
        <w:ind w:left="0"/>
        <w:rPr>
          <w:rFonts w:cs="Arial"/>
        </w:rPr>
        <w:sectPr w:rsidR="00BC6FE5" w:rsidSect="00F943BD">
          <w:headerReference w:type="first" r:id="rId43"/>
          <w:footerReference w:type="first" r:id="rId44"/>
          <w:pgSz w:w="11906" w:h="16838"/>
          <w:pgMar w:top="1417" w:right="1417" w:bottom="1134" w:left="1417" w:header="708" w:footer="708" w:gutter="0"/>
          <w:pgNumType w:start="1"/>
          <w:cols w:space="708"/>
          <w:titlePg/>
          <w:docGrid w:linePitch="360"/>
        </w:sectPr>
      </w:pPr>
      <w:sdt>
        <w:sdtPr>
          <w:rPr>
            <w:rFonts w:cs="Arial"/>
          </w:rPr>
          <w:id w:val="898866970"/>
          <w:citation/>
        </w:sdtPr>
        <w:sdtEndPr/>
        <w:sdtContent>
          <w:r w:rsidR="0058797D" w:rsidRPr="00F943BD">
            <w:rPr>
              <w:rFonts w:cs="Arial"/>
            </w:rPr>
            <w:fldChar w:fldCharType="begin"/>
          </w:r>
          <w:r w:rsidR="0058797D" w:rsidRPr="00F943BD">
            <w:rPr>
              <w:rFonts w:cs="Arial"/>
            </w:rPr>
            <w:instrText xml:space="preserve"> CITATION Hoh17 \p 15 \l 3079 \f "vgl. " </w:instrText>
          </w:r>
          <w:r w:rsidR="0058797D" w:rsidRPr="00F943BD">
            <w:rPr>
              <w:rFonts w:cs="Arial"/>
            </w:rPr>
            <w:fldChar w:fldCharType="separate"/>
          </w:r>
          <w:r w:rsidR="0058797D" w:rsidRPr="00F943BD">
            <w:rPr>
              <w:rFonts w:cs="Arial"/>
              <w:noProof/>
            </w:rPr>
            <w:t>(vgl. Hohenrainer &amp; Grissemann, 2017, S. 15)</w:t>
          </w:r>
          <w:r w:rsidR="0058797D" w:rsidRPr="00F943BD">
            <w:rPr>
              <w:rFonts w:cs="Arial"/>
            </w:rPr>
            <w:fldChar w:fldCharType="end"/>
          </w:r>
        </w:sdtContent>
      </w:sdt>
    </w:p>
    <w:p w14:paraId="2B2FD91C" w14:textId="77777777" w:rsidR="003A322C" w:rsidRDefault="00BC6FE5" w:rsidP="00BC6FE5">
      <w:pPr>
        <w:pStyle w:val="berschrift1"/>
        <w:numPr>
          <w:ilvl w:val="0"/>
          <w:numId w:val="0"/>
        </w:numPr>
        <w:ind w:left="432" w:hanging="432"/>
      </w:pPr>
      <w:bookmarkStart w:id="36" w:name="_Toc513569108"/>
      <w:r>
        <w:t>Anhang</w:t>
      </w:r>
      <w:bookmarkEnd w:id="36"/>
    </w:p>
    <w:p w14:paraId="2B2FD91D" w14:textId="77777777" w:rsidR="00BC6FE5" w:rsidRDefault="00BC6FE5" w:rsidP="00BC6FE5"/>
    <w:p w14:paraId="2B2FD91E" w14:textId="77777777" w:rsidR="00BC6FE5" w:rsidRDefault="00BC6FE5" w:rsidP="00BC6FE5">
      <w:pPr>
        <w:pStyle w:val="berschrift2"/>
        <w:numPr>
          <w:ilvl w:val="0"/>
          <w:numId w:val="0"/>
        </w:numPr>
        <w:ind w:left="576" w:hanging="576"/>
      </w:pPr>
      <w:bookmarkStart w:id="37" w:name="_Toc513569109"/>
      <w:r>
        <w:t>Nützliche Links:</w:t>
      </w:r>
      <w:bookmarkEnd w:id="37"/>
      <w:r>
        <w:t xml:space="preserve"> </w:t>
      </w:r>
    </w:p>
    <w:p w14:paraId="2B2FD91F" w14:textId="77777777" w:rsidR="00BC6FE5" w:rsidRDefault="00BC6FE5" w:rsidP="00BC6FE5"/>
    <w:p w14:paraId="2B2FD920" w14:textId="77777777" w:rsidR="00BC6FE5" w:rsidRDefault="00BC6FE5" w:rsidP="00BC6FE5">
      <w:r w:rsidRPr="00E85BBA">
        <w:rPr>
          <w:b/>
        </w:rPr>
        <w:t>Datenbank</w:t>
      </w:r>
      <w:r>
        <w:t xml:space="preserve">: </w:t>
      </w:r>
      <w:r>
        <w:tab/>
      </w:r>
    </w:p>
    <w:p w14:paraId="2B2FD921" w14:textId="77777777" w:rsidR="00BC6FE5" w:rsidRDefault="001A60CF" w:rsidP="00BC6FE5">
      <w:hyperlink r:id="rId45" w:history="1">
        <w:r w:rsidR="00BC6FE5" w:rsidRPr="007245D9">
          <w:rPr>
            <w:rStyle w:val="Hyperlink"/>
          </w:rPr>
          <w:t>https://diplomarbeiten.berufsbildendeschulen.at/Account/Login?ReturnUrl=%2f</w:t>
        </w:r>
      </w:hyperlink>
    </w:p>
    <w:p w14:paraId="2B2FD922" w14:textId="77777777" w:rsidR="00BC6FE5" w:rsidRDefault="00BC6FE5" w:rsidP="00BC6FE5"/>
    <w:p w14:paraId="2B2FD923" w14:textId="77777777" w:rsidR="00BC6FE5" w:rsidRPr="00E85BBA" w:rsidRDefault="00BC6FE5" w:rsidP="00BC6FE5">
      <w:pPr>
        <w:rPr>
          <w:b/>
        </w:rPr>
      </w:pPr>
      <w:r w:rsidRPr="00E85BBA">
        <w:rPr>
          <w:b/>
        </w:rPr>
        <w:t>Vorlagen, Handreichungen, wichtige Information des Minister</w:t>
      </w:r>
      <w:r w:rsidR="00E85BBA" w:rsidRPr="00E85BBA">
        <w:rPr>
          <w:b/>
        </w:rPr>
        <w:t>i</w:t>
      </w:r>
      <w:r w:rsidRPr="00E85BBA">
        <w:rPr>
          <w:b/>
        </w:rPr>
        <w:t xml:space="preserve">ums: </w:t>
      </w:r>
      <w:r w:rsidRPr="00E85BBA">
        <w:rPr>
          <w:b/>
        </w:rPr>
        <w:tab/>
      </w:r>
    </w:p>
    <w:p w14:paraId="2B2FD924" w14:textId="77777777" w:rsidR="00BC6FE5" w:rsidRDefault="001A60CF" w:rsidP="00BC6FE5">
      <w:hyperlink r:id="rId46" w:history="1">
        <w:r w:rsidR="00BC6FE5" w:rsidRPr="007245D9">
          <w:rPr>
            <w:rStyle w:val="Hyperlink"/>
          </w:rPr>
          <w:t>http://www.diplomarbeiten-bbs.at/</w:t>
        </w:r>
      </w:hyperlink>
    </w:p>
    <w:p w14:paraId="2B2FD925" w14:textId="77777777" w:rsidR="00BC6FE5" w:rsidRPr="00BC6FE5" w:rsidRDefault="00BC6FE5" w:rsidP="00BC6FE5"/>
    <w:p w14:paraId="2B2FD926" w14:textId="77777777" w:rsidR="00BC6FE5" w:rsidRPr="00E85BBA" w:rsidRDefault="00E85BBA" w:rsidP="00862253">
      <w:pPr>
        <w:pStyle w:val="Listenabsatz"/>
        <w:ind w:left="0"/>
        <w:rPr>
          <w:rFonts w:cs="Arial"/>
          <w:b/>
        </w:rPr>
      </w:pPr>
      <w:r w:rsidRPr="00E85BBA">
        <w:rPr>
          <w:rFonts w:cs="Arial"/>
          <w:b/>
        </w:rPr>
        <w:t xml:space="preserve">Online Fragebogenerstellung: </w:t>
      </w:r>
    </w:p>
    <w:p w14:paraId="5591ADDD" w14:textId="16A92BE8" w:rsidR="00C81118" w:rsidRDefault="00C81118" w:rsidP="00862253">
      <w:pPr>
        <w:pStyle w:val="Listenabsatz"/>
        <w:ind w:left="0"/>
        <w:rPr>
          <w:rFonts w:cs="Arial"/>
        </w:rPr>
      </w:pPr>
      <w:r>
        <w:rPr>
          <w:rFonts w:cs="Arial"/>
        </w:rPr>
        <w:t xml:space="preserve">Microsoft forms: </w:t>
      </w:r>
      <w:r w:rsidR="00DC36AB" w:rsidRPr="00DC36AB">
        <w:rPr>
          <w:rFonts w:cs="Arial"/>
        </w:rPr>
        <w:t>https://forms.office.com</w:t>
      </w:r>
    </w:p>
    <w:p w14:paraId="2B2FD927" w14:textId="6A518CC1" w:rsidR="00E85BBA" w:rsidRDefault="00E85BBA" w:rsidP="00862253">
      <w:pPr>
        <w:pStyle w:val="Listenabsatz"/>
        <w:ind w:left="0"/>
        <w:rPr>
          <w:rFonts w:cs="Arial"/>
        </w:rPr>
      </w:pPr>
      <w:r>
        <w:rPr>
          <w:rFonts w:cs="Arial"/>
        </w:rPr>
        <w:t xml:space="preserve">google forms: </w:t>
      </w:r>
      <w:hyperlink r:id="rId47" w:history="1">
        <w:r w:rsidRPr="007245D9">
          <w:rPr>
            <w:rStyle w:val="Hyperlink"/>
            <w:rFonts w:cs="Arial"/>
          </w:rPr>
          <w:t>https://www.google.com/intl/de_at/forms/about/</w:t>
        </w:r>
      </w:hyperlink>
    </w:p>
    <w:p w14:paraId="2B2FD928" w14:textId="77777777" w:rsidR="00E85BBA" w:rsidRDefault="00E85BBA" w:rsidP="00862253">
      <w:pPr>
        <w:pStyle w:val="Listenabsatz"/>
        <w:ind w:left="0"/>
        <w:rPr>
          <w:rFonts w:cs="Arial"/>
        </w:rPr>
      </w:pPr>
      <w:r>
        <w:rPr>
          <w:rFonts w:cs="Arial"/>
        </w:rPr>
        <w:t xml:space="preserve">survey monkey: </w:t>
      </w:r>
      <w:hyperlink r:id="rId48" w:history="1">
        <w:r w:rsidR="0006175F" w:rsidRPr="007245D9">
          <w:rPr>
            <w:rStyle w:val="Hyperlink"/>
            <w:rFonts w:cs="Arial"/>
          </w:rPr>
          <w:t>https://www.surveymonkey.de</w:t>
        </w:r>
      </w:hyperlink>
    </w:p>
    <w:p w14:paraId="2B2FD929" w14:textId="77777777" w:rsidR="0006175F" w:rsidRDefault="0006175F" w:rsidP="00862253">
      <w:pPr>
        <w:pStyle w:val="Listenabsatz"/>
        <w:ind w:left="0"/>
        <w:rPr>
          <w:rFonts w:cs="Arial"/>
        </w:rPr>
      </w:pPr>
      <w:r>
        <w:rPr>
          <w:rFonts w:cs="Arial"/>
        </w:rPr>
        <w:t xml:space="preserve">survio: </w:t>
      </w:r>
      <w:hyperlink r:id="rId49" w:history="1">
        <w:r w:rsidRPr="007245D9">
          <w:rPr>
            <w:rStyle w:val="Hyperlink"/>
            <w:rFonts w:cs="Arial"/>
          </w:rPr>
          <w:t>http://www.survio.com/de/</w:t>
        </w:r>
      </w:hyperlink>
    </w:p>
    <w:p w14:paraId="2B2FD92A" w14:textId="77777777" w:rsidR="0006175F" w:rsidRPr="0006175F" w:rsidRDefault="0006175F" w:rsidP="00862253">
      <w:pPr>
        <w:pStyle w:val="Listenabsatz"/>
        <w:ind w:left="0"/>
        <w:rPr>
          <w:rFonts w:cs="Arial"/>
          <w:b/>
        </w:rPr>
      </w:pPr>
    </w:p>
    <w:p w14:paraId="2B2FD92B" w14:textId="77777777" w:rsidR="0006175F" w:rsidRPr="0006175F" w:rsidRDefault="0006175F" w:rsidP="00862253">
      <w:pPr>
        <w:pStyle w:val="Listenabsatz"/>
        <w:ind w:left="0"/>
        <w:rPr>
          <w:rFonts w:cs="Arial"/>
          <w:b/>
        </w:rPr>
      </w:pPr>
      <w:r w:rsidRPr="0006175F">
        <w:rPr>
          <w:rFonts w:cs="Arial"/>
          <w:b/>
        </w:rPr>
        <w:t xml:space="preserve">Termine planen: </w:t>
      </w:r>
    </w:p>
    <w:p w14:paraId="2B2FD92C" w14:textId="77777777" w:rsidR="0006175F" w:rsidRDefault="001A60CF" w:rsidP="00862253">
      <w:pPr>
        <w:pStyle w:val="Listenabsatz"/>
        <w:ind w:left="0"/>
        <w:rPr>
          <w:rFonts w:cs="Arial"/>
        </w:rPr>
      </w:pPr>
      <w:hyperlink r:id="rId50" w:history="1">
        <w:r w:rsidR="0006175F" w:rsidRPr="007245D9">
          <w:rPr>
            <w:rStyle w:val="Hyperlink"/>
            <w:rFonts w:cs="Arial"/>
          </w:rPr>
          <w:t>http://doodle.com/de/</w:t>
        </w:r>
      </w:hyperlink>
    </w:p>
    <w:p w14:paraId="2B2FD92D" w14:textId="77777777" w:rsidR="0006175F" w:rsidRDefault="0006175F" w:rsidP="00862253">
      <w:pPr>
        <w:pStyle w:val="Listenabsatz"/>
        <w:ind w:left="0"/>
        <w:rPr>
          <w:rFonts w:cs="Arial"/>
        </w:rPr>
      </w:pPr>
    </w:p>
    <w:p w14:paraId="2B2FD92E" w14:textId="18C57621" w:rsidR="0006175F" w:rsidRDefault="0006175F" w:rsidP="00862253">
      <w:pPr>
        <w:pStyle w:val="Listenabsatz"/>
        <w:ind w:left="0"/>
        <w:rPr>
          <w:rFonts w:cs="Arial"/>
        </w:rPr>
      </w:pPr>
      <w:r>
        <w:rPr>
          <w:rFonts w:cs="Arial"/>
        </w:rPr>
        <w:t xml:space="preserve">Kooperatives Zusammenarbeiten über </w:t>
      </w:r>
      <w:r w:rsidR="00C81118">
        <w:rPr>
          <w:rFonts w:cs="Arial"/>
        </w:rPr>
        <w:t xml:space="preserve">office 365 </w:t>
      </w:r>
      <w:r>
        <w:rPr>
          <w:rFonts w:cs="Arial"/>
        </w:rPr>
        <w:t xml:space="preserve">oder </w:t>
      </w:r>
      <w:r w:rsidR="00C81118">
        <w:rPr>
          <w:rFonts w:cs="Arial"/>
        </w:rPr>
        <w:t>google docs</w:t>
      </w:r>
    </w:p>
    <w:p w14:paraId="2B2FD92F" w14:textId="77777777" w:rsidR="0006175F" w:rsidRDefault="001E7D88" w:rsidP="00862253">
      <w:pPr>
        <w:pStyle w:val="Listenabsatz"/>
        <w:ind w:left="0"/>
        <w:rPr>
          <w:rFonts w:cs="Arial"/>
        </w:rPr>
      </w:pPr>
      <w:r>
        <w:rPr>
          <w:rFonts w:cs="Arial"/>
        </w:rPr>
        <w:t xml:space="preserve">Kreative Präsentationen: </w:t>
      </w:r>
      <w:hyperlink r:id="rId51" w:history="1">
        <w:r w:rsidRPr="007245D9">
          <w:rPr>
            <w:rStyle w:val="Hyperlink"/>
            <w:rFonts w:cs="Arial"/>
          </w:rPr>
          <w:t>https://prezi.com/</w:t>
        </w:r>
      </w:hyperlink>
      <w:r>
        <w:rPr>
          <w:rFonts w:cs="Arial"/>
        </w:rPr>
        <w:t xml:space="preserve"> </w:t>
      </w:r>
    </w:p>
    <w:p w14:paraId="2B2FD930" w14:textId="77777777" w:rsidR="001D067F" w:rsidRDefault="001D067F" w:rsidP="00862253">
      <w:pPr>
        <w:pStyle w:val="Listenabsatz"/>
        <w:ind w:left="0"/>
        <w:rPr>
          <w:rFonts w:cs="Arial"/>
        </w:rPr>
      </w:pPr>
    </w:p>
    <w:p w14:paraId="2B2FD931" w14:textId="77777777" w:rsidR="001D067F" w:rsidRPr="001D067F" w:rsidRDefault="001D067F" w:rsidP="00862253">
      <w:pPr>
        <w:pStyle w:val="Listenabsatz"/>
        <w:ind w:left="0"/>
        <w:rPr>
          <w:rFonts w:cs="Arial"/>
          <w:b/>
        </w:rPr>
      </w:pPr>
      <w:r w:rsidRPr="001D067F">
        <w:rPr>
          <w:rFonts w:cs="Arial"/>
          <w:b/>
        </w:rPr>
        <w:t xml:space="preserve">Kostenlose (lizenzfreie Bilder) </w:t>
      </w:r>
    </w:p>
    <w:p w14:paraId="2B2FD932" w14:textId="77777777" w:rsidR="001D067F" w:rsidRDefault="001A60CF" w:rsidP="00862253">
      <w:pPr>
        <w:pStyle w:val="Listenabsatz"/>
        <w:ind w:left="0"/>
        <w:rPr>
          <w:rFonts w:cs="Arial"/>
        </w:rPr>
      </w:pPr>
      <w:hyperlink r:id="rId52" w:history="1">
        <w:r w:rsidR="001D067F" w:rsidRPr="007245D9">
          <w:rPr>
            <w:rStyle w:val="Hyperlink"/>
            <w:rFonts w:cs="Arial"/>
          </w:rPr>
          <w:t>www.pixabay.com</w:t>
        </w:r>
      </w:hyperlink>
    </w:p>
    <w:p w14:paraId="2B2FD933" w14:textId="77777777" w:rsidR="001D067F" w:rsidRDefault="001A60CF" w:rsidP="00862253">
      <w:pPr>
        <w:pStyle w:val="Listenabsatz"/>
        <w:ind w:left="0"/>
        <w:rPr>
          <w:rFonts w:cs="Arial"/>
        </w:rPr>
      </w:pPr>
      <w:hyperlink r:id="rId53" w:history="1">
        <w:r w:rsidR="001D067F" w:rsidRPr="007245D9">
          <w:rPr>
            <w:rStyle w:val="Hyperlink"/>
            <w:rFonts w:cs="Arial"/>
          </w:rPr>
          <w:t>www.pixelio.de</w:t>
        </w:r>
      </w:hyperlink>
    </w:p>
    <w:p w14:paraId="2B2FD934" w14:textId="77777777" w:rsidR="001D067F" w:rsidRDefault="001A60CF" w:rsidP="00862253">
      <w:pPr>
        <w:pStyle w:val="Listenabsatz"/>
        <w:ind w:left="0"/>
        <w:rPr>
          <w:rFonts w:cs="Arial"/>
        </w:rPr>
      </w:pPr>
      <w:hyperlink r:id="rId54" w:history="1">
        <w:r w:rsidR="001D067F" w:rsidRPr="007245D9">
          <w:rPr>
            <w:rStyle w:val="Hyperlink"/>
            <w:rFonts w:cs="Arial"/>
          </w:rPr>
          <w:t>www.piqs.de</w:t>
        </w:r>
      </w:hyperlink>
    </w:p>
    <w:p w14:paraId="2B2FD935" w14:textId="77777777" w:rsidR="001D067F" w:rsidRDefault="001D067F" w:rsidP="00862253">
      <w:pPr>
        <w:pStyle w:val="Listenabsatz"/>
        <w:ind w:left="0"/>
        <w:rPr>
          <w:rFonts w:cs="Arial"/>
        </w:rPr>
      </w:pPr>
    </w:p>
    <w:p w14:paraId="2B2FD936" w14:textId="77777777" w:rsidR="00BD3E2D" w:rsidRDefault="00BD3E2D" w:rsidP="00BD3E2D">
      <w:pPr>
        <w:pStyle w:val="berschrift2"/>
        <w:numPr>
          <w:ilvl w:val="0"/>
          <w:numId w:val="0"/>
        </w:numPr>
        <w:ind w:left="576" w:hanging="576"/>
      </w:pPr>
      <w:bookmarkStart w:id="38" w:name="_Toc513569110"/>
      <w:r>
        <w:t>Beispiel Titelblatt</w:t>
      </w:r>
      <w:bookmarkEnd w:id="38"/>
    </w:p>
    <w:p w14:paraId="2B2FD937" w14:textId="77777777" w:rsidR="00BD3E2D" w:rsidRDefault="00BD3E2D">
      <w:pPr>
        <w:tabs>
          <w:tab w:val="clear" w:pos="1095"/>
        </w:tabs>
        <w:spacing w:after="200" w:line="276" w:lineRule="auto"/>
        <w:rPr>
          <w:rFonts w:eastAsiaTheme="majorEastAsia" w:cstheme="majorBidi"/>
          <w:b/>
          <w:bCs/>
          <w:color w:val="808080" w:themeColor="background1" w:themeShade="80"/>
          <w:sz w:val="28"/>
          <w:szCs w:val="26"/>
        </w:rPr>
      </w:pPr>
      <w:r>
        <w:br w:type="page"/>
      </w:r>
    </w:p>
    <w:p w14:paraId="485B17C6" w14:textId="5A3A7D27" w:rsidR="00447F2A" w:rsidRDefault="00447F2A" w:rsidP="00BD3E2D">
      <w:pPr>
        <w:spacing w:line="160" w:lineRule="atLeast"/>
        <w:jc w:val="right"/>
        <w:rPr>
          <w:rFonts w:cs="Arial"/>
          <w:color w:val="808080" w:themeColor="background1" w:themeShade="80"/>
        </w:rPr>
      </w:pPr>
      <w:r>
        <w:rPr>
          <w:rFonts w:cs="Arial"/>
          <w:noProof/>
          <w:color w:val="808080" w:themeColor="background1" w:themeShade="80"/>
        </w:rPr>
        <w:drawing>
          <wp:anchor distT="0" distB="0" distL="114300" distR="114300" simplePos="0" relativeHeight="251779072" behindDoc="1" locked="0" layoutInCell="1" allowOverlap="1" wp14:anchorId="67B34172" wp14:editId="4B16A0DC">
            <wp:simplePos x="0" y="0"/>
            <wp:positionH relativeFrom="column">
              <wp:posOffset>4129405</wp:posOffset>
            </wp:positionH>
            <wp:positionV relativeFrom="paragraph">
              <wp:posOffset>0</wp:posOffset>
            </wp:positionV>
            <wp:extent cx="1590506" cy="720000"/>
            <wp:effectExtent l="0" t="0" r="0" b="4445"/>
            <wp:wrapTight wrapText="bothSides">
              <wp:wrapPolygon edited="0">
                <wp:start x="2329" y="0"/>
                <wp:lineTo x="0" y="2288"/>
                <wp:lineTo x="0" y="14870"/>
                <wp:lineTo x="776" y="18874"/>
                <wp:lineTo x="2847" y="21162"/>
                <wp:lineTo x="3105" y="21162"/>
                <wp:lineTo x="5952" y="21162"/>
                <wp:lineTo x="7505" y="21162"/>
                <wp:lineTo x="20962" y="18874"/>
                <wp:lineTo x="21220" y="18302"/>
                <wp:lineTo x="21220" y="2288"/>
                <wp:lineTo x="5952" y="0"/>
                <wp:lineTo x="2329"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LW.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0506" cy="720000"/>
                    </a:xfrm>
                    <a:prstGeom prst="rect">
                      <a:avLst/>
                    </a:prstGeom>
                  </pic:spPr>
                </pic:pic>
              </a:graphicData>
            </a:graphic>
            <wp14:sizeRelH relativeFrom="page">
              <wp14:pctWidth>0</wp14:pctWidth>
            </wp14:sizeRelH>
            <wp14:sizeRelV relativeFrom="page">
              <wp14:pctHeight>0</wp14:pctHeight>
            </wp14:sizeRelV>
          </wp:anchor>
        </w:drawing>
      </w:r>
    </w:p>
    <w:p w14:paraId="03E5DFB4" w14:textId="10E01ED5" w:rsidR="00447F2A" w:rsidRDefault="00447F2A" w:rsidP="00BD3E2D">
      <w:pPr>
        <w:spacing w:line="160" w:lineRule="atLeast"/>
        <w:jc w:val="right"/>
        <w:rPr>
          <w:rFonts w:cs="Arial"/>
          <w:color w:val="808080" w:themeColor="background1" w:themeShade="80"/>
        </w:rPr>
      </w:pPr>
    </w:p>
    <w:p w14:paraId="010B86CF" w14:textId="77777777" w:rsidR="00447F2A" w:rsidRDefault="00447F2A" w:rsidP="00BD3E2D">
      <w:pPr>
        <w:spacing w:line="160" w:lineRule="atLeast"/>
        <w:jc w:val="right"/>
        <w:rPr>
          <w:rFonts w:cs="Arial"/>
          <w:color w:val="808080" w:themeColor="background1" w:themeShade="80"/>
        </w:rPr>
      </w:pPr>
    </w:p>
    <w:p w14:paraId="2B2FD93C" w14:textId="502FF0EC" w:rsidR="00BD3E2D" w:rsidRPr="0013482D" w:rsidRDefault="00BD3E2D" w:rsidP="00BD3E2D">
      <w:pPr>
        <w:spacing w:line="160" w:lineRule="atLeast"/>
        <w:jc w:val="right"/>
        <w:rPr>
          <w:rFonts w:cs="Arial"/>
          <w:color w:val="808080" w:themeColor="background1" w:themeShade="80"/>
        </w:rPr>
      </w:pPr>
      <w:r w:rsidRPr="0013482D">
        <w:rPr>
          <w:rFonts w:cs="Arial"/>
          <w:color w:val="808080" w:themeColor="background1" w:themeShade="80"/>
        </w:rPr>
        <w:t>Höhere Lehranstalt für wirtschaftliche Berufe Reutte</w:t>
      </w:r>
      <w:r w:rsidR="0062630E">
        <w:rPr>
          <w:rFonts w:cs="Arial"/>
          <w:color w:val="808080" w:themeColor="background1" w:themeShade="80"/>
        </w:rPr>
        <w:t xml:space="preserve"> </w:t>
      </w:r>
    </w:p>
    <w:p w14:paraId="2B2FD93D" w14:textId="3EE78B8E" w:rsidR="00BD3E2D" w:rsidRDefault="00BD3E2D" w:rsidP="00BD3E2D">
      <w:pPr>
        <w:spacing w:line="160" w:lineRule="atLeast"/>
        <w:rPr>
          <w:rFonts w:cs="Arial"/>
        </w:rPr>
      </w:pPr>
    </w:p>
    <w:p w14:paraId="062625C0" w14:textId="77777777" w:rsidR="009A0969" w:rsidRDefault="009A0969" w:rsidP="00BD3E2D">
      <w:pPr>
        <w:spacing w:line="160" w:lineRule="atLeast"/>
        <w:rPr>
          <w:rFonts w:cs="Arial"/>
        </w:rPr>
      </w:pPr>
    </w:p>
    <w:p w14:paraId="2B2FD93E" w14:textId="0C9CE145" w:rsidR="00BB7067" w:rsidRDefault="00BB7067" w:rsidP="00BD3E2D">
      <w:pPr>
        <w:spacing w:line="160" w:lineRule="atLeast"/>
        <w:rPr>
          <w:rFonts w:cs="Arial"/>
        </w:rPr>
      </w:pPr>
    </w:p>
    <w:p w14:paraId="797AD4A7" w14:textId="783CFA88" w:rsidR="00447F2A" w:rsidRDefault="00447F2A" w:rsidP="00BD3E2D">
      <w:pPr>
        <w:spacing w:line="160" w:lineRule="atLeast"/>
        <w:rPr>
          <w:rFonts w:cs="Arial"/>
        </w:rPr>
      </w:pPr>
    </w:p>
    <w:p w14:paraId="56643AF3" w14:textId="77777777" w:rsidR="00447F2A" w:rsidRDefault="00447F2A" w:rsidP="00BD3E2D">
      <w:pPr>
        <w:spacing w:line="160" w:lineRule="atLeast"/>
        <w:rPr>
          <w:rFonts w:cs="Arial"/>
        </w:rPr>
      </w:pPr>
    </w:p>
    <w:p w14:paraId="2B2FD93F" w14:textId="77777777" w:rsidR="00D76C94" w:rsidRPr="0013482D" w:rsidRDefault="00D76C94" w:rsidP="00BD3E2D">
      <w:pPr>
        <w:spacing w:line="160" w:lineRule="atLeast"/>
        <w:rPr>
          <w:rFonts w:cs="Arial"/>
        </w:rPr>
      </w:pPr>
    </w:p>
    <w:p w14:paraId="2B2FD940" w14:textId="77777777" w:rsidR="00BD3E2D" w:rsidRPr="0013482D" w:rsidRDefault="00BD3E2D" w:rsidP="00BD3E2D">
      <w:pPr>
        <w:spacing w:line="160" w:lineRule="atLeast"/>
        <w:jc w:val="center"/>
        <w:rPr>
          <w:rFonts w:cs="Arial"/>
          <w:b/>
          <w:sz w:val="52"/>
        </w:rPr>
      </w:pPr>
      <w:r w:rsidRPr="0013482D">
        <w:rPr>
          <w:rFonts w:cs="Arial"/>
          <w:b/>
          <w:sz w:val="52"/>
        </w:rPr>
        <w:t>DIPLOMARBEIT</w:t>
      </w:r>
    </w:p>
    <w:p w14:paraId="2B2FD941" w14:textId="77777777" w:rsidR="00BD3E2D" w:rsidRDefault="00BD3E2D" w:rsidP="00BD3E2D">
      <w:pPr>
        <w:spacing w:line="160" w:lineRule="atLeast"/>
        <w:rPr>
          <w:rFonts w:cs="Arial"/>
        </w:rPr>
      </w:pPr>
    </w:p>
    <w:p w14:paraId="2B2FD942" w14:textId="77777777" w:rsidR="00BB7067" w:rsidRDefault="00BB7067" w:rsidP="00BD3E2D">
      <w:pPr>
        <w:spacing w:line="160" w:lineRule="atLeast"/>
        <w:rPr>
          <w:rFonts w:cs="Arial"/>
        </w:rPr>
      </w:pPr>
    </w:p>
    <w:p w14:paraId="2B2FD943" w14:textId="77777777" w:rsidR="00D76C94" w:rsidRPr="0013482D" w:rsidRDefault="00D76C94" w:rsidP="00BD3E2D">
      <w:pPr>
        <w:spacing w:line="160" w:lineRule="atLeast"/>
        <w:rPr>
          <w:rFonts w:cs="Arial"/>
        </w:rPr>
      </w:pPr>
    </w:p>
    <w:p w14:paraId="2B2FD944" w14:textId="77777777" w:rsidR="00BD3E2D" w:rsidRDefault="00D76C94" w:rsidP="00BD3E2D">
      <w:pPr>
        <w:spacing w:line="160" w:lineRule="atLeast"/>
        <w:jc w:val="center"/>
        <w:rPr>
          <w:rFonts w:cs="Arial"/>
          <w:b/>
          <w:color w:val="808080" w:themeColor="background1" w:themeShade="80"/>
          <w:sz w:val="36"/>
        </w:rPr>
      </w:pPr>
      <w:r>
        <w:rPr>
          <w:rFonts w:cs="Arial"/>
          <w:b/>
          <w:color w:val="808080" w:themeColor="background1" w:themeShade="80"/>
          <w:sz w:val="36"/>
        </w:rPr>
        <w:t>Haupttitel</w:t>
      </w:r>
    </w:p>
    <w:p w14:paraId="2B2FD945" w14:textId="77777777" w:rsidR="006A2AAF" w:rsidRPr="0013482D" w:rsidRDefault="006A2AAF" w:rsidP="00BD3E2D">
      <w:pPr>
        <w:spacing w:line="160" w:lineRule="atLeast"/>
        <w:jc w:val="center"/>
        <w:rPr>
          <w:rFonts w:cs="Arial"/>
          <w:b/>
          <w:color w:val="808080" w:themeColor="background1" w:themeShade="80"/>
          <w:sz w:val="36"/>
        </w:rPr>
      </w:pPr>
    </w:p>
    <w:p w14:paraId="2B2FD946" w14:textId="77777777" w:rsidR="00BD3E2D" w:rsidRPr="0013482D" w:rsidRDefault="00BD3E2D" w:rsidP="00BD3E2D">
      <w:pPr>
        <w:spacing w:line="160" w:lineRule="atLeast"/>
        <w:rPr>
          <w:rFonts w:cs="Arial"/>
        </w:rPr>
      </w:pPr>
    </w:p>
    <w:p w14:paraId="2B2FD947" w14:textId="15D49D91" w:rsidR="00BD3E2D" w:rsidRPr="00D76C94" w:rsidRDefault="00BD3E2D" w:rsidP="00BD3E2D">
      <w:pPr>
        <w:spacing w:line="160" w:lineRule="atLeast"/>
        <w:rPr>
          <w:rFonts w:cs="Arial"/>
          <w:i/>
          <w:sz w:val="24"/>
        </w:rPr>
      </w:pPr>
      <w:r w:rsidRPr="00D76C94">
        <w:rPr>
          <w:rFonts w:cs="Arial"/>
          <w:i/>
          <w:sz w:val="24"/>
        </w:rPr>
        <w:t>Erstellt im Schuljahr 201</w:t>
      </w:r>
      <w:r w:rsidR="00554A24">
        <w:rPr>
          <w:rFonts w:cs="Arial"/>
          <w:i/>
          <w:sz w:val="24"/>
        </w:rPr>
        <w:t>8/19</w:t>
      </w:r>
    </w:p>
    <w:p w14:paraId="2B2FD948" w14:textId="77777777" w:rsidR="00BD3E2D" w:rsidRPr="0013482D" w:rsidRDefault="00BD3E2D" w:rsidP="00BD3E2D">
      <w:pPr>
        <w:spacing w:line="160" w:lineRule="atLeast"/>
        <w:rPr>
          <w:rFonts w:cs="Arial"/>
        </w:rPr>
      </w:pPr>
    </w:p>
    <w:tbl>
      <w:tblPr>
        <w:tblStyle w:val="Tabellenraster"/>
        <w:tblW w:w="0" w:type="auto"/>
        <w:tblLook w:val="04A0" w:firstRow="1" w:lastRow="0" w:firstColumn="1" w:lastColumn="0" w:noHBand="0" w:noVBand="1"/>
      </w:tblPr>
      <w:tblGrid>
        <w:gridCol w:w="3397"/>
        <w:gridCol w:w="2644"/>
        <w:gridCol w:w="3021"/>
      </w:tblGrid>
      <w:tr w:rsidR="00BD3E2D" w:rsidRPr="0013482D" w14:paraId="2B2FD94D" w14:textId="77777777" w:rsidTr="00BB7067">
        <w:trPr>
          <w:trHeight w:val="567"/>
        </w:trPr>
        <w:tc>
          <w:tcPr>
            <w:tcW w:w="3397" w:type="dxa"/>
            <w:tcBorders>
              <w:bottom w:val="single" w:sz="12" w:space="0" w:color="auto"/>
            </w:tcBorders>
            <w:vAlign w:val="center"/>
          </w:tcPr>
          <w:p w14:paraId="2B2FD949" w14:textId="77777777" w:rsidR="00BD3E2D" w:rsidRPr="0013482D" w:rsidRDefault="00BD3E2D" w:rsidP="006A2AAF">
            <w:pPr>
              <w:spacing w:line="160" w:lineRule="atLeast"/>
              <w:jc w:val="center"/>
              <w:rPr>
                <w:rFonts w:cs="Arial"/>
              </w:rPr>
            </w:pPr>
            <w:r w:rsidRPr="0013482D">
              <w:rPr>
                <w:rFonts w:cs="Arial"/>
              </w:rPr>
              <w:t>Name der Kandidatin/</w:t>
            </w:r>
          </w:p>
          <w:p w14:paraId="2B2FD94A" w14:textId="77777777" w:rsidR="00BD3E2D" w:rsidRPr="0013482D" w:rsidRDefault="00BD3E2D" w:rsidP="006A2AAF">
            <w:pPr>
              <w:spacing w:line="160" w:lineRule="atLeast"/>
              <w:jc w:val="center"/>
              <w:rPr>
                <w:rFonts w:cs="Arial"/>
              </w:rPr>
            </w:pPr>
            <w:r w:rsidRPr="0013482D">
              <w:rPr>
                <w:rFonts w:cs="Arial"/>
              </w:rPr>
              <w:t>des Kandidaten</w:t>
            </w:r>
          </w:p>
        </w:tc>
        <w:tc>
          <w:tcPr>
            <w:tcW w:w="2644" w:type="dxa"/>
            <w:tcBorders>
              <w:bottom w:val="single" w:sz="12" w:space="0" w:color="auto"/>
            </w:tcBorders>
            <w:vAlign w:val="center"/>
          </w:tcPr>
          <w:p w14:paraId="2B2FD94B" w14:textId="77777777" w:rsidR="00BD3E2D" w:rsidRPr="0013482D" w:rsidRDefault="00BD3E2D" w:rsidP="006A2AAF">
            <w:pPr>
              <w:spacing w:line="160" w:lineRule="atLeast"/>
              <w:jc w:val="center"/>
              <w:rPr>
                <w:rFonts w:cs="Arial"/>
              </w:rPr>
            </w:pPr>
            <w:r w:rsidRPr="0013482D">
              <w:rPr>
                <w:rFonts w:cs="Arial"/>
              </w:rPr>
              <w:t>Jahrgang /Klasse</w:t>
            </w:r>
          </w:p>
        </w:tc>
        <w:tc>
          <w:tcPr>
            <w:tcW w:w="3021" w:type="dxa"/>
            <w:tcBorders>
              <w:bottom w:val="single" w:sz="12" w:space="0" w:color="auto"/>
            </w:tcBorders>
            <w:vAlign w:val="center"/>
          </w:tcPr>
          <w:p w14:paraId="2B2FD94C" w14:textId="77777777" w:rsidR="00BD3E2D" w:rsidRPr="0013482D" w:rsidRDefault="00BD3E2D" w:rsidP="006A2AAF">
            <w:pPr>
              <w:spacing w:line="160" w:lineRule="atLeast"/>
              <w:jc w:val="center"/>
              <w:rPr>
                <w:rFonts w:cs="Arial"/>
              </w:rPr>
            </w:pPr>
            <w:r w:rsidRPr="0013482D">
              <w:rPr>
                <w:rFonts w:cs="Arial"/>
              </w:rPr>
              <w:t>Individuelle Themenstellung</w:t>
            </w:r>
          </w:p>
        </w:tc>
      </w:tr>
      <w:tr w:rsidR="00BD3E2D" w:rsidRPr="0013482D" w14:paraId="2B2FD952" w14:textId="77777777" w:rsidTr="00BB7067">
        <w:trPr>
          <w:trHeight w:val="1134"/>
        </w:trPr>
        <w:tc>
          <w:tcPr>
            <w:tcW w:w="3397" w:type="dxa"/>
            <w:tcBorders>
              <w:top w:val="single" w:sz="12" w:space="0" w:color="auto"/>
            </w:tcBorders>
            <w:vAlign w:val="center"/>
          </w:tcPr>
          <w:p w14:paraId="2B2FD94E" w14:textId="77777777" w:rsidR="00BD3E2D" w:rsidRPr="0013482D" w:rsidRDefault="00D76C94" w:rsidP="006A2AAF">
            <w:pPr>
              <w:spacing w:line="160" w:lineRule="atLeast"/>
              <w:rPr>
                <w:rFonts w:cs="Arial"/>
                <w:b/>
              </w:rPr>
            </w:pPr>
            <w:r>
              <w:rPr>
                <w:rFonts w:cs="Arial"/>
                <w:b/>
                <w:sz w:val="24"/>
              </w:rPr>
              <w:t>Schüler 1</w:t>
            </w:r>
          </w:p>
        </w:tc>
        <w:tc>
          <w:tcPr>
            <w:tcW w:w="2644" w:type="dxa"/>
            <w:tcBorders>
              <w:top w:val="single" w:sz="12" w:space="0" w:color="auto"/>
            </w:tcBorders>
            <w:vAlign w:val="center"/>
          </w:tcPr>
          <w:p w14:paraId="144E9B32" w14:textId="77777777" w:rsidR="003C3CE5" w:rsidRPr="0013482D" w:rsidRDefault="003C3CE5" w:rsidP="003C3CE5">
            <w:pPr>
              <w:spacing w:line="160" w:lineRule="atLeast"/>
              <w:jc w:val="center"/>
              <w:rPr>
                <w:rFonts w:cs="Arial"/>
              </w:rPr>
            </w:pPr>
            <w:r>
              <w:rPr>
                <w:rFonts w:cs="Arial"/>
              </w:rPr>
              <w:t>2018/19</w:t>
            </w:r>
          </w:p>
          <w:p w14:paraId="2B2FD950" w14:textId="77777777" w:rsidR="00BD3E2D" w:rsidRPr="0013482D" w:rsidRDefault="008A7BDF" w:rsidP="006A2AAF">
            <w:pPr>
              <w:spacing w:line="160" w:lineRule="atLeast"/>
              <w:jc w:val="center"/>
              <w:rPr>
                <w:rFonts w:cs="Arial"/>
              </w:rPr>
            </w:pPr>
            <w:r w:rsidRPr="0013482D">
              <w:rPr>
                <w:rFonts w:cs="Arial"/>
              </w:rPr>
              <w:t>5WA</w:t>
            </w:r>
            <w:r>
              <w:rPr>
                <w:rFonts w:cs="Arial"/>
              </w:rPr>
              <w:t xml:space="preserve"> bzw. 5WB</w:t>
            </w:r>
          </w:p>
        </w:tc>
        <w:tc>
          <w:tcPr>
            <w:tcW w:w="3021" w:type="dxa"/>
            <w:tcBorders>
              <w:top w:val="single" w:sz="12" w:space="0" w:color="auto"/>
            </w:tcBorders>
            <w:vAlign w:val="center"/>
          </w:tcPr>
          <w:p w14:paraId="2B2FD951" w14:textId="77777777" w:rsidR="000700F8" w:rsidRPr="0013482D" w:rsidRDefault="00D76C94" w:rsidP="000700F8">
            <w:pPr>
              <w:spacing w:line="160" w:lineRule="atLeast"/>
              <w:rPr>
                <w:rFonts w:cs="Arial"/>
              </w:rPr>
            </w:pPr>
            <w:r>
              <w:rPr>
                <w:rFonts w:cs="Arial"/>
              </w:rPr>
              <w:t>Individuelles Thema 1</w:t>
            </w:r>
          </w:p>
        </w:tc>
      </w:tr>
      <w:tr w:rsidR="00BD3E2D" w:rsidRPr="0013482D" w14:paraId="2B2FD957" w14:textId="77777777" w:rsidTr="00BB7067">
        <w:trPr>
          <w:trHeight w:val="1134"/>
        </w:trPr>
        <w:tc>
          <w:tcPr>
            <w:tcW w:w="3397" w:type="dxa"/>
            <w:vAlign w:val="center"/>
          </w:tcPr>
          <w:p w14:paraId="2B2FD953" w14:textId="77777777" w:rsidR="00BD3E2D" w:rsidRPr="0013482D" w:rsidRDefault="00D76C94" w:rsidP="006A2AAF">
            <w:pPr>
              <w:spacing w:line="160" w:lineRule="atLeast"/>
              <w:rPr>
                <w:rFonts w:cs="Arial"/>
                <w:b/>
              </w:rPr>
            </w:pPr>
            <w:r>
              <w:rPr>
                <w:rFonts w:cs="Arial"/>
                <w:b/>
                <w:sz w:val="24"/>
              </w:rPr>
              <w:t>Schüler 2</w:t>
            </w:r>
          </w:p>
        </w:tc>
        <w:tc>
          <w:tcPr>
            <w:tcW w:w="2644" w:type="dxa"/>
            <w:vAlign w:val="center"/>
          </w:tcPr>
          <w:p w14:paraId="73EAEC22" w14:textId="77777777" w:rsidR="003C3CE5" w:rsidRPr="0013482D" w:rsidRDefault="003C3CE5" w:rsidP="003C3CE5">
            <w:pPr>
              <w:spacing w:line="160" w:lineRule="atLeast"/>
              <w:jc w:val="center"/>
              <w:rPr>
                <w:rFonts w:cs="Arial"/>
              </w:rPr>
            </w:pPr>
            <w:r>
              <w:rPr>
                <w:rFonts w:cs="Arial"/>
              </w:rPr>
              <w:t>2018/19</w:t>
            </w:r>
          </w:p>
          <w:p w14:paraId="2B2FD955" w14:textId="77777777" w:rsidR="00BD3E2D" w:rsidRPr="0013482D" w:rsidRDefault="00BD3E2D" w:rsidP="006A2AAF">
            <w:pPr>
              <w:spacing w:line="160" w:lineRule="atLeast"/>
              <w:jc w:val="center"/>
              <w:rPr>
                <w:rFonts w:cs="Arial"/>
              </w:rPr>
            </w:pPr>
            <w:r w:rsidRPr="0013482D">
              <w:rPr>
                <w:rFonts w:cs="Arial"/>
              </w:rPr>
              <w:t>5WA</w:t>
            </w:r>
            <w:r w:rsidR="008A7BDF">
              <w:rPr>
                <w:rFonts w:cs="Arial"/>
              </w:rPr>
              <w:t xml:space="preserve"> bzw. 5WB</w:t>
            </w:r>
          </w:p>
        </w:tc>
        <w:tc>
          <w:tcPr>
            <w:tcW w:w="3021" w:type="dxa"/>
            <w:vAlign w:val="center"/>
          </w:tcPr>
          <w:p w14:paraId="2B2FD956" w14:textId="77777777" w:rsidR="00D76C94" w:rsidRPr="0013482D" w:rsidRDefault="00D76C94" w:rsidP="000700F8">
            <w:pPr>
              <w:spacing w:line="160" w:lineRule="atLeast"/>
              <w:rPr>
                <w:rFonts w:cs="Arial"/>
              </w:rPr>
            </w:pPr>
            <w:r>
              <w:rPr>
                <w:rFonts w:cs="Arial"/>
              </w:rPr>
              <w:t>Individuelles Thema 2</w:t>
            </w:r>
          </w:p>
        </w:tc>
      </w:tr>
      <w:tr w:rsidR="00BD3E2D" w:rsidRPr="0013482D" w14:paraId="2B2FD95C" w14:textId="77777777" w:rsidTr="00BB7067">
        <w:trPr>
          <w:trHeight w:val="1134"/>
        </w:trPr>
        <w:tc>
          <w:tcPr>
            <w:tcW w:w="3397" w:type="dxa"/>
            <w:vAlign w:val="center"/>
          </w:tcPr>
          <w:p w14:paraId="2B2FD958" w14:textId="77777777" w:rsidR="00BD3E2D" w:rsidRPr="0013482D" w:rsidRDefault="00D76C94" w:rsidP="006A2AAF">
            <w:pPr>
              <w:spacing w:line="160" w:lineRule="atLeast"/>
              <w:rPr>
                <w:rFonts w:cs="Arial"/>
                <w:b/>
              </w:rPr>
            </w:pPr>
            <w:r>
              <w:rPr>
                <w:rFonts w:cs="Arial"/>
                <w:b/>
                <w:sz w:val="24"/>
              </w:rPr>
              <w:t>Schüler 3</w:t>
            </w:r>
          </w:p>
        </w:tc>
        <w:tc>
          <w:tcPr>
            <w:tcW w:w="2644" w:type="dxa"/>
            <w:vAlign w:val="center"/>
          </w:tcPr>
          <w:p w14:paraId="5F3E65D0" w14:textId="77777777" w:rsidR="003C3CE5" w:rsidRPr="0013482D" w:rsidRDefault="003C3CE5" w:rsidP="003C3CE5">
            <w:pPr>
              <w:spacing w:line="160" w:lineRule="atLeast"/>
              <w:jc w:val="center"/>
              <w:rPr>
                <w:rFonts w:cs="Arial"/>
              </w:rPr>
            </w:pPr>
            <w:r>
              <w:rPr>
                <w:rFonts w:cs="Arial"/>
              </w:rPr>
              <w:t>2018/19</w:t>
            </w:r>
          </w:p>
          <w:p w14:paraId="2B2FD95A" w14:textId="77777777" w:rsidR="00BD3E2D" w:rsidRPr="0013482D" w:rsidRDefault="008A7BDF" w:rsidP="006A2AAF">
            <w:pPr>
              <w:spacing w:line="160" w:lineRule="atLeast"/>
              <w:jc w:val="center"/>
              <w:rPr>
                <w:rFonts w:cs="Arial"/>
              </w:rPr>
            </w:pPr>
            <w:r w:rsidRPr="0013482D">
              <w:rPr>
                <w:rFonts w:cs="Arial"/>
              </w:rPr>
              <w:t>5WA</w:t>
            </w:r>
            <w:r>
              <w:rPr>
                <w:rFonts w:cs="Arial"/>
              </w:rPr>
              <w:t xml:space="preserve"> bzw. 5WB</w:t>
            </w:r>
          </w:p>
        </w:tc>
        <w:tc>
          <w:tcPr>
            <w:tcW w:w="3021" w:type="dxa"/>
            <w:vAlign w:val="center"/>
          </w:tcPr>
          <w:p w14:paraId="2B2FD95B" w14:textId="77777777" w:rsidR="00D76C94" w:rsidRPr="0013482D" w:rsidRDefault="00D76C94" w:rsidP="000700F8">
            <w:pPr>
              <w:spacing w:line="160" w:lineRule="atLeast"/>
              <w:rPr>
                <w:rFonts w:cs="Arial"/>
              </w:rPr>
            </w:pPr>
            <w:r>
              <w:rPr>
                <w:rFonts w:cs="Arial"/>
              </w:rPr>
              <w:t>Individuelles Thema 3</w:t>
            </w:r>
          </w:p>
        </w:tc>
      </w:tr>
    </w:tbl>
    <w:p w14:paraId="2B2FD95E" w14:textId="77777777" w:rsidR="00BB7067" w:rsidRDefault="00BB7067" w:rsidP="00BD3E2D">
      <w:pPr>
        <w:spacing w:line="160" w:lineRule="atLeast"/>
        <w:rPr>
          <w:rFonts w:cs="Arial"/>
        </w:rPr>
      </w:pPr>
    </w:p>
    <w:p w14:paraId="2B2FD95F" w14:textId="77777777" w:rsidR="00BB7067" w:rsidRDefault="00BB7067" w:rsidP="00BD3E2D">
      <w:pPr>
        <w:spacing w:line="160" w:lineRule="atLeast"/>
        <w:rPr>
          <w:rFonts w:cs="Arial"/>
        </w:rPr>
      </w:pPr>
    </w:p>
    <w:p w14:paraId="2B2FD960" w14:textId="77777777" w:rsidR="00BB7067" w:rsidRPr="0013482D" w:rsidRDefault="00BB7067" w:rsidP="00BD3E2D">
      <w:pPr>
        <w:spacing w:line="160" w:lineRule="atLeast"/>
        <w:rPr>
          <w:rFonts w:cs="Arial"/>
        </w:rPr>
      </w:pPr>
    </w:p>
    <w:p w14:paraId="2B2FD961" w14:textId="77777777" w:rsidR="00BD3E2D" w:rsidRPr="0013482D" w:rsidRDefault="00BD3E2D" w:rsidP="00BD3E2D">
      <w:pPr>
        <w:spacing w:line="160" w:lineRule="atLeast"/>
        <w:rPr>
          <w:rFonts w:cs="Arial"/>
        </w:rPr>
      </w:pPr>
    </w:p>
    <w:tbl>
      <w:tblPr>
        <w:tblStyle w:val="Tabellenraster"/>
        <w:tblW w:w="0" w:type="auto"/>
        <w:tblInd w:w="-5" w:type="dxa"/>
        <w:tblLook w:val="04A0" w:firstRow="1" w:lastRow="0" w:firstColumn="1" w:lastColumn="0" w:noHBand="0" w:noVBand="1"/>
      </w:tblPr>
      <w:tblGrid>
        <w:gridCol w:w="3402"/>
        <w:gridCol w:w="5665"/>
      </w:tblGrid>
      <w:tr w:rsidR="00FC04B8" w:rsidRPr="0013482D" w14:paraId="2B2FD966" w14:textId="77777777" w:rsidTr="00FC04B8">
        <w:tc>
          <w:tcPr>
            <w:tcW w:w="3402" w:type="dxa"/>
            <w:tcBorders>
              <w:top w:val="nil"/>
              <w:left w:val="nil"/>
              <w:bottom w:val="nil"/>
            </w:tcBorders>
          </w:tcPr>
          <w:p w14:paraId="2B2FD962" w14:textId="77777777" w:rsidR="00FC04B8" w:rsidRPr="00FC04B8" w:rsidRDefault="00FC04B8" w:rsidP="006A2AAF">
            <w:pPr>
              <w:spacing w:line="160" w:lineRule="atLeast"/>
              <w:rPr>
                <w:rFonts w:cs="Arial"/>
                <w:b/>
              </w:rPr>
            </w:pPr>
            <w:r w:rsidRPr="00FC04B8">
              <w:rPr>
                <w:rFonts w:cs="Arial"/>
                <w:b/>
              </w:rPr>
              <w:t>externer Partner:</w:t>
            </w:r>
          </w:p>
          <w:p w14:paraId="2B2FD963" w14:textId="77777777" w:rsidR="00FC04B8" w:rsidRPr="00FC04B8" w:rsidRDefault="00FC04B8" w:rsidP="006A2AAF">
            <w:pPr>
              <w:spacing w:line="160" w:lineRule="atLeast"/>
              <w:rPr>
                <w:rFonts w:cs="Arial"/>
                <w:i/>
              </w:rPr>
            </w:pPr>
            <w:r w:rsidRPr="00FC04B8">
              <w:rPr>
                <w:rFonts w:cs="Arial"/>
                <w:i/>
              </w:rPr>
              <w:t>Name der Firma</w:t>
            </w:r>
          </w:p>
        </w:tc>
        <w:tc>
          <w:tcPr>
            <w:tcW w:w="5665" w:type="dxa"/>
            <w:vAlign w:val="center"/>
          </w:tcPr>
          <w:p w14:paraId="2B2FD964" w14:textId="77777777" w:rsidR="00FC04B8" w:rsidRPr="0013482D" w:rsidRDefault="00FC04B8" w:rsidP="006A2AAF">
            <w:pPr>
              <w:spacing w:line="160" w:lineRule="atLeast"/>
              <w:rPr>
                <w:rFonts w:cs="Arial"/>
              </w:rPr>
            </w:pPr>
            <w:r w:rsidRPr="0013482D">
              <w:rPr>
                <w:rFonts w:cs="Arial"/>
              </w:rPr>
              <w:t>eingereicht am:</w:t>
            </w:r>
          </w:p>
          <w:p w14:paraId="2B2FD965" w14:textId="77777777" w:rsidR="00FC04B8" w:rsidRPr="0013482D" w:rsidRDefault="00FC04B8" w:rsidP="006A2AAF">
            <w:pPr>
              <w:spacing w:line="160" w:lineRule="atLeast"/>
              <w:rPr>
                <w:rFonts w:cs="Arial"/>
              </w:rPr>
            </w:pPr>
          </w:p>
        </w:tc>
      </w:tr>
      <w:tr w:rsidR="00FC04B8" w:rsidRPr="0013482D" w14:paraId="2B2FD96E" w14:textId="77777777" w:rsidTr="00FC04B8">
        <w:tc>
          <w:tcPr>
            <w:tcW w:w="3402" w:type="dxa"/>
            <w:tcBorders>
              <w:top w:val="nil"/>
              <w:left w:val="nil"/>
              <w:bottom w:val="nil"/>
            </w:tcBorders>
          </w:tcPr>
          <w:p w14:paraId="2B2FD967" w14:textId="77777777" w:rsidR="00FC04B8" w:rsidRPr="0013482D" w:rsidRDefault="00FC04B8" w:rsidP="006A2AAF">
            <w:pPr>
              <w:spacing w:line="160" w:lineRule="atLeast"/>
              <w:rPr>
                <w:rFonts w:cs="Arial"/>
              </w:rPr>
            </w:pPr>
          </w:p>
        </w:tc>
        <w:tc>
          <w:tcPr>
            <w:tcW w:w="5665" w:type="dxa"/>
            <w:vAlign w:val="center"/>
          </w:tcPr>
          <w:p w14:paraId="2B2FD968" w14:textId="77777777" w:rsidR="00FC04B8" w:rsidRPr="0013482D" w:rsidRDefault="00FC04B8" w:rsidP="006A2AAF">
            <w:pPr>
              <w:spacing w:line="160" w:lineRule="atLeast"/>
              <w:rPr>
                <w:rFonts w:cs="Arial"/>
              </w:rPr>
            </w:pPr>
            <w:r w:rsidRPr="0013482D">
              <w:rPr>
                <w:rFonts w:cs="Arial"/>
              </w:rPr>
              <w:t>Eingangsvermerk/ Schulstempel:</w:t>
            </w:r>
          </w:p>
          <w:p w14:paraId="2B2FD969" w14:textId="77777777" w:rsidR="00FC04B8" w:rsidRPr="0013482D" w:rsidRDefault="00FC04B8" w:rsidP="006A2AAF">
            <w:pPr>
              <w:spacing w:line="160" w:lineRule="atLeast"/>
              <w:rPr>
                <w:rFonts w:cs="Arial"/>
              </w:rPr>
            </w:pPr>
          </w:p>
          <w:p w14:paraId="2B2FD96A" w14:textId="77777777" w:rsidR="00FC04B8" w:rsidRPr="0013482D" w:rsidRDefault="00FC04B8" w:rsidP="006A2AAF">
            <w:pPr>
              <w:spacing w:line="160" w:lineRule="atLeast"/>
              <w:rPr>
                <w:rFonts w:cs="Arial"/>
              </w:rPr>
            </w:pPr>
          </w:p>
          <w:p w14:paraId="2B2FD96B" w14:textId="77777777" w:rsidR="00FC04B8" w:rsidRPr="0013482D" w:rsidRDefault="00FC04B8" w:rsidP="006A2AAF">
            <w:pPr>
              <w:spacing w:line="160" w:lineRule="atLeast"/>
              <w:rPr>
                <w:rFonts w:cs="Arial"/>
              </w:rPr>
            </w:pPr>
          </w:p>
          <w:p w14:paraId="2B2FD96C" w14:textId="77777777" w:rsidR="00FC04B8" w:rsidRPr="0013482D" w:rsidRDefault="00FC04B8" w:rsidP="006A2AAF">
            <w:pPr>
              <w:spacing w:line="160" w:lineRule="atLeast"/>
              <w:rPr>
                <w:rFonts w:cs="Arial"/>
              </w:rPr>
            </w:pPr>
          </w:p>
          <w:p w14:paraId="2B2FD96D" w14:textId="77777777" w:rsidR="00FC04B8" w:rsidRPr="0013482D" w:rsidRDefault="00FC04B8" w:rsidP="006A2AAF">
            <w:pPr>
              <w:spacing w:line="160" w:lineRule="atLeast"/>
              <w:rPr>
                <w:rFonts w:cs="Arial"/>
              </w:rPr>
            </w:pPr>
          </w:p>
        </w:tc>
      </w:tr>
      <w:tr w:rsidR="00FC04B8" w:rsidRPr="0013482D" w14:paraId="2B2FD974" w14:textId="77777777" w:rsidTr="00FC04B8">
        <w:tc>
          <w:tcPr>
            <w:tcW w:w="3402" w:type="dxa"/>
            <w:tcBorders>
              <w:top w:val="nil"/>
              <w:left w:val="nil"/>
              <w:bottom w:val="nil"/>
            </w:tcBorders>
          </w:tcPr>
          <w:p w14:paraId="2B2FD96F" w14:textId="77777777" w:rsidR="00FC04B8" w:rsidRPr="0013482D" w:rsidRDefault="00FC04B8" w:rsidP="006A2AAF">
            <w:pPr>
              <w:spacing w:line="160" w:lineRule="atLeast"/>
              <w:rPr>
                <w:rFonts w:cs="Arial"/>
              </w:rPr>
            </w:pPr>
          </w:p>
        </w:tc>
        <w:tc>
          <w:tcPr>
            <w:tcW w:w="5665" w:type="dxa"/>
            <w:vAlign w:val="center"/>
          </w:tcPr>
          <w:p w14:paraId="2B2FD970" w14:textId="77777777" w:rsidR="00FC04B8" w:rsidRPr="0013482D" w:rsidRDefault="00FC04B8" w:rsidP="006A2AAF">
            <w:pPr>
              <w:spacing w:line="160" w:lineRule="atLeast"/>
              <w:rPr>
                <w:rFonts w:cs="Arial"/>
              </w:rPr>
            </w:pPr>
            <w:r w:rsidRPr="0013482D">
              <w:rPr>
                <w:rFonts w:cs="Arial"/>
              </w:rPr>
              <w:t xml:space="preserve">Unterschrift </w:t>
            </w:r>
            <w:r>
              <w:rPr>
                <w:rFonts w:cs="Arial"/>
              </w:rPr>
              <w:t>(BetreuerI</w:t>
            </w:r>
            <w:r w:rsidRPr="0013482D">
              <w:rPr>
                <w:rFonts w:cs="Arial"/>
              </w:rPr>
              <w:t>n):</w:t>
            </w:r>
          </w:p>
          <w:p w14:paraId="2B2FD971" w14:textId="77777777" w:rsidR="00FC04B8" w:rsidRPr="0013482D" w:rsidRDefault="00FC04B8" w:rsidP="006A2AAF">
            <w:pPr>
              <w:spacing w:line="160" w:lineRule="atLeast"/>
              <w:rPr>
                <w:rFonts w:cs="Arial"/>
              </w:rPr>
            </w:pPr>
          </w:p>
          <w:p w14:paraId="2B2FD972" w14:textId="77777777" w:rsidR="00FC04B8" w:rsidRPr="0013482D" w:rsidRDefault="00FC04B8" w:rsidP="006A2AAF">
            <w:pPr>
              <w:spacing w:line="160" w:lineRule="atLeast"/>
              <w:rPr>
                <w:rFonts w:cs="Arial"/>
              </w:rPr>
            </w:pPr>
          </w:p>
          <w:p w14:paraId="2B2FD973" w14:textId="77777777" w:rsidR="00FC04B8" w:rsidRPr="0013482D" w:rsidRDefault="00FC04B8" w:rsidP="006A2AAF">
            <w:pPr>
              <w:spacing w:line="160" w:lineRule="atLeast"/>
              <w:rPr>
                <w:rFonts w:cs="Arial"/>
              </w:rPr>
            </w:pPr>
          </w:p>
        </w:tc>
      </w:tr>
    </w:tbl>
    <w:p w14:paraId="4367382E" w14:textId="47727734" w:rsidR="00447F2A" w:rsidRDefault="00447F2A" w:rsidP="00447F2A">
      <w:pPr>
        <w:spacing w:line="160" w:lineRule="atLeast"/>
        <w:jc w:val="right"/>
        <w:rPr>
          <w:rFonts w:cs="Arial"/>
          <w:color w:val="808080" w:themeColor="background1" w:themeShade="80"/>
        </w:rPr>
      </w:pPr>
      <w:r>
        <w:rPr>
          <w:rFonts w:cs="Arial"/>
          <w:noProof/>
          <w:color w:val="808080" w:themeColor="background1" w:themeShade="80"/>
        </w:rPr>
        <w:drawing>
          <wp:anchor distT="0" distB="0" distL="114300" distR="114300" simplePos="0" relativeHeight="251780096" behindDoc="1" locked="0" layoutInCell="1" allowOverlap="1" wp14:anchorId="0D53D89D" wp14:editId="170A9E14">
            <wp:simplePos x="0" y="0"/>
            <wp:positionH relativeFrom="column">
              <wp:posOffset>4099560</wp:posOffset>
            </wp:positionH>
            <wp:positionV relativeFrom="paragraph">
              <wp:posOffset>0</wp:posOffset>
            </wp:positionV>
            <wp:extent cx="1633369" cy="720000"/>
            <wp:effectExtent l="0" t="0" r="5080" b="4445"/>
            <wp:wrapTight wrapText="bothSides">
              <wp:wrapPolygon edited="0">
                <wp:start x="2267" y="0"/>
                <wp:lineTo x="0" y="2288"/>
                <wp:lineTo x="0" y="15442"/>
                <wp:lineTo x="504" y="18302"/>
                <wp:lineTo x="2267" y="21162"/>
                <wp:lineTo x="2519" y="21162"/>
                <wp:lineTo x="6551" y="21162"/>
                <wp:lineTo x="21415" y="19446"/>
                <wp:lineTo x="21415" y="2288"/>
                <wp:lineTo x="6047" y="0"/>
                <wp:lineTo x="2267"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K.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3369" cy="720000"/>
                    </a:xfrm>
                    <a:prstGeom prst="rect">
                      <a:avLst/>
                    </a:prstGeom>
                  </pic:spPr>
                </pic:pic>
              </a:graphicData>
            </a:graphic>
            <wp14:sizeRelH relativeFrom="page">
              <wp14:pctWidth>0</wp14:pctWidth>
            </wp14:sizeRelH>
            <wp14:sizeRelV relativeFrom="page">
              <wp14:pctHeight>0</wp14:pctHeight>
            </wp14:sizeRelV>
          </wp:anchor>
        </w:drawing>
      </w:r>
    </w:p>
    <w:p w14:paraId="69E31BB8" w14:textId="77777777" w:rsidR="00447F2A" w:rsidRDefault="00447F2A" w:rsidP="00447F2A">
      <w:pPr>
        <w:spacing w:line="160" w:lineRule="atLeast"/>
        <w:jc w:val="right"/>
        <w:rPr>
          <w:rFonts w:cs="Arial"/>
          <w:color w:val="808080" w:themeColor="background1" w:themeShade="80"/>
        </w:rPr>
      </w:pPr>
    </w:p>
    <w:p w14:paraId="48AB47F9" w14:textId="77777777" w:rsidR="00447F2A" w:rsidRDefault="00447F2A" w:rsidP="00447F2A">
      <w:pPr>
        <w:spacing w:line="160" w:lineRule="atLeast"/>
        <w:jc w:val="right"/>
        <w:rPr>
          <w:rFonts w:cs="Arial"/>
          <w:color w:val="808080" w:themeColor="background1" w:themeShade="80"/>
        </w:rPr>
      </w:pPr>
    </w:p>
    <w:p w14:paraId="6DF4E509" w14:textId="5CF0B1F5" w:rsidR="00447F2A" w:rsidRPr="0013482D" w:rsidRDefault="00447F2A" w:rsidP="00447F2A">
      <w:pPr>
        <w:spacing w:line="160" w:lineRule="atLeast"/>
        <w:jc w:val="right"/>
        <w:rPr>
          <w:rFonts w:cs="Arial"/>
          <w:color w:val="808080" w:themeColor="background1" w:themeShade="80"/>
        </w:rPr>
      </w:pPr>
      <w:r>
        <w:rPr>
          <w:rFonts w:cs="Arial"/>
          <w:color w:val="808080" w:themeColor="background1" w:themeShade="80"/>
        </w:rPr>
        <w:t>Handelsakademie</w:t>
      </w:r>
      <w:r w:rsidRPr="0013482D">
        <w:rPr>
          <w:rFonts w:cs="Arial"/>
          <w:color w:val="808080" w:themeColor="background1" w:themeShade="80"/>
        </w:rPr>
        <w:t xml:space="preserve"> Reutte</w:t>
      </w:r>
      <w:r>
        <w:rPr>
          <w:rFonts w:cs="Arial"/>
          <w:color w:val="808080" w:themeColor="background1" w:themeShade="80"/>
        </w:rPr>
        <w:t xml:space="preserve"> </w:t>
      </w:r>
    </w:p>
    <w:p w14:paraId="67037258" w14:textId="77777777" w:rsidR="00447F2A" w:rsidRDefault="00447F2A" w:rsidP="00447F2A">
      <w:pPr>
        <w:spacing w:line="160" w:lineRule="atLeast"/>
        <w:rPr>
          <w:rFonts w:cs="Arial"/>
        </w:rPr>
      </w:pPr>
    </w:p>
    <w:p w14:paraId="0A467F5A" w14:textId="77777777" w:rsidR="00447F2A" w:rsidRDefault="00447F2A" w:rsidP="00447F2A">
      <w:pPr>
        <w:spacing w:line="160" w:lineRule="atLeast"/>
        <w:rPr>
          <w:rFonts w:cs="Arial"/>
        </w:rPr>
      </w:pPr>
    </w:p>
    <w:p w14:paraId="4D9049F4" w14:textId="77777777" w:rsidR="00447F2A" w:rsidRDefault="00447F2A" w:rsidP="00447F2A">
      <w:pPr>
        <w:spacing w:line="160" w:lineRule="atLeast"/>
        <w:rPr>
          <w:rFonts w:cs="Arial"/>
        </w:rPr>
      </w:pPr>
    </w:p>
    <w:p w14:paraId="33720090" w14:textId="77777777" w:rsidR="00447F2A" w:rsidRDefault="00447F2A" w:rsidP="00447F2A">
      <w:pPr>
        <w:spacing w:line="160" w:lineRule="atLeast"/>
        <w:rPr>
          <w:rFonts w:cs="Arial"/>
        </w:rPr>
      </w:pPr>
    </w:p>
    <w:p w14:paraId="378C75DF" w14:textId="77777777" w:rsidR="00447F2A" w:rsidRDefault="00447F2A" w:rsidP="00447F2A">
      <w:pPr>
        <w:spacing w:line="160" w:lineRule="atLeast"/>
        <w:rPr>
          <w:rFonts w:cs="Arial"/>
        </w:rPr>
      </w:pPr>
    </w:p>
    <w:p w14:paraId="2292B285" w14:textId="77777777" w:rsidR="00447F2A" w:rsidRPr="0013482D" w:rsidRDefault="00447F2A" w:rsidP="00447F2A">
      <w:pPr>
        <w:spacing w:line="160" w:lineRule="atLeast"/>
        <w:rPr>
          <w:rFonts w:cs="Arial"/>
        </w:rPr>
      </w:pPr>
    </w:p>
    <w:p w14:paraId="66A693BD" w14:textId="77777777" w:rsidR="00554A24" w:rsidRPr="0013482D" w:rsidRDefault="00554A24" w:rsidP="00554A24">
      <w:pPr>
        <w:spacing w:line="160" w:lineRule="atLeast"/>
        <w:jc w:val="center"/>
        <w:rPr>
          <w:rFonts w:cs="Arial"/>
          <w:b/>
          <w:sz w:val="52"/>
        </w:rPr>
      </w:pPr>
      <w:r w:rsidRPr="0013482D">
        <w:rPr>
          <w:rFonts w:cs="Arial"/>
          <w:b/>
          <w:sz w:val="52"/>
        </w:rPr>
        <w:t>DIPLOMARBEIT</w:t>
      </w:r>
    </w:p>
    <w:p w14:paraId="1F7EAE7A" w14:textId="77777777" w:rsidR="00554A24" w:rsidRDefault="00554A24" w:rsidP="00554A24">
      <w:pPr>
        <w:spacing w:line="160" w:lineRule="atLeast"/>
        <w:rPr>
          <w:rFonts w:cs="Arial"/>
        </w:rPr>
      </w:pPr>
    </w:p>
    <w:p w14:paraId="59F8389D" w14:textId="77777777" w:rsidR="00554A24" w:rsidRDefault="00554A24" w:rsidP="00554A24">
      <w:pPr>
        <w:spacing w:line="160" w:lineRule="atLeast"/>
        <w:rPr>
          <w:rFonts w:cs="Arial"/>
        </w:rPr>
      </w:pPr>
    </w:p>
    <w:p w14:paraId="22A0C504" w14:textId="77777777" w:rsidR="00554A24" w:rsidRPr="0013482D" w:rsidRDefault="00554A24" w:rsidP="00554A24">
      <w:pPr>
        <w:spacing w:line="160" w:lineRule="atLeast"/>
        <w:rPr>
          <w:rFonts w:cs="Arial"/>
        </w:rPr>
      </w:pPr>
    </w:p>
    <w:p w14:paraId="0CB2E619" w14:textId="77777777" w:rsidR="00554A24" w:rsidRDefault="00554A24" w:rsidP="00554A24">
      <w:pPr>
        <w:spacing w:line="160" w:lineRule="atLeast"/>
        <w:jc w:val="center"/>
        <w:rPr>
          <w:rFonts w:cs="Arial"/>
          <w:b/>
          <w:color w:val="808080" w:themeColor="background1" w:themeShade="80"/>
          <w:sz w:val="36"/>
        </w:rPr>
      </w:pPr>
      <w:r>
        <w:rPr>
          <w:rFonts w:cs="Arial"/>
          <w:b/>
          <w:color w:val="808080" w:themeColor="background1" w:themeShade="80"/>
          <w:sz w:val="36"/>
        </w:rPr>
        <w:t>Haupttitel</w:t>
      </w:r>
    </w:p>
    <w:p w14:paraId="46321709" w14:textId="77777777" w:rsidR="00554A24" w:rsidRPr="0013482D" w:rsidRDefault="00554A24" w:rsidP="00554A24">
      <w:pPr>
        <w:spacing w:line="160" w:lineRule="atLeast"/>
        <w:jc w:val="center"/>
        <w:rPr>
          <w:rFonts w:cs="Arial"/>
          <w:b/>
          <w:color w:val="808080" w:themeColor="background1" w:themeShade="80"/>
          <w:sz w:val="36"/>
        </w:rPr>
      </w:pPr>
    </w:p>
    <w:p w14:paraId="0AAA98D4" w14:textId="77777777" w:rsidR="00554A24" w:rsidRPr="0013482D" w:rsidRDefault="00554A24" w:rsidP="00554A24">
      <w:pPr>
        <w:spacing w:line="160" w:lineRule="atLeast"/>
        <w:rPr>
          <w:rFonts w:cs="Arial"/>
        </w:rPr>
      </w:pPr>
    </w:p>
    <w:p w14:paraId="4DB5A759" w14:textId="22E088A3" w:rsidR="00554A24" w:rsidRPr="00D76C94" w:rsidRDefault="00554A24" w:rsidP="00554A24">
      <w:pPr>
        <w:spacing w:line="160" w:lineRule="atLeast"/>
        <w:rPr>
          <w:rFonts w:cs="Arial"/>
          <w:i/>
          <w:sz w:val="24"/>
        </w:rPr>
      </w:pPr>
      <w:r w:rsidRPr="00D76C94">
        <w:rPr>
          <w:rFonts w:cs="Arial"/>
          <w:i/>
          <w:sz w:val="24"/>
        </w:rPr>
        <w:t>Erstellt im Schuljahr 201</w:t>
      </w:r>
      <w:r>
        <w:rPr>
          <w:rFonts w:cs="Arial"/>
          <w:i/>
          <w:sz w:val="24"/>
        </w:rPr>
        <w:t>8/19</w:t>
      </w:r>
    </w:p>
    <w:p w14:paraId="4CE1F339" w14:textId="77777777" w:rsidR="00554A24" w:rsidRPr="0013482D" w:rsidRDefault="00554A24" w:rsidP="00554A24">
      <w:pPr>
        <w:spacing w:line="160" w:lineRule="atLeast"/>
        <w:rPr>
          <w:rFonts w:cs="Arial"/>
        </w:rPr>
      </w:pPr>
    </w:p>
    <w:tbl>
      <w:tblPr>
        <w:tblStyle w:val="Tabellenraster"/>
        <w:tblW w:w="0" w:type="auto"/>
        <w:tblLook w:val="04A0" w:firstRow="1" w:lastRow="0" w:firstColumn="1" w:lastColumn="0" w:noHBand="0" w:noVBand="1"/>
      </w:tblPr>
      <w:tblGrid>
        <w:gridCol w:w="3397"/>
        <w:gridCol w:w="2644"/>
        <w:gridCol w:w="3021"/>
      </w:tblGrid>
      <w:tr w:rsidR="00554A24" w:rsidRPr="0013482D" w14:paraId="538A11B5" w14:textId="77777777" w:rsidTr="00667726">
        <w:trPr>
          <w:trHeight w:val="567"/>
        </w:trPr>
        <w:tc>
          <w:tcPr>
            <w:tcW w:w="3397" w:type="dxa"/>
            <w:tcBorders>
              <w:bottom w:val="single" w:sz="12" w:space="0" w:color="auto"/>
            </w:tcBorders>
            <w:vAlign w:val="center"/>
          </w:tcPr>
          <w:p w14:paraId="133CAF25" w14:textId="77777777" w:rsidR="00554A24" w:rsidRPr="0013482D" w:rsidRDefault="00554A24" w:rsidP="00667726">
            <w:pPr>
              <w:spacing w:line="160" w:lineRule="atLeast"/>
              <w:jc w:val="center"/>
              <w:rPr>
                <w:rFonts w:cs="Arial"/>
              </w:rPr>
            </w:pPr>
            <w:r w:rsidRPr="0013482D">
              <w:rPr>
                <w:rFonts w:cs="Arial"/>
              </w:rPr>
              <w:t>Name der Kandidatin/</w:t>
            </w:r>
          </w:p>
          <w:p w14:paraId="1A17E554" w14:textId="77777777" w:rsidR="00554A24" w:rsidRPr="0013482D" w:rsidRDefault="00554A24" w:rsidP="00667726">
            <w:pPr>
              <w:spacing w:line="160" w:lineRule="atLeast"/>
              <w:jc w:val="center"/>
              <w:rPr>
                <w:rFonts w:cs="Arial"/>
              </w:rPr>
            </w:pPr>
            <w:r w:rsidRPr="0013482D">
              <w:rPr>
                <w:rFonts w:cs="Arial"/>
              </w:rPr>
              <w:t>des Kandidaten</w:t>
            </w:r>
          </w:p>
        </w:tc>
        <w:tc>
          <w:tcPr>
            <w:tcW w:w="2644" w:type="dxa"/>
            <w:tcBorders>
              <w:bottom w:val="single" w:sz="12" w:space="0" w:color="auto"/>
            </w:tcBorders>
            <w:vAlign w:val="center"/>
          </w:tcPr>
          <w:p w14:paraId="21C5748D" w14:textId="77777777" w:rsidR="00554A24" w:rsidRPr="0013482D" w:rsidRDefault="00554A24" w:rsidP="00667726">
            <w:pPr>
              <w:spacing w:line="160" w:lineRule="atLeast"/>
              <w:jc w:val="center"/>
              <w:rPr>
                <w:rFonts w:cs="Arial"/>
              </w:rPr>
            </w:pPr>
            <w:r w:rsidRPr="0013482D">
              <w:rPr>
                <w:rFonts w:cs="Arial"/>
              </w:rPr>
              <w:t>Jahrgang /Klasse</w:t>
            </w:r>
          </w:p>
        </w:tc>
        <w:tc>
          <w:tcPr>
            <w:tcW w:w="3021" w:type="dxa"/>
            <w:tcBorders>
              <w:bottom w:val="single" w:sz="12" w:space="0" w:color="auto"/>
            </w:tcBorders>
            <w:vAlign w:val="center"/>
          </w:tcPr>
          <w:p w14:paraId="2F14FF12" w14:textId="77777777" w:rsidR="00554A24" w:rsidRPr="0013482D" w:rsidRDefault="00554A24" w:rsidP="00667726">
            <w:pPr>
              <w:spacing w:line="160" w:lineRule="atLeast"/>
              <w:jc w:val="center"/>
              <w:rPr>
                <w:rFonts w:cs="Arial"/>
              </w:rPr>
            </w:pPr>
            <w:r w:rsidRPr="0013482D">
              <w:rPr>
                <w:rFonts w:cs="Arial"/>
              </w:rPr>
              <w:t>Individuelle Themenstellung</w:t>
            </w:r>
          </w:p>
        </w:tc>
      </w:tr>
      <w:tr w:rsidR="00554A24" w:rsidRPr="0013482D" w14:paraId="7419F8BE" w14:textId="77777777" w:rsidTr="00667726">
        <w:trPr>
          <w:trHeight w:val="1134"/>
        </w:trPr>
        <w:tc>
          <w:tcPr>
            <w:tcW w:w="3397" w:type="dxa"/>
            <w:tcBorders>
              <w:top w:val="single" w:sz="12" w:space="0" w:color="auto"/>
            </w:tcBorders>
            <w:vAlign w:val="center"/>
          </w:tcPr>
          <w:p w14:paraId="72D6211F" w14:textId="77777777" w:rsidR="00554A24" w:rsidRPr="0013482D" w:rsidRDefault="00554A24" w:rsidP="00667726">
            <w:pPr>
              <w:spacing w:line="160" w:lineRule="atLeast"/>
              <w:rPr>
                <w:rFonts w:cs="Arial"/>
                <w:b/>
              </w:rPr>
            </w:pPr>
            <w:r>
              <w:rPr>
                <w:rFonts w:cs="Arial"/>
                <w:b/>
                <w:sz w:val="24"/>
              </w:rPr>
              <w:t>Schüler 1</w:t>
            </w:r>
          </w:p>
        </w:tc>
        <w:tc>
          <w:tcPr>
            <w:tcW w:w="2644" w:type="dxa"/>
            <w:tcBorders>
              <w:top w:val="single" w:sz="12" w:space="0" w:color="auto"/>
            </w:tcBorders>
            <w:vAlign w:val="center"/>
          </w:tcPr>
          <w:p w14:paraId="1BC19055" w14:textId="6F621400" w:rsidR="00554A24" w:rsidRPr="0013482D" w:rsidRDefault="00554A24" w:rsidP="00667726">
            <w:pPr>
              <w:spacing w:line="160" w:lineRule="atLeast"/>
              <w:jc w:val="center"/>
              <w:rPr>
                <w:rFonts w:cs="Arial"/>
              </w:rPr>
            </w:pPr>
            <w:r w:rsidRPr="0013482D">
              <w:rPr>
                <w:rFonts w:cs="Arial"/>
              </w:rPr>
              <w:t>201</w:t>
            </w:r>
            <w:r w:rsidR="003C3CE5">
              <w:rPr>
                <w:rFonts w:cs="Arial"/>
              </w:rPr>
              <w:t>8/19</w:t>
            </w:r>
          </w:p>
          <w:p w14:paraId="6BCAE046" w14:textId="4F3011D0" w:rsidR="00554A24" w:rsidRPr="0013482D" w:rsidRDefault="003C3CE5" w:rsidP="00667726">
            <w:pPr>
              <w:spacing w:line="160" w:lineRule="atLeast"/>
              <w:jc w:val="center"/>
              <w:rPr>
                <w:rFonts w:cs="Arial"/>
              </w:rPr>
            </w:pPr>
            <w:r>
              <w:rPr>
                <w:rFonts w:cs="Arial"/>
              </w:rPr>
              <w:t>5A</w:t>
            </w:r>
          </w:p>
        </w:tc>
        <w:tc>
          <w:tcPr>
            <w:tcW w:w="3021" w:type="dxa"/>
            <w:tcBorders>
              <w:top w:val="single" w:sz="12" w:space="0" w:color="auto"/>
            </w:tcBorders>
            <w:vAlign w:val="center"/>
          </w:tcPr>
          <w:p w14:paraId="610ABDA3" w14:textId="77777777" w:rsidR="00554A24" w:rsidRPr="0013482D" w:rsidRDefault="00554A24" w:rsidP="00667726">
            <w:pPr>
              <w:spacing w:line="160" w:lineRule="atLeast"/>
              <w:rPr>
                <w:rFonts w:cs="Arial"/>
              </w:rPr>
            </w:pPr>
            <w:r>
              <w:rPr>
                <w:rFonts w:cs="Arial"/>
              </w:rPr>
              <w:t>Individuelles Thema 1</w:t>
            </w:r>
          </w:p>
        </w:tc>
      </w:tr>
      <w:tr w:rsidR="00554A24" w:rsidRPr="0013482D" w14:paraId="72222B42" w14:textId="77777777" w:rsidTr="00667726">
        <w:trPr>
          <w:trHeight w:val="1134"/>
        </w:trPr>
        <w:tc>
          <w:tcPr>
            <w:tcW w:w="3397" w:type="dxa"/>
            <w:vAlign w:val="center"/>
          </w:tcPr>
          <w:p w14:paraId="23688BC2" w14:textId="77777777" w:rsidR="00554A24" w:rsidRPr="0013482D" w:rsidRDefault="00554A24" w:rsidP="00667726">
            <w:pPr>
              <w:spacing w:line="160" w:lineRule="atLeast"/>
              <w:rPr>
                <w:rFonts w:cs="Arial"/>
                <w:b/>
              </w:rPr>
            </w:pPr>
            <w:r>
              <w:rPr>
                <w:rFonts w:cs="Arial"/>
                <w:b/>
                <w:sz w:val="24"/>
              </w:rPr>
              <w:t>Schüler 2</w:t>
            </w:r>
          </w:p>
        </w:tc>
        <w:tc>
          <w:tcPr>
            <w:tcW w:w="2644" w:type="dxa"/>
            <w:vAlign w:val="center"/>
          </w:tcPr>
          <w:p w14:paraId="7CC65954" w14:textId="05418D0E" w:rsidR="00554A24" w:rsidRPr="0013482D" w:rsidRDefault="003C3CE5" w:rsidP="00667726">
            <w:pPr>
              <w:spacing w:line="160" w:lineRule="atLeast"/>
              <w:jc w:val="center"/>
              <w:rPr>
                <w:rFonts w:cs="Arial"/>
              </w:rPr>
            </w:pPr>
            <w:r>
              <w:rPr>
                <w:rFonts w:cs="Arial"/>
              </w:rPr>
              <w:t>2018/19</w:t>
            </w:r>
          </w:p>
          <w:p w14:paraId="605DF322" w14:textId="30EF4A24" w:rsidR="00554A24" w:rsidRPr="0013482D" w:rsidRDefault="003C3CE5" w:rsidP="00667726">
            <w:pPr>
              <w:spacing w:line="160" w:lineRule="atLeast"/>
              <w:jc w:val="center"/>
              <w:rPr>
                <w:rFonts w:cs="Arial"/>
              </w:rPr>
            </w:pPr>
            <w:r>
              <w:rPr>
                <w:rFonts w:cs="Arial"/>
              </w:rPr>
              <w:t>5A</w:t>
            </w:r>
          </w:p>
        </w:tc>
        <w:tc>
          <w:tcPr>
            <w:tcW w:w="3021" w:type="dxa"/>
            <w:vAlign w:val="center"/>
          </w:tcPr>
          <w:p w14:paraId="0F4556DE" w14:textId="77777777" w:rsidR="00554A24" w:rsidRPr="0013482D" w:rsidRDefault="00554A24" w:rsidP="00667726">
            <w:pPr>
              <w:spacing w:line="160" w:lineRule="atLeast"/>
              <w:rPr>
                <w:rFonts w:cs="Arial"/>
              </w:rPr>
            </w:pPr>
            <w:r>
              <w:rPr>
                <w:rFonts w:cs="Arial"/>
              </w:rPr>
              <w:t>Individuelles Thema 2</w:t>
            </w:r>
          </w:p>
        </w:tc>
      </w:tr>
      <w:tr w:rsidR="00554A24" w:rsidRPr="0013482D" w14:paraId="11E7FB67" w14:textId="77777777" w:rsidTr="00667726">
        <w:trPr>
          <w:trHeight w:val="1134"/>
        </w:trPr>
        <w:tc>
          <w:tcPr>
            <w:tcW w:w="3397" w:type="dxa"/>
            <w:vAlign w:val="center"/>
          </w:tcPr>
          <w:p w14:paraId="23E26E0D" w14:textId="77777777" w:rsidR="00554A24" w:rsidRPr="0013482D" w:rsidRDefault="00554A24" w:rsidP="00667726">
            <w:pPr>
              <w:spacing w:line="160" w:lineRule="atLeast"/>
              <w:rPr>
                <w:rFonts w:cs="Arial"/>
                <w:b/>
              </w:rPr>
            </w:pPr>
            <w:r>
              <w:rPr>
                <w:rFonts w:cs="Arial"/>
                <w:b/>
                <w:sz w:val="24"/>
              </w:rPr>
              <w:t>Schüler 3</w:t>
            </w:r>
          </w:p>
        </w:tc>
        <w:tc>
          <w:tcPr>
            <w:tcW w:w="2644" w:type="dxa"/>
            <w:vAlign w:val="center"/>
          </w:tcPr>
          <w:p w14:paraId="79CDC693" w14:textId="77777777" w:rsidR="003C3CE5" w:rsidRPr="0013482D" w:rsidRDefault="003C3CE5" w:rsidP="003C3CE5">
            <w:pPr>
              <w:spacing w:line="160" w:lineRule="atLeast"/>
              <w:jc w:val="center"/>
              <w:rPr>
                <w:rFonts w:cs="Arial"/>
              </w:rPr>
            </w:pPr>
            <w:r>
              <w:rPr>
                <w:rFonts w:cs="Arial"/>
              </w:rPr>
              <w:t>2018/19</w:t>
            </w:r>
          </w:p>
          <w:p w14:paraId="094ABCB3" w14:textId="6EFD8AD4" w:rsidR="00554A24" w:rsidRPr="0013482D" w:rsidRDefault="003C3CE5" w:rsidP="00667726">
            <w:pPr>
              <w:spacing w:line="160" w:lineRule="atLeast"/>
              <w:jc w:val="center"/>
              <w:rPr>
                <w:rFonts w:cs="Arial"/>
              </w:rPr>
            </w:pPr>
            <w:r>
              <w:rPr>
                <w:rFonts w:cs="Arial"/>
              </w:rPr>
              <w:t>5A</w:t>
            </w:r>
          </w:p>
        </w:tc>
        <w:tc>
          <w:tcPr>
            <w:tcW w:w="3021" w:type="dxa"/>
            <w:vAlign w:val="center"/>
          </w:tcPr>
          <w:p w14:paraId="1335CC36" w14:textId="77777777" w:rsidR="00554A24" w:rsidRPr="0013482D" w:rsidRDefault="00554A24" w:rsidP="00667726">
            <w:pPr>
              <w:spacing w:line="160" w:lineRule="atLeast"/>
              <w:rPr>
                <w:rFonts w:cs="Arial"/>
              </w:rPr>
            </w:pPr>
            <w:r>
              <w:rPr>
                <w:rFonts w:cs="Arial"/>
              </w:rPr>
              <w:t>Individuelles Thema 3</w:t>
            </w:r>
          </w:p>
        </w:tc>
      </w:tr>
    </w:tbl>
    <w:p w14:paraId="0BA45259" w14:textId="77777777" w:rsidR="00554A24" w:rsidRDefault="00554A24" w:rsidP="00554A24">
      <w:pPr>
        <w:spacing w:line="160" w:lineRule="atLeast"/>
        <w:rPr>
          <w:rFonts w:cs="Arial"/>
        </w:rPr>
      </w:pPr>
    </w:p>
    <w:p w14:paraId="72D06604" w14:textId="77777777" w:rsidR="00554A24" w:rsidRDefault="00554A24" w:rsidP="00554A24">
      <w:pPr>
        <w:spacing w:line="160" w:lineRule="atLeast"/>
        <w:rPr>
          <w:rFonts w:cs="Arial"/>
        </w:rPr>
      </w:pPr>
    </w:p>
    <w:p w14:paraId="3FE69E4A" w14:textId="77777777" w:rsidR="00554A24" w:rsidRPr="0013482D" w:rsidRDefault="00554A24" w:rsidP="00554A24">
      <w:pPr>
        <w:spacing w:line="160" w:lineRule="atLeast"/>
        <w:rPr>
          <w:rFonts w:cs="Arial"/>
        </w:rPr>
      </w:pPr>
    </w:p>
    <w:p w14:paraId="0D535A06" w14:textId="77777777" w:rsidR="00554A24" w:rsidRPr="0013482D" w:rsidRDefault="00554A24" w:rsidP="00554A24">
      <w:pPr>
        <w:spacing w:line="160" w:lineRule="atLeast"/>
        <w:rPr>
          <w:rFonts w:cs="Arial"/>
        </w:rPr>
      </w:pPr>
    </w:p>
    <w:tbl>
      <w:tblPr>
        <w:tblStyle w:val="Tabellenraster"/>
        <w:tblW w:w="0" w:type="auto"/>
        <w:tblInd w:w="-5" w:type="dxa"/>
        <w:tblLook w:val="04A0" w:firstRow="1" w:lastRow="0" w:firstColumn="1" w:lastColumn="0" w:noHBand="0" w:noVBand="1"/>
      </w:tblPr>
      <w:tblGrid>
        <w:gridCol w:w="3402"/>
        <w:gridCol w:w="5665"/>
      </w:tblGrid>
      <w:tr w:rsidR="00554A24" w:rsidRPr="0013482D" w14:paraId="43849A3C" w14:textId="77777777" w:rsidTr="00667726">
        <w:tc>
          <w:tcPr>
            <w:tcW w:w="3402" w:type="dxa"/>
            <w:tcBorders>
              <w:top w:val="nil"/>
              <w:left w:val="nil"/>
              <w:bottom w:val="nil"/>
            </w:tcBorders>
          </w:tcPr>
          <w:p w14:paraId="51B14330" w14:textId="77777777" w:rsidR="00554A24" w:rsidRPr="00FC04B8" w:rsidRDefault="00554A24" w:rsidP="00667726">
            <w:pPr>
              <w:spacing w:line="160" w:lineRule="atLeast"/>
              <w:rPr>
                <w:rFonts w:cs="Arial"/>
                <w:b/>
              </w:rPr>
            </w:pPr>
            <w:r w:rsidRPr="00FC04B8">
              <w:rPr>
                <w:rFonts w:cs="Arial"/>
                <w:b/>
              </w:rPr>
              <w:t>externer Partner:</w:t>
            </w:r>
          </w:p>
          <w:p w14:paraId="186B6C52" w14:textId="77777777" w:rsidR="00554A24" w:rsidRPr="00FC04B8" w:rsidRDefault="00554A24" w:rsidP="00667726">
            <w:pPr>
              <w:spacing w:line="160" w:lineRule="atLeast"/>
              <w:rPr>
                <w:rFonts w:cs="Arial"/>
                <w:i/>
              </w:rPr>
            </w:pPr>
            <w:r w:rsidRPr="00FC04B8">
              <w:rPr>
                <w:rFonts w:cs="Arial"/>
                <w:i/>
              </w:rPr>
              <w:t>Name der Firma</w:t>
            </w:r>
          </w:p>
        </w:tc>
        <w:tc>
          <w:tcPr>
            <w:tcW w:w="5665" w:type="dxa"/>
            <w:vAlign w:val="center"/>
          </w:tcPr>
          <w:p w14:paraId="6C273E22" w14:textId="77777777" w:rsidR="00554A24" w:rsidRPr="0013482D" w:rsidRDefault="00554A24" w:rsidP="00667726">
            <w:pPr>
              <w:spacing w:line="160" w:lineRule="atLeast"/>
              <w:rPr>
                <w:rFonts w:cs="Arial"/>
              </w:rPr>
            </w:pPr>
            <w:r w:rsidRPr="0013482D">
              <w:rPr>
                <w:rFonts w:cs="Arial"/>
              </w:rPr>
              <w:t>eingereicht am:</w:t>
            </w:r>
          </w:p>
          <w:p w14:paraId="38878EF8" w14:textId="77777777" w:rsidR="00554A24" w:rsidRPr="0013482D" w:rsidRDefault="00554A24" w:rsidP="00667726">
            <w:pPr>
              <w:spacing w:line="160" w:lineRule="atLeast"/>
              <w:rPr>
                <w:rFonts w:cs="Arial"/>
              </w:rPr>
            </w:pPr>
          </w:p>
        </w:tc>
      </w:tr>
      <w:tr w:rsidR="00554A24" w:rsidRPr="0013482D" w14:paraId="1CDBD2ED" w14:textId="77777777" w:rsidTr="00667726">
        <w:tc>
          <w:tcPr>
            <w:tcW w:w="3402" w:type="dxa"/>
            <w:tcBorders>
              <w:top w:val="nil"/>
              <w:left w:val="nil"/>
              <w:bottom w:val="nil"/>
            </w:tcBorders>
          </w:tcPr>
          <w:p w14:paraId="511DB6FA" w14:textId="77777777" w:rsidR="00554A24" w:rsidRPr="0013482D" w:rsidRDefault="00554A24" w:rsidP="00667726">
            <w:pPr>
              <w:spacing w:line="160" w:lineRule="atLeast"/>
              <w:rPr>
                <w:rFonts w:cs="Arial"/>
              </w:rPr>
            </w:pPr>
          </w:p>
        </w:tc>
        <w:tc>
          <w:tcPr>
            <w:tcW w:w="5665" w:type="dxa"/>
            <w:vAlign w:val="center"/>
          </w:tcPr>
          <w:p w14:paraId="7C018416" w14:textId="77777777" w:rsidR="00554A24" w:rsidRPr="0013482D" w:rsidRDefault="00554A24" w:rsidP="00667726">
            <w:pPr>
              <w:spacing w:line="160" w:lineRule="atLeast"/>
              <w:rPr>
                <w:rFonts w:cs="Arial"/>
              </w:rPr>
            </w:pPr>
            <w:r w:rsidRPr="0013482D">
              <w:rPr>
                <w:rFonts w:cs="Arial"/>
              </w:rPr>
              <w:t>Eingangsvermerk/ Schulstempel:</w:t>
            </w:r>
          </w:p>
          <w:p w14:paraId="61353614" w14:textId="77777777" w:rsidR="00554A24" w:rsidRPr="0013482D" w:rsidRDefault="00554A24" w:rsidP="00667726">
            <w:pPr>
              <w:spacing w:line="160" w:lineRule="atLeast"/>
              <w:rPr>
                <w:rFonts w:cs="Arial"/>
              </w:rPr>
            </w:pPr>
          </w:p>
          <w:p w14:paraId="5168814B" w14:textId="77777777" w:rsidR="00554A24" w:rsidRPr="0013482D" w:rsidRDefault="00554A24" w:rsidP="00667726">
            <w:pPr>
              <w:spacing w:line="160" w:lineRule="atLeast"/>
              <w:rPr>
                <w:rFonts w:cs="Arial"/>
              </w:rPr>
            </w:pPr>
          </w:p>
          <w:p w14:paraId="313506E5" w14:textId="77777777" w:rsidR="00554A24" w:rsidRPr="0013482D" w:rsidRDefault="00554A24" w:rsidP="00667726">
            <w:pPr>
              <w:spacing w:line="160" w:lineRule="atLeast"/>
              <w:rPr>
                <w:rFonts w:cs="Arial"/>
              </w:rPr>
            </w:pPr>
          </w:p>
          <w:p w14:paraId="5A564134" w14:textId="77777777" w:rsidR="00554A24" w:rsidRPr="0013482D" w:rsidRDefault="00554A24" w:rsidP="00667726">
            <w:pPr>
              <w:spacing w:line="160" w:lineRule="atLeast"/>
              <w:rPr>
                <w:rFonts w:cs="Arial"/>
              </w:rPr>
            </w:pPr>
          </w:p>
          <w:p w14:paraId="3A1042B4" w14:textId="77777777" w:rsidR="00554A24" w:rsidRPr="0013482D" w:rsidRDefault="00554A24" w:rsidP="00667726">
            <w:pPr>
              <w:spacing w:line="160" w:lineRule="atLeast"/>
              <w:rPr>
                <w:rFonts w:cs="Arial"/>
              </w:rPr>
            </w:pPr>
          </w:p>
        </w:tc>
      </w:tr>
      <w:tr w:rsidR="00554A24" w:rsidRPr="0013482D" w14:paraId="41DA0EBF" w14:textId="77777777" w:rsidTr="00667726">
        <w:tc>
          <w:tcPr>
            <w:tcW w:w="3402" w:type="dxa"/>
            <w:tcBorders>
              <w:top w:val="nil"/>
              <w:left w:val="nil"/>
              <w:bottom w:val="nil"/>
            </w:tcBorders>
          </w:tcPr>
          <w:p w14:paraId="38379847" w14:textId="77777777" w:rsidR="00554A24" w:rsidRPr="0013482D" w:rsidRDefault="00554A24" w:rsidP="00667726">
            <w:pPr>
              <w:spacing w:line="160" w:lineRule="atLeast"/>
              <w:rPr>
                <w:rFonts w:cs="Arial"/>
              </w:rPr>
            </w:pPr>
          </w:p>
        </w:tc>
        <w:tc>
          <w:tcPr>
            <w:tcW w:w="5665" w:type="dxa"/>
            <w:vAlign w:val="center"/>
          </w:tcPr>
          <w:p w14:paraId="47D9AEE3" w14:textId="77777777" w:rsidR="00554A24" w:rsidRPr="0013482D" w:rsidRDefault="00554A24" w:rsidP="00667726">
            <w:pPr>
              <w:spacing w:line="160" w:lineRule="atLeast"/>
              <w:rPr>
                <w:rFonts w:cs="Arial"/>
              </w:rPr>
            </w:pPr>
            <w:r w:rsidRPr="0013482D">
              <w:rPr>
                <w:rFonts w:cs="Arial"/>
              </w:rPr>
              <w:t xml:space="preserve">Unterschrift </w:t>
            </w:r>
            <w:r>
              <w:rPr>
                <w:rFonts w:cs="Arial"/>
              </w:rPr>
              <w:t>(BetreuerI</w:t>
            </w:r>
            <w:r w:rsidRPr="0013482D">
              <w:rPr>
                <w:rFonts w:cs="Arial"/>
              </w:rPr>
              <w:t>n):</w:t>
            </w:r>
          </w:p>
          <w:p w14:paraId="0517252B" w14:textId="77777777" w:rsidR="00554A24" w:rsidRPr="0013482D" w:rsidRDefault="00554A24" w:rsidP="00667726">
            <w:pPr>
              <w:spacing w:line="160" w:lineRule="atLeast"/>
              <w:rPr>
                <w:rFonts w:cs="Arial"/>
              </w:rPr>
            </w:pPr>
          </w:p>
          <w:p w14:paraId="63F988E8" w14:textId="77777777" w:rsidR="00554A24" w:rsidRPr="0013482D" w:rsidRDefault="00554A24" w:rsidP="00667726">
            <w:pPr>
              <w:spacing w:line="160" w:lineRule="atLeast"/>
              <w:rPr>
                <w:rFonts w:cs="Arial"/>
              </w:rPr>
            </w:pPr>
          </w:p>
          <w:p w14:paraId="77062583" w14:textId="77777777" w:rsidR="00554A24" w:rsidRPr="0013482D" w:rsidRDefault="00554A24" w:rsidP="00667726">
            <w:pPr>
              <w:spacing w:line="160" w:lineRule="atLeast"/>
              <w:rPr>
                <w:rFonts w:cs="Arial"/>
              </w:rPr>
            </w:pPr>
          </w:p>
        </w:tc>
      </w:tr>
    </w:tbl>
    <w:p w14:paraId="05440A96" w14:textId="77777777" w:rsidR="00E85BBA" w:rsidRPr="00780CFF" w:rsidRDefault="00E85BBA" w:rsidP="00BB7067"/>
    <w:sectPr w:rsidR="00E85BBA" w:rsidRPr="00780CFF" w:rsidSect="001D067F">
      <w:footerReference w:type="first" r:id="rId57"/>
      <w:pgSz w:w="11906" w:h="16838"/>
      <w:pgMar w:top="1417" w:right="1417" w:bottom="1134" w:left="1417" w:header="708" w:footer="708" w:gutter="0"/>
      <w:pgNumType w:fmt="upperRoman"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30624" w14:textId="77777777" w:rsidR="00D83188" w:rsidRDefault="00D83188" w:rsidP="001F788D">
      <w:r>
        <w:separator/>
      </w:r>
    </w:p>
  </w:endnote>
  <w:endnote w:type="continuationSeparator" w:id="0">
    <w:p w14:paraId="6DCA621F" w14:textId="77777777" w:rsidR="00D83188" w:rsidRDefault="00D83188" w:rsidP="001F7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ABE51" w14:textId="77777777" w:rsidR="006647D2" w:rsidRDefault="006647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678971"/>
      <w:docPartObj>
        <w:docPartGallery w:val="Page Numbers (Bottom of Page)"/>
        <w:docPartUnique/>
      </w:docPartObj>
    </w:sdtPr>
    <w:sdtEndPr/>
    <w:sdtContent>
      <w:p w14:paraId="2B2FD9B6" w14:textId="15EF892E" w:rsidR="006A2AAF" w:rsidRDefault="006A2AAF">
        <w:pPr>
          <w:pStyle w:val="Fuzeile"/>
          <w:jc w:val="right"/>
        </w:pPr>
        <w:r>
          <w:fldChar w:fldCharType="begin"/>
        </w:r>
        <w:r>
          <w:instrText>PAGE   \* MERGEFORMAT</w:instrText>
        </w:r>
        <w:r>
          <w:fldChar w:fldCharType="separate"/>
        </w:r>
        <w:r w:rsidR="001A60CF">
          <w:rPr>
            <w:noProof/>
          </w:rPr>
          <w:t>IV</w:t>
        </w:r>
        <w:r>
          <w:fldChar w:fldCharType="end"/>
        </w:r>
      </w:p>
    </w:sdtContent>
  </w:sdt>
  <w:p w14:paraId="2B2FD9B7" w14:textId="77777777" w:rsidR="006A2AAF" w:rsidRDefault="006A2AA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CB91E" w14:textId="77777777" w:rsidR="006647D2" w:rsidRDefault="006647D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237358"/>
      <w:docPartObj>
        <w:docPartGallery w:val="Page Numbers (Bottom of Page)"/>
        <w:docPartUnique/>
      </w:docPartObj>
    </w:sdtPr>
    <w:sdtEndPr/>
    <w:sdtContent>
      <w:p w14:paraId="2B2FD9BA" w14:textId="5976232D" w:rsidR="006A2AAF" w:rsidRDefault="006647D2">
        <w:pPr>
          <w:pStyle w:val="Fuzeile"/>
          <w:jc w:val="right"/>
        </w:pPr>
        <w:r>
          <w:rPr>
            <w:rFonts w:cs="Arial"/>
            <w:b/>
            <w:bCs/>
            <w:caps/>
            <w:noProof/>
          </w:rPr>
          <w:drawing>
            <wp:anchor distT="0" distB="0" distL="114300" distR="114300" simplePos="0" relativeHeight="251659264" behindDoc="0" locked="0" layoutInCell="1" allowOverlap="1" wp14:anchorId="3D275872" wp14:editId="1AE52D86">
              <wp:simplePos x="0" y="0"/>
              <wp:positionH relativeFrom="column">
                <wp:posOffset>-305435</wp:posOffset>
              </wp:positionH>
              <wp:positionV relativeFrom="paragraph">
                <wp:posOffset>77470</wp:posOffset>
              </wp:positionV>
              <wp:extent cx="815340" cy="518485"/>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K_HAS_HL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5340" cy="518485"/>
                      </a:xfrm>
                      <a:prstGeom prst="rect">
                        <a:avLst/>
                      </a:prstGeom>
                    </pic:spPr>
                  </pic:pic>
                </a:graphicData>
              </a:graphic>
              <wp14:sizeRelH relativeFrom="page">
                <wp14:pctWidth>0</wp14:pctWidth>
              </wp14:sizeRelH>
              <wp14:sizeRelV relativeFrom="page">
                <wp14:pctHeight>0</wp14:pctHeight>
              </wp14:sizeRelV>
            </wp:anchor>
          </w:drawing>
        </w:r>
        <w:r w:rsidR="006A2AAF">
          <w:fldChar w:fldCharType="begin"/>
        </w:r>
        <w:r w:rsidR="006A2AAF">
          <w:instrText>PAGE   \* MERGEFORMAT</w:instrText>
        </w:r>
        <w:r w:rsidR="006A2AAF">
          <w:fldChar w:fldCharType="separate"/>
        </w:r>
        <w:r w:rsidR="001A60CF">
          <w:rPr>
            <w:noProof/>
          </w:rPr>
          <w:t>1</w:t>
        </w:r>
        <w:r w:rsidR="006A2AAF">
          <w:fldChar w:fldCharType="end"/>
        </w:r>
      </w:p>
    </w:sdtContent>
  </w:sdt>
  <w:p w14:paraId="2B2FD9BB" w14:textId="07F77FA6" w:rsidR="006A2AAF" w:rsidRDefault="006A2AA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937136"/>
      <w:docPartObj>
        <w:docPartGallery w:val="Page Numbers (Bottom of Page)"/>
        <w:docPartUnique/>
      </w:docPartObj>
    </w:sdtPr>
    <w:sdtEndPr/>
    <w:sdtContent>
      <w:p w14:paraId="2B2FD9BC" w14:textId="2318C73A" w:rsidR="006A2AAF" w:rsidRDefault="006A2AAF">
        <w:pPr>
          <w:pStyle w:val="Fuzeile"/>
          <w:jc w:val="right"/>
        </w:pPr>
        <w:r>
          <w:fldChar w:fldCharType="begin"/>
        </w:r>
        <w:r>
          <w:instrText>PAGE   \* MERGEFORMAT</w:instrText>
        </w:r>
        <w:r>
          <w:fldChar w:fldCharType="separate"/>
        </w:r>
        <w:r w:rsidR="001A60CF">
          <w:rPr>
            <w:noProof/>
          </w:rPr>
          <w:t>III</w:t>
        </w:r>
        <w:r>
          <w:fldChar w:fldCharType="end"/>
        </w:r>
      </w:p>
    </w:sdtContent>
  </w:sdt>
  <w:p w14:paraId="2B2FD9BD" w14:textId="77777777" w:rsidR="006A2AAF" w:rsidRDefault="006A2A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DE0F3" w14:textId="77777777" w:rsidR="00D83188" w:rsidRDefault="00D83188" w:rsidP="001F788D">
      <w:r>
        <w:separator/>
      </w:r>
    </w:p>
  </w:footnote>
  <w:footnote w:type="continuationSeparator" w:id="0">
    <w:p w14:paraId="5BDFDA6E" w14:textId="77777777" w:rsidR="00D83188" w:rsidRDefault="00D83188" w:rsidP="001F7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1ADE5" w14:textId="77777777" w:rsidR="006647D2" w:rsidRDefault="006647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A5676" w14:textId="77777777" w:rsidR="006647D2" w:rsidRDefault="006647D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D9B8" w14:textId="77777777" w:rsidR="006A2AAF" w:rsidRDefault="006A2AAF">
    <w:pPr>
      <w:pStyle w:val="Kopfzeile"/>
    </w:pPr>
    <w:r>
      <w:rPr>
        <w:noProof/>
      </w:rPr>
      <w:drawing>
        <wp:inline distT="0" distB="0" distL="0" distR="0" wp14:anchorId="2B2FD9BE" wp14:editId="2B2FD9BF">
          <wp:extent cx="1325880" cy="567353"/>
          <wp:effectExtent l="0" t="0" r="7620" b="4445"/>
          <wp:docPr id="29" name="Bild 1" descr="Bildergeb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75" cy="608687"/>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D9B9" w14:textId="3449F7AB" w:rsidR="006A2AAF" w:rsidRDefault="006A2A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01D7"/>
    <w:multiLevelType w:val="hybridMultilevel"/>
    <w:tmpl w:val="64D6E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E52847"/>
    <w:multiLevelType w:val="hybridMultilevel"/>
    <w:tmpl w:val="CA54953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67A19FA"/>
    <w:multiLevelType w:val="hybridMultilevel"/>
    <w:tmpl w:val="9B6ABDBE"/>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3" w15:restartNumberingAfterBreak="0">
    <w:nsid w:val="1FF36459"/>
    <w:multiLevelType w:val="hybridMultilevel"/>
    <w:tmpl w:val="0282ACE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55A36B8"/>
    <w:multiLevelType w:val="hybridMultilevel"/>
    <w:tmpl w:val="D8B0879C"/>
    <w:lvl w:ilvl="0" w:tplc="2B0E1FC8">
      <w:start w:val="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85D1F5C"/>
    <w:multiLevelType w:val="hybridMultilevel"/>
    <w:tmpl w:val="96CCA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7F6EF4"/>
    <w:multiLevelType w:val="hybridMultilevel"/>
    <w:tmpl w:val="BA607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3438AF"/>
    <w:multiLevelType w:val="hybridMultilevel"/>
    <w:tmpl w:val="94482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7782"/>
    <w:multiLevelType w:val="hybridMultilevel"/>
    <w:tmpl w:val="2BA48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344999"/>
    <w:multiLevelType w:val="multilevel"/>
    <w:tmpl w:val="E83CEA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ascii="Arial" w:hAnsi="Arial" w:cs="Arial" w:hint="default"/>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4B88756F"/>
    <w:multiLevelType w:val="hybridMultilevel"/>
    <w:tmpl w:val="F30CCE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CD4025A"/>
    <w:multiLevelType w:val="hybridMultilevel"/>
    <w:tmpl w:val="EAEE5D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D6662D5"/>
    <w:multiLevelType w:val="hybridMultilevel"/>
    <w:tmpl w:val="AE8A8802"/>
    <w:lvl w:ilvl="0" w:tplc="D05E5948">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627D1CDA"/>
    <w:multiLevelType w:val="hybridMultilevel"/>
    <w:tmpl w:val="31620CA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4" w15:restartNumberingAfterBreak="0">
    <w:nsid w:val="65A24C82"/>
    <w:multiLevelType w:val="hybridMultilevel"/>
    <w:tmpl w:val="B274BD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BDE7A91"/>
    <w:multiLevelType w:val="hybridMultilevel"/>
    <w:tmpl w:val="B5701CFA"/>
    <w:lvl w:ilvl="0" w:tplc="2B0E1FC8">
      <w:start w:val="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FA55173"/>
    <w:multiLevelType w:val="hybridMultilevel"/>
    <w:tmpl w:val="E0A6CC8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774B5065"/>
    <w:multiLevelType w:val="hybridMultilevel"/>
    <w:tmpl w:val="04CC6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165EB2"/>
    <w:multiLevelType w:val="hybridMultilevel"/>
    <w:tmpl w:val="4E66F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2"/>
  </w:num>
  <w:num w:numId="5">
    <w:abstractNumId w:val="6"/>
  </w:num>
  <w:num w:numId="6">
    <w:abstractNumId w:val="17"/>
  </w:num>
  <w:num w:numId="7">
    <w:abstractNumId w:val="13"/>
  </w:num>
  <w:num w:numId="8">
    <w:abstractNumId w:val="11"/>
  </w:num>
  <w:num w:numId="9">
    <w:abstractNumId w:val="3"/>
  </w:num>
  <w:num w:numId="10">
    <w:abstractNumId w:val="5"/>
  </w:num>
  <w:num w:numId="11">
    <w:abstractNumId w:val="0"/>
  </w:num>
  <w:num w:numId="12">
    <w:abstractNumId w:val="16"/>
  </w:num>
  <w:num w:numId="13">
    <w:abstractNumId w:val="8"/>
  </w:num>
  <w:num w:numId="14">
    <w:abstractNumId w:val="1"/>
  </w:num>
  <w:num w:numId="15">
    <w:abstractNumId w:val="18"/>
  </w:num>
  <w:num w:numId="16">
    <w:abstractNumId w:val="15"/>
  </w:num>
  <w:num w:numId="17">
    <w:abstractNumId w:val="4"/>
  </w:num>
  <w:num w:numId="18">
    <w:abstractNumId w:val="10"/>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CBA"/>
    <w:rsid w:val="0000772B"/>
    <w:rsid w:val="00033560"/>
    <w:rsid w:val="0003730F"/>
    <w:rsid w:val="000433FF"/>
    <w:rsid w:val="00044B7E"/>
    <w:rsid w:val="00056652"/>
    <w:rsid w:val="00060FD3"/>
    <w:rsid w:val="0006175F"/>
    <w:rsid w:val="00062BD1"/>
    <w:rsid w:val="000700F8"/>
    <w:rsid w:val="00072834"/>
    <w:rsid w:val="00073317"/>
    <w:rsid w:val="0007520E"/>
    <w:rsid w:val="0008100B"/>
    <w:rsid w:val="00090810"/>
    <w:rsid w:val="000930F3"/>
    <w:rsid w:val="0009398B"/>
    <w:rsid w:val="000B30ED"/>
    <w:rsid w:val="000C35A9"/>
    <w:rsid w:val="000D3CBA"/>
    <w:rsid w:val="000E48A3"/>
    <w:rsid w:val="000E5347"/>
    <w:rsid w:val="000E6D9B"/>
    <w:rsid w:val="000F0813"/>
    <w:rsid w:val="00100852"/>
    <w:rsid w:val="00110019"/>
    <w:rsid w:val="00114261"/>
    <w:rsid w:val="00116CC9"/>
    <w:rsid w:val="00120CDD"/>
    <w:rsid w:val="001416E0"/>
    <w:rsid w:val="00141D1C"/>
    <w:rsid w:val="001610D0"/>
    <w:rsid w:val="001708B1"/>
    <w:rsid w:val="00173090"/>
    <w:rsid w:val="00173DA8"/>
    <w:rsid w:val="00176270"/>
    <w:rsid w:val="00192747"/>
    <w:rsid w:val="001932CC"/>
    <w:rsid w:val="001A2542"/>
    <w:rsid w:val="001A60CF"/>
    <w:rsid w:val="001B0C48"/>
    <w:rsid w:val="001C14FC"/>
    <w:rsid w:val="001D067F"/>
    <w:rsid w:val="001E1751"/>
    <w:rsid w:val="001E7D88"/>
    <w:rsid w:val="001F788D"/>
    <w:rsid w:val="00204FEC"/>
    <w:rsid w:val="002137FF"/>
    <w:rsid w:val="00240842"/>
    <w:rsid w:val="00243A44"/>
    <w:rsid w:val="00257DC7"/>
    <w:rsid w:val="002606DF"/>
    <w:rsid w:val="0027168B"/>
    <w:rsid w:val="002738E7"/>
    <w:rsid w:val="00283AC3"/>
    <w:rsid w:val="00284016"/>
    <w:rsid w:val="002B0DC7"/>
    <w:rsid w:val="002C761A"/>
    <w:rsid w:val="002D4D9B"/>
    <w:rsid w:val="002E3717"/>
    <w:rsid w:val="002E6FB2"/>
    <w:rsid w:val="00312E09"/>
    <w:rsid w:val="0032761B"/>
    <w:rsid w:val="00334B26"/>
    <w:rsid w:val="00353D7F"/>
    <w:rsid w:val="003A1395"/>
    <w:rsid w:val="003A322C"/>
    <w:rsid w:val="003A333E"/>
    <w:rsid w:val="003B0758"/>
    <w:rsid w:val="003B0938"/>
    <w:rsid w:val="003B72EA"/>
    <w:rsid w:val="003C3CE5"/>
    <w:rsid w:val="003D3255"/>
    <w:rsid w:val="004057E3"/>
    <w:rsid w:val="00406D24"/>
    <w:rsid w:val="00430157"/>
    <w:rsid w:val="00433EB6"/>
    <w:rsid w:val="0043742F"/>
    <w:rsid w:val="004458B7"/>
    <w:rsid w:val="004479C1"/>
    <w:rsid w:val="00447F2A"/>
    <w:rsid w:val="004666A2"/>
    <w:rsid w:val="00483B3E"/>
    <w:rsid w:val="00493D67"/>
    <w:rsid w:val="004968C9"/>
    <w:rsid w:val="004971CA"/>
    <w:rsid w:val="004D1F9E"/>
    <w:rsid w:val="004E1538"/>
    <w:rsid w:val="004E5313"/>
    <w:rsid w:val="004F0D1C"/>
    <w:rsid w:val="005109D6"/>
    <w:rsid w:val="00517222"/>
    <w:rsid w:val="0052221B"/>
    <w:rsid w:val="00532538"/>
    <w:rsid w:val="00546E48"/>
    <w:rsid w:val="00554A24"/>
    <w:rsid w:val="00560482"/>
    <w:rsid w:val="005624A0"/>
    <w:rsid w:val="00574410"/>
    <w:rsid w:val="00580874"/>
    <w:rsid w:val="0058797D"/>
    <w:rsid w:val="005A1D0C"/>
    <w:rsid w:val="005A723F"/>
    <w:rsid w:val="005B1091"/>
    <w:rsid w:val="005B4A25"/>
    <w:rsid w:val="005C4758"/>
    <w:rsid w:val="005C4BAC"/>
    <w:rsid w:val="005F384B"/>
    <w:rsid w:val="005F744A"/>
    <w:rsid w:val="006132F1"/>
    <w:rsid w:val="00613D84"/>
    <w:rsid w:val="0061580F"/>
    <w:rsid w:val="00621F58"/>
    <w:rsid w:val="00622821"/>
    <w:rsid w:val="0062630E"/>
    <w:rsid w:val="006328FF"/>
    <w:rsid w:val="00635E36"/>
    <w:rsid w:val="00636910"/>
    <w:rsid w:val="00654884"/>
    <w:rsid w:val="006647D2"/>
    <w:rsid w:val="00686F41"/>
    <w:rsid w:val="00695D7B"/>
    <w:rsid w:val="006A2AAF"/>
    <w:rsid w:val="006A7711"/>
    <w:rsid w:val="006C4836"/>
    <w:rsid w:val="006C6DEE"/>
    <w:rsid w:val="006D78BB"/>
    <w:rsid w:val="006E22FD"/>
    <w:rsid w:val="006E31A3"/>
    <w:rsid w:val="006E7256"/>
    <w:rsid w:val="006F2228"/>
    <w:rsid w:val="006F78CB"/>
    <w:rsid w:val="0071224E"/>
    <w:rsid w:val="00717294"/>
    <w:rsid w:val="00726A1C"/>
    <w:rsid w:val="00734ADE"/>
    <w:rsid w:val="00741D82"/>
    <w:rsid w:val="007555B8"/>
    <w:rsid w:val="00760C1D"/>
    <w:rsid w:val="007772B2"/>
    <w:rsid w:val="00780CFF"/>
    <w:rsid w:val="00794C08"/>
    <w:rsid w:val="007A0E69"/>
    <w:rsid w:val="007A1FCC"/>
    <w:rsid w:val="007A59D8"/>
    <w:rsid w:val="007B2634"/>
    <w:rsid w:val="007B6400"/>
    <w:rsid w:val="007C29C4"/>
    <w:rsid w:val="007C3352"/>
    <w:rsid w:val="007C35C1"/>
    <w:rsid w:val="007C3B79"/>
    <w:rsid w:val="007D0FA4"/>
    <w:rsid w:val="007E51D6"/>
    <w:rsid w:val="007F015F"/>
    <w:rsid w:val="007F04FE"/>
    <w:rsid w:val="00812870"/>
    <w:rsid w:val="00812E1E"/>
    <w:rsid w:val="008130D1"/>
    <w:rsid w:val="00826C60"/>
    <w:rsid w:val="00837198"/>
    <w:rsid w:val="00844C7F"/>
    <w:rsid w:val="00845528"/>
    <w:rsid w:val="00851D45"/>
    <w:rsid w:val="0085677A"/>
    <w:rsid w:val="00862253"/>
    <w:rsid w:val="008633CF"/>
    <w:rsid w:val="00875776"/>
    <w:rsid w:val="008877E5"/>
    <w:rsid w:val="00896807"/>
    <w:rsid w:val="008A1428"/>
    <w:rsid w:val="008A4146"/>
    <w:rsid w:val="008A7BDF"/>
    <w:rsid w:val="008D11E9"/>
    <w:rsid w:val="008E78C6"/>
    <w:rsid w:val="008F2256"/>
    <w:rsid w:val="008F50DF"/>
    <w:rsid w:val="009301D7"/>
    <w:rsid w:val="00933E42"/>
    <w:rsid w:val="0094462A"/>
    <w:rsid w:val="00956D8F"/>
    <w:rsid w:val="00962970"/>
    <w:rsid w:val="0098500C"/>
    <w:rsid w:val="00991D39"/>
    <w:rsid w:val="009A05B1"/>
    <w:rsid w:val="009A0969"/>
    <w:rsid w:val="009B0009"/>
    <w:rsid w:val="009B243C"/>
    <w:rsid w:val="009B5B72"/>
    <w:rsid w:val="009C3AE2"/>
    <w:rsid w:val="009D2308"/>
    <w:rsid w:val="009F478D"/>
    <w:rsid w:val="009F52BA"/>
    <w:rsid w:val="00A43936"/>
    <w:rsid w:val="00A55AB5"/>
    <w:rsid w:val="00A57923"/>
    <w:rsid w:val="00A748A2"/>
    <w:rsid w:val="00A75DC2"/>
    <w:rsid w:val="00A84CEF"/>
    <w:rsid w:val="00AA2274"/>
    <w:rsid w:val="00AA6D93"/>
    <w:rsid w:val="00AB7FAC"/>
    <w:rsid w:val="00AC4143"/>
    <w:rsid w:val="00AF0EAE"/>
    <w:rsid w:val="00AF4323"/>
    <w:rsid w:val="00B020DF"/>
    <w:rsid w:val="00B02610"/>
    <w:rsid w:val="00B06837"/>
    <w:rsid w:val="00B074D5"/>
    <w:rsid w:val="00B13878"/>
    <w:rsid w:val="00B139C9"/>
    <w:rsid w:val="00B15095"/>
    <w:rsid w:val="00B33894"/>
    <w:rsid w:val="00B3424B"/>
    <w:rsid w:val="00B35834"/>
    <w:rsid w:val="00B40F37"/>
    <w:rsid w:val="00B53B03"/>
    <w:rsid w:val="00B574C1"/>
    <w:rsid w:val="00B67B0F"/>
    <w:rsid w:val="00B71476"/>
    <w:rsid w:val="00B810DB"/>
    <w:rsid w:val="00B818E7"/>
    <w:rsid w:val="00B85F0C"/>
    <w:rsid w:val="00BA47FA"/>
    <w:rsid w:val="00BB6BF0"/>
    <w:rsid w:val="00BB7067"/>
    <w:rsid w:val="00BC6FE5"/>
    <w:rsid w:val="00BC7C6E"/>
    <w:rsid w:val="00BD3E2D"/>
    <w:rsid w:val="00BD3F29"/>
    <w:rsid w:val="00BD61D8"/>
    <w:rsid w:val="00BE7896"/>
    <w:rsid w:val="00C23B61"/>
    <w:rsid w:val="00C24256"/>
    <w:rsid w:val="00C27ABF"/>
    <w:rsid w:val="00C27CB9"/>
    <w:rsid w:val="00C34073"/>
    <w:rsid w:val="00C60981"/>
    <w:rsid w:val="00C65C5C"/>
    <w:rsid w:val="00C76BA2"/>
    <w:rsid w:val="00C81118"/>
    <w:rsid w:val="00C93610"/>
    <w:rsid w:val="00CA1D18"/>
    <w:rsid w:val="00CC3B83"/>
    <w:rsid w:val="00CD0AC3"/>
    <w:rsid w:val="00CD6884"/>
    <w:rsid w:val="00CD6CEB"/>
    <w:rsid w:val="00D1050F"/>
    <w:rsid w:val="00D138BA"/>
    <w:rsid w:val="00D211DB"/>
    <w:rsid w:val="00D33304"/>
    <w:rsid w:val="00D44681"/>
    <w:rsid w:val="00D51B5C"/>
    <w:rsid w:val="00D546B4"/>
    <w:rsid w:val="00D60D08"/>
    <w:rsid w:val="00D64D2A"/>
    <w:rsid w:val="00D66938"/>
    <w:rsid w:val="00D7258F"/>
    <w:rsid w:val="00D74D45"/>
    <w:rsid w:val="00D75029"/>
    <w:rsid w:val="00D76C94"/>
    <w:rsid w:val="00D76EC3"/>
    <w:rsid w:val="00D77691"/>
    <w:rsid w:val="00D83188"/>
    <w:rsid w:val="00D851EE"/>
    <w:rsid w:val="00D9061B"/>
    <w:rsid w:val="00D947B8"/>
    <w:rsid w:val="00DA015F"/>
    <w:rsid w:val="00DA528D"/>
    <w:rsid w:val="00DA6831"/>
    <w:rsid w:val="00DB728F"/>
    <w:rsid w:val="00DC36AB"/>
    <w:rsid w:val="00DC40BC"/>
    <w:rsid w:val="00DC5936"/>
    <w:rsid w:val="00DE67B0"/>
    <w:rsid w:val="00DE6F52"/>
    <w:rsid w:val="00DF5113"/>
    <w:rsid w:val="00E01A90"/>
    <w:rsid w:val="00E0587B"/>
    <w:rsid w:val="00E13991"/>
    <w:rsid w:val="00E13D82"/>
    <w:rsid w:val="00E21F56"/>
    <w:rsid w:val="00E242EE"/>
    <w:rsid w:val="00E25A1F"/>
    <w:rsid w:val="00E355A8"/>
    <w:rsid w:val="00E53EC5"/>
    <w:rsid w:val="00E54C6C"/>
    <w:rsid w:val="00E70E5C"/>
    <w:rsid w:val="00E84F1C"/>
    <w:rsid w:val="00E85BBA"/>
    <w:rsid w:val="00EA32E0"/>
    <w:rsid w:val="00EA4F2B"/>
    <w:rsid w:val="00EB2952"/>
    <w:rsid w:val="00EB58AB"/>
    <w:rsid w:val="00EC1D1E"/>
    <w:rsid w:val="00EC7356"/>
    <w:rsid w:val="00EC76BA"/>
    <w:rsid w:val="00ED04BF"/>
    <w:rsid w:val="00ED0797"/>
    <w:rsid w:val="00EE597A"/>
    <w:rsid w:val="00EF5432"/>
    <w:rsid w:val="00F01C8C"/>
    <w:rsid w:val="00F031A1"/>
    <w:rsid w:val="00F11A79"/>
    <w:rsid w:val="00F144E0"/>
    <w:rsid w:val="00F16C4A"/>
    <w:rsid w:val="00F219DB"/>
    <w:rsid w:val="00F24920"/>
    <w:rsid w:val="00F25193"/>
    <w:rsid w:val="00F40033"/>
    <w:rsid w:val="00F60078"/>
    <w:rsid w:val="00F66EAA"/>
    <w:rsid w:val="00F71791"/>
    <w:rsid w:val="00F84664"/>
    <w:rsid w:val="00F93DDB"/>
    <w:rsid w:val="00F943BD"/>
    <w:rsid w:val="00FB3B0F"/>
    <w:rsid w:val="00FC04B8"/>
    <w:rsid w:val="00FC6062"/>
    <w:rsid w:val="00FC6EA3"/>
    <w:rsid w:val="00FC7D8C"/>
    <w:rsid w:val="00FE4CF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FD544"/>
  <w15:docId w15:val="{F3B17C91-95FB-49D8-826B-D36361379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0810"/>
    <w:pPr>
      <w:tabs>
        <w:tab w:val="left" w:pos="1095"/>
      </w:tabs>
      <w:spacing w:after="0" w:line="288" w:lineRule="auto"/>
    </w:pPr>
    <w:rPr>
      <w:rFonts w:ascii="Arial" w:eastAsia="Times New Roman" w:hAnsi="Arial" w:cs="Times New Roman"/>
      <w:szCs w:val="28"/>
      <w:lang w:val="de-DE" w:eastAsia="de-DE"/>
    </w:rPr>
  </w:style>
  <w:style w:type="paragraph" w:styleId="berschrift1">
    <w:name w:val="heading 1"/>
    <w:basedOn w:val="Standard"/>
    <w:next w:val="Standard"/>
    <w:link w:val="berschrift1Zchn"/>
    <w:uiPriority w:val="9"/>
    <w:qFormat/>
    <w:rsid w:val="001F788D"/>
    <w:pPr>
      <w:keepNext/>
      <w:keepLines/>
      <w:numPr>
        <w:numId w:val="1"/>
      </w:numPr>
      <w:spacing w:before="480" w:after="120"/>
      <w:outlineLvl w:val="0"/>
    </w:pPr>
    <w:rPr>
      <w:rFonts w:eastAsiaTheme="majorEastAsia" w:cstheme="majorBidi"/>
      <w:b/>
      <w:bCs/>
      <w:caps/>
      <w:color w:val="808080" w:themeColor="background1" w:themeShade="80"/>
      <w:sz w:val="32"/>
    </w:rPr>
  </w:style>
  <w:style w:type="paragraph" w:styleId="berschrift2">
    <w:name w:val="heading 2"/>
    <w:basedOn w:val="Standard"/>
    <w:next w:val="Standard"/>
    <w:link w:val="berschrift2Zchn"/>
    <w:uiPriority w:val="9"/>
    <w:unhideWhenUsed/>
    <w:qFormat/>
    <w:rsid w:val="004057E3"/>
    <w:pPr>
      <w:keepNext/>
      <w:keepLines/>
      <w:numPr>
        <w:ilvl w:val="1"/>
        <w:numId w:val="1"/>
      </w:numPr>
      <w:spacing w:before="360" w:after="120"/>
      <w:outlineLvl w:val="1"/>
    </w:pPr>
    <w:rPr>
      <w:rFonts w:eastAsiaTheme="majorEastAsia" w:cstheme="majorBidi"/>
      <w:b/>
      <w:bCs/>
      <w:color w:val="808080" w:themeColor="background1" w:themeShade="80"/>
      <w:sz w:val="28"/>
      <w:szCs w:val="26"/>
    </w:rPr>
  </w:style>
  <w:style w:type="paragraph" w:styleId="berschrift3">
    <w:name w:val="heading 3"/>
    <w:basedOn w:val="Standard"/>
    <w:next w:val="Standard"/>
    <w:link w:val="berschrift3Zchn"/>
    <w:uiPriority w:val="9"/>
    <w:unhideWhenUsed/>
    <w:qFormat/>
    <w:rsid w:val="001A2542"/>
    <w:pPr>
      <w:numPr>
        <w:ilvl w:val="2"/>
        <w:numId w:val="1"/>
      </w:numPr>
      <w:spacing w:before="360"/>
      <w:outlineLvl w:val="2"/>
    </w:pPr>
    <w:rPr>
      <w:color w:val="808080" w:themeColor="background1" w:themeShade="80"/>
      <w:sz w:val="24"/>
    </w:rPr>
  </w:style>
  <w:style w:type="paragraph" w:styleId="berschrift4">
    <w:name w:val="heading 4"/>
    <w:basedOn w:val="Standard"/>
    <w:next w:val="Standard"/>
    <w:link w:val="berschrift4Zchn"/>
    <w:uiPriority w:val="9"/>
    <w:unhideWhenUsed/>
    <w:qFormat/>
    <w:rsid w:val="007A1FCC"/>
    <w:pPr>
      <w:keepNext/>
      <w:keepLines/>
      <w:numPr>
        <w:ilvl w:val="3"/>
        <w:numId w:val="1"/>
      </w:numPr>
      <w:spacing w:before="200"/>
      <w:outlineLvl w:val="3"/>
    </w:pPr>
    <w:rPr>
      <w:rFonts w:eastAsiaTheme="majorEastAsia" w:cstheme="majorBidi"/>
      <w:bCs/>
      <w:iCs/>
      <w:color w:val="808080" w:themeColor="background1" w:themeShade="80"/>
    </w:rPr>
  </w:style>
  <w:style w:type="paragraph" w:styleId="berschrift5">
    <w:name w:val="heading 5"/>
    <w:basedOn w:val="Standard"/>
    <w:next w:val="Standard"/>
    <w:link w:val="berschrift5Zchn"/>
    <w:uiPriority w:val="9"/>
    <w:semiHidden/>
    <w:unhideWhenUsed/>
    <w:qFormat/>
    <w:rsid w:val="001F788D"/>
    <w:pPr>
      <w:keepNext/>
      <w:keepLines/>
      <w:numPr>
        <w:ilvl w:val="4"/>
        <w:numId w:val="1"/>
      </w:numPr>
      <w:spacing w:before="200"/>
      <w:outlineLvl w:val="4"/>
    </w:pPr>
    <w:rPr>
      <w:rFonts w:asciiTheme="majorHAnsi" w:eastAsiaTheme="majorEastAsia" w:hAnsiTheme="majorHAnsi" w:cstheme="majorBidi"/>
      <w:color w:val="5F0000" w:themeColor="accent1" w:themeShade="7F"/>
    </w:rPr>
  </w:style>
  <w:style w:type="paragraph" w:styleId="berschrift6">
    <w:name w:val="heading 6"/>
    <w:basedOn w:val="Standard"/>
    <w:next w:val="Standard"/>
    <w:link w:val="berschrift6Zchn"/>
    <w:uiPriority w:val="9"/>
    <w:semiHidden/>
    <w:unhideWhenUsed/>
    <w:qFormat/>
    <w:rsid w:val="001F788D"/>
    <w:pPr>
      <w:keepNext/>
      <w:keepLines/>
      <w:numPr>
        <w:ilvl w:val="5"/>
        <w:numId w:val="1"/>
      </w:numPr>
      <w:spacing w:before="200"/>
      <w:outlineLvl w:val="5"/>
    </w:pPr>
    <w:rPr>
      <w:rFonts w:asciiTheme="majorHAnsi" w:eastAsiaTheme="majorEastAsia" w:hAnsiTheme="majorHAnsi" w:cstheme="majorBidi"/>
      <w:i/>
      <w:iCs/>
      <w:color w:val="5F0000" w:themeColor="accent1" w:themeShade="7F"/>
    </w:rPr>
  </w:style>
  <w:style w:type="paragraph" w:styleId="berschrift7">
    <w:name w:val="heading 7"/>
    <w:basedOn w:val="Standard"/>
    <w:next w:val="Standard"/>
    <w:link w:val="berschrift7Zchn"/>
    <w:uiPriority w:val="9"/>
    <w:semiHidden/>
    <w:unhideWhenUsed/>
    <w:qFormat/>
    <w:rsid w:val="001F788D"/>
    <w:pPr>
      <w:keepNext/>
      <w:keepLines/>
      <w:numPr>
        <w:ilvl w:val="6"/>
        <w:numId w:val="1"/>
      </w:numPr>
      <w:spacing w:before="200"/>
      <w:outlineLvl w:val="6"/>
    </w:pPr>
    <w:rPr>
      <w:rFonts w:asciiTheme="majorHAnsi" w:eastAsiaTheme="majorEastAsia" w:hAnsiTheme="majorHAnsi" w:cstheme="majorBidi"/>
      <w:i/>
      <w:iCs/>
      <w:color w:val="FF1010" w:themeColor="text1" w:themeTint="BF"/>
    </w:rPr>
  </w:style>
  <w:style w:type="paragraph" w:styleId="berschrift8">
    <w:name w:val="heading 8"/>
    <w:basedOn w:val="Standard"/>
    <w:next w:val="Standard"/>
    <w:link w:val="berschrift8Zchn"/>
    <w:uiPriority w:val="9"/>
    <w:semiHidden/>
    <w:unhideWhenUsed/>
    <w:qFormat/>
    <w:rsid w:val="001F788D"/>
    <w:pPr>
      <w:keepNext/>
      <w:keepLines/>
      <w:numPr>
        <w:ilvl w:val="7"/>
        <w:numId w:val="1"/>
      </w:numPr>
      <w:spacing w:before="200"/>
      <w:outlineLvl w:val="7"/>
    </w:pPr>
    <w:rPr>
      <w:rFonts w:asciiTheme="majorHAnsi" w:eastAsiaTheme="majorEastAsia" w:hAnsiTheme="majorHAnsi" w:cstheme="majorBidi"/>
      <w:color w:val="FF1010" w:themeColor="text1" w:themeTint="BF"/>
      <w:sz w:val="20"/>
      <w:szCs w:val="20"/>
    </w:rPr>
  </w:style>
  <w:style w:type="paragraph" w:styleId="berschrift9">
    <w:name w:val="heading 9"/>
    <w:basedOn w:val="Standard"/>
    <w:next w:val="Standard"/>
    <w:link w:val="berschrift9Zchn"/>
    <w:uiPriority w:val="9"/>
    <w:semiHidden/>
    <w:unhideWhenUsed/>
    <w:qFormat/>
    <w:rsid w:val="001F788D"/>
    <w:pPr>
      <w:keepNext/>
      <w:keepLines/>
      <w:numPr>
        <w:ilvl w:val="8"/>
        <w:numId w:val="1"/>
      </w:numPr>
      <w:spacing w:before="200"/>
      <w:outlineLvl w:val="8"/>
    </w:pPr>
    <w:rPr>
      <w:rFonts w:asciiTheme="majorHAnsi" w:eastAsiaTheme="majorEastAsia" w:hAnsiTheme="majorHAnsi" w:cstheme="majorBidi"/>
      <w:i/>
      <w:iCs/>
      <w:color w:val="FF101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5528"/>
    <w:pPr>
      <w:tabs>
        <w:tab w:val="center" w:pos="4536"/>
        <w:tab w:val="right" w:pos="9072"/>
      </w:tabs>
    </w:pPr>
  </w:style>
  <w:style w:type="character" w:customStyle="1" w:styleId="KopfzeileZchn">
    <w:name w:val="Kopfzeile Zchn"/>
    <w:basedOn w:val="Absatz-Standardschriftart"/>
    <w:link w:val="Kopfzeile"/>
    <w:uiPriority w:val="99"/>
    <w:rsid w:val="00845528"/>
  </w:style>
  <w:style w:type="paragraph" w:styleId="Fuzeile">
    <w:name w:val="footer"/>
    <w:basedOn w:val="Standard"/>
    <w:link w:val="FuzeileZchn"/>
    <w:uiPriority w:val="99"/>
    <w:unhideWhenUsed/>
    <w:rsid w:val="00845528"/>
    <w:pPr>
      <w:tabs>
        <w:tab w:val="center" w:pos="4536"/>
        <w:tab w:val="right" w:pos="9072"/>
      </w:tabs>
    </w:pPr>
  </w:style>
  <w:style w:type="character" w:customStyle="1" w:styleId="FuzeileZchn">
    <w:name w:val="Fußzeile Zchn"/>
    <w:basedOn w:val="Absatz-Standardschriftart"/>
    <w:link w:val="Fuzeile"/>
    <w:uiPriority w:val="99"/>
    <w:rsid w:val="00845528"/>
  </w:style>
  <w:style w:type="paragraph" w:styleId="Sprechblasentext">
    <w:name w:val="Balloon Text"/>
    <w:basedOn w:val="Standard"/>
    <w:link w:val="SprechblasentextZchn"/>
    <w:uiPriority w:val="99"/>
    <w:semiHidden/>
    <w:unhideWhenUsed/>
    <w:rsid w:val="008455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5528"/>
    <w:rPr>
      <w:rFonts w:ascii="Tahoma" w:hAnsi="Tahoma" w:cs="Tahoma"/>
      <w:sz w:val="16"/>
      <w:szCs w:val="16"/>
    </w:rPr>
  </w:style>
  <w:style w:type="character" w:styleId="Hyperlink">
    <w:name w:val="Hyperlink"/>
    <w:basedOn w:val="Absatz-Standardschriftart"/>
    <w:uiPriority w:val="99"/>
    <w:unhideWhenUsed/>
    <w:rsid w:val="00845528"/>
    <w:rPr>
      <w:color w:val="002060" w:themeColor="hyperlink"/>
      <w:u w:val="single"/>
    </w:rPr>
  </w:style>
  <w:style w:type="paragraph" w:styleId="Listenabsatz">
    <w:name w:val="List Paragraph"/>
    <w:basedOn w:val="Standard"/>
    <w:uiPriority w:val="34"/>
    <w:qFormat/>
    <w:rsid w:val="00C27CB9"/>
    <w:pPr>
      <w:ind w:left="720"/>
      <w:contextualSpacing/>
    </w:pPr>
  </w:style>
  <w:style w:type="character" w:customStyle="1" w:styleId="berschrift1Zchn">
    <w:name w:val="Überschrift 1 Zchn"/>
    <w:basedOn w:val="Absatz-Standardschriftart"/>
    <w:link w:val="berschrift1"/>
    <w:uiPriority w:val="9"/>
    <w:rsid w:val="001F788D"/>
    <w:rPr>
      <w:rFonts w:ascii="Arial" w:eastAsiaTheme="majorEastAsia" w:hAnsi="Arial" w:cstheme="majorBidi"/>
      <w:b/>
      <w:bCs/>
      <w:caps/>
      <w:color w:val="808080" w:themeColor="background1" w:themeShade="80"/>
      <w:sz w:val="32"/>
      <w:szCs w:val="28"/>
      <w:lang w:val="de-DE" w:eastAsia="de-DE"/>
    </w:rPr>
  </w:style>
  <w:style w:type="table" w:styleId="HelleListe-Akzent1">
    <w:name w:val="Light List Accent 1"/>
    <w:basedOn w:val="NormaleTabelle"/>
    <w:uiPriority w:val="61"/>
    <w:rsid w:val="00EE597A"/>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paragraph" w:customStyle="1" w:styleId="Default">
    <w:name w:val="Default"/>
    <w:rsid w:val="00116CC9"/>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berschrift2Zchn">
    <w:name w:val="Überschrift 2 Zchn"/>
    <w:basedOn w:val="Absatz-Standardschriftart"/>
    <w:link w:val="berschrift2"/>
    <w:uiPriority w:val="9"/>
    <w:rsid w:val="004057E3"/>
    <w:rPr>
      <w:rFonts w:ascii="Arial" w:eastAsiaTheme="majorEastAsia" w:hAnsi="Arial" w:cstheme="majorBidi"/>
      <w:b/>
      <w:bCs/>
      <w:color w:val="808080" w:themeColor="background1" w:themeShade="80"/>
      <w:sz w:val="28"/>
      <w:szCs w:val="26"/>
      <w:lang w:val="de-DE" w:eastAsia="de-DE"/>
    </w:rPr>
  </w:style>
  <w:style w:type="character" w:customStyle="1" w:styleId="berschrift3Zchn">
    <w:name w:val="Überschrift 3 Zchn"/>
    <w:basedOn w:val="Absatz-Standardschriftart"/>
    <w:link w:val="berschrift3"/>
    <w:uiPriority w:val="9"/>
    <w:rsid w:val="001A2542"/>
    <w:rPr>
      <w:rFonts w:ascii="Arial" w:eastAsia="Times New Roman" w:hAnsi="Arial" w:cs="Times New Roman"/>
      <w:color w:val="808080" w:themeColor="background1" w:themeShade="80"/>
      <w:sz w:val="24"/>
      <w:szCs w:val="28"/>
      <w:lang w:val="de-DE" w:eastAsia="de-DE"/>
    </w:rPr>
  </w:style>
  <w:style w:type="character" w:customStyle="1" w:styleId="berschrift4Zchn">
    <w:name w:val="Überschrift 4 Zchn"/>
    <w:basedOn w:val="Absatz-Standardschriftart"/>
    <w:link w:val="berschrift4"/>
    <w:uiPriority w:val="9"/>
    <w:rsid w:val="007A1FCC"/>
    <w:rPr>
      <w:rFonts w:ascii="Arial" w:eastAsiaTheme="majorEastAsia" w:hAnsi="Arial" w:cstheme="majorBidi"/>
      <w:bCs/>
      <w:iCs/>
      <w:color w:val="808080" w:themeColor="background1" w:themeShade="80"/>
      <w:szCs w:val="28"/>
      <w:lang w:val="de-DE" w:eastAsia="de-DE"/>
    </w:rPr>
  </w:style>
  <w:style w:type="character" w:customStyle="1" w:styleId="berschrift5Zchn">
    <w:name w:val="Überschrift 5 Zchn"/>
    <w:basedOn w:val="Absatz-Standardschriftart"/>
    <w:link w:val="berschrift5"/>
    <w:uiPriority w:val="9"/>
    <w:semiHidden/>
    <w:rsid w:val="001F788D"/>
    <w:rPr>
      <w:rFonts w:asciiTheme="majorHAnsi" w:eastAsiaTheme="majorEastAsia" w:hAnsiTheme="majorHAnsi" w:cstheme="majorBidi"/>
      <w:color w:val="5F0000" w:themeColor="accent1" w:themeShade="7F"/>
      <w:szCs w:val="28"/>
      <w:lang w:val="de-DE" w:eastAsia="de-DE"/>
    </w:rPr>
  </w:style>
  <w:style w:type="character" w:customStyle="1" w:styleId="berschrift6Zchn">
    <w:name w:val="Überschrift 6 Zchn"/>
    <w:basedOn w:val="Absatz-Standardschriftart"/>
    <w:link w:val="berschrift6"/>
    <w:uiPriority w:val="9"/>
    <w:semiHidden/>
    <w:rsid w:val="001F788D"/>
    <w:rPr>
      <w:rFonts w:asciiTheme="majorHAnsi" w:eastAsiaTheme="majorEastAsia" w:hAnsiTheme="majorHAnsi" w:cstheme="majorBidi"/>
      <w:i/>
      <w:iCs/>
      <w:color w:val="5F0000" w:themeColor="accent1" w:themeShade="7F"/>
      <w:szCs w:val="28"/>
      <w:lang w:val="de-DE" w:eastAsia="de-DE"/>
    </w:rPr>
  </w:style>
  <w:style w:type="character" w:customStyle="1" w:styleId="berschrift7Zchn">
    <w:name w:val="Überschrift 7 Zchn"/>
    <w:basedOn w:val="Absatz-Standardschriftart"/>
    <w:link w:val="berschrift7"/>
    <w:uiPriority w:val="9"/>
    <w:semiHidden/>
    <w:rsid w:val="001F788D"/>
    <w:rPr>
      <w:rFonts w:asciiTheme="majorHAnsi" w:eastAsiaTheme="majorEastAsia" w:hAnsiTheme="majorHAnsi" w:cstheme="majorBidi"/>
      <w:i/>
      <w:iCs/>
      <w:color w:val="FF1010" w:themeColor="text1" w:themeTint="BF"/>
      <w:szCs w:val="28"/>
      <w:lang w:val="de-DE" w:eastAsia="de-DE"/>
    </w:rPr>
  </w:style>
  <w:style w:type="character" w:customStyle="1" w:styleId="berschrift8Zchn">
    <w:name w:val="Überschrift 8 Zchn"/>
    <w:basedOn w:val="Absatz-Standardschriftart"/>
    <w:link w:val="berschrift8"/>
    <w:uiPriority w:val="9"/>
    <w:semiHidden/>
    <w:rsid w:val="001F788D"/>
    <w:rPr>
      <w:rFonts w:asciiTheme="majorHAnsi" w:eastAsiaTheme="majorEastAsia" w:hAnsiTheme="majorHAnsi" w:cstheme="majorBidi"/>
      <w:color w:val="FF1010" w:themeColor="text1" w:themeTint="BF"/>
      <w:sz w:val="20"/>
      <w:szCs w:val="20"/>
      <w:lang w:val="de-DE" w:eastAsia="de-DE"/>
    </w:rPr>
  </w:style>
  <w:style w:type="character" w:customStyle="1" w:styleId="berschrift9Zchn">
    <w:name w:val="Überschrift 9 Zchn"/>
    <w:basedOn w:val="Absatz-Standardschriftart"/>
    <w:link w:val="berschrift9"/>
    <w:uiPriority w:val="9"/>
    <w:semiHidden/>
    <w:rsid w:val="001F788D"/>
    <w:rPr>
      <w:rFonts w:asciiTheme="majorHAnsi" w:eastAsiaTheme="majorEastAsia" w:hAnsiTheme="majorHAnsi" w:cstheme="majorBidi"/>
      <w:i/>
      <w:iCs/>
      <w:color w:val="FF1010" w:themeColor="text1" w:themeTint="BF"/>
      <w:sz w:val="20"/>
      <w:szCs w:val="20"/>
      <w:lang w:val="de-DE" w:eastAsia="de-DE"/>
    </w:rPr>
  </w:style>
  <w:style w:type="paragraph" w:customStyle="1" w:styleId="Abbildung">
    <w:name w:val="Abbildung"/>
    <w:basedOn w:val="Standard"/>
    <w:link w:val="AbbildungZchn"/>
    <w:qFormat/>
    <w:rsid w:val="00090810"/>
    <w:pPr>
      <w:spacing w:before="240"/>
    </w:pPr>
    <w:rPr>
      <w:sz w:val="18"/>
    </w:rPr>
  </w:style>
  <w:style w:type="character" w:customStyle="1" w:styleId="AbbildungZchn">
    <w:name w:val="Abbildung Zchn"/>
    <w:basedOn w:val="Absatz-Standardschriftart"/>
    <w:link w:val="Abbildung"/>
    <w:rsid w:val="00090810"/>
    <w:rPr>
      <w:rFonts w:ascii="Arial" w:eastAsia="Times New Roman" w:hAnsi="Arial" w:cs="Times New Roman"/>
      <w:sz w:val="18"/>
      <w:szCs w:val="28"/>
      <w:lang w:val="de-DE" w:eastAsia="de-DE"/>
    </w:rPr>
  </w:style>
  <w:style w:type="paragraph" w:customStyle="1" w:styleId="Bedienelemente">
    <w:name w:val="Bedienelemente"/>
    <w:basedOn w:val="Standard"/>
    <w:link w:val="BedienelementeZchn"/>
    <w:qFormat/>
    <w:rsid w:val="00090810"/>
    <w:rPr>
      <w:spacing w:val="40"/>
    </w:rPr>
  </w:style>
  <w:style w:type="paragraph" w:styleId="Beschriftung">
    <w:name w:val="caption"/>
    <w:basedOn w:val="Standard"/>
    <w:next w:val="Standard"/>
    <w:uiPriority w:val="35"/>
    <w:unhideWhenUsed/>
    <w:qFormat/>
    <w:rsid w:val="004E1538"/>
    <w:pPr>
      <w:spacing w:after="200" w:line="240" w:lineRule="auto"/>
    </w:pPr>
    <w:rPr>
      <w:bCs/>
      <w:sz w:val="18"/>
      <w:szCs w:val="18"/>
    </w:rPr>
  </w:style>
  <w:style w:type="character" w:customStyle="1" w:styleId="BedienelementeZchn">
    <w:name w:val="Bedienelemente Zchn"/>
    <w:basedOn w:val="Absatz-Standardschriftart"/>
    <w:link w:val="Bedienelemente"/>
    <w:rsid w:val="00090810"/>
    <w:rPr>
      <w:rFonts w:ascii="Arial" w:eastAsia="Times New Roman" w:hAnsi="Arial" w:cs="Times New Roman"/>
      <w:spacing w:val="40"/>
      <w:szCs w:val="28"/>
      <w:lang w:val="de-DE" w:eastAsia="de-DE"/>
    </w:rPr>
  </w:style>
  <w:style w:type="paragraph" w:customStyle="1" w:styleId="Hinweis">
    <w:name w:val="Hinweis"/>
    <w:basedOn w:val="Standard"/>
    <w:link w:val="HinweisZchn"/>
    <w:qFormat/>
    <w:rsid w:val="00B074D5"/>
    <w:rPr>
      <w:b/>
      <w:color w:val="B61725" w:themeColor="accent2"/>
    </w:rPr>
  </w:style>
  <w:style w:type="character" w:customStyle="1" w:styleId="HinweisZchn">
    <w:name w:val="Hinweis Zchn"/>
    <w:basedOn w:val="Absatz-Standardschriftart"/>
    <w:link w:val="Hinweis"/>
    <w:rsid w:val="00B074D5"/>
    <w:rPr>
      <w:rFonts w:ascii="Arial" w:eastAsia="Times New Roman" w:hAnsi="Arial" w:cs="Times New Roman"/>
      <w:b/>
      <w:color w:val="B61725" w:themeColor="accent2"/>
      <w:szCs w:val="28"/>
      <w:lang w:val="de-DE" w:eastAsia="de-DE"/>
    </w:rPr>
  </w:style>
  <w:style w:type="paragraph" w:styleId="KeinLeerraum">
    <w:name w:val="No Spacing"/>
    <w:link w:val="KeinLeerraumZchn"/>
    <w:uiPriority w:val="1"/>
    <w:qFormat/>
    <w:rsid w:val="00090810"/>
    <w:pPr>
      <w:spacing w:after="0" w:line="240" w:lineRule="auto"/>
    </w:pPr>
    <w:rPr>
      <w:rFonts w:ascii="Arial" w:eastAsiaTheme="minorEastAsia" w:hAnsi="Arial"/>
      <w:lang w:val="de-DE" w:eastAsia="de-DE"/>
    </w:rPr>
  </w:style>
  <w:style w:type="character" w:customStyle="1" w:styleId="KeinLeerraumZchn">
    <w:name w:val="Kein Leerraum Zchn"/>
    <w:basedOn w:val="Absatz-Standardschriftart"/>
    <w:link w:val="KeinLeerraum"/>
    <w:uiPriority w:val="1"/>
    <w:rsid w:val="00090810"/>
    <w:rPr>
      <w:rFonts w:ascii="Arial" w:eastAsiaTheme="minorEastAsia" w:hAnsi="Arial"/>
      <w:lang w:val="de-DE" w:eastAsia="de-DE"/>
    </w:rPr>
  </w:style>
  <w:style w:type="character" w:styleId="BesuchterLink">
    <w:name w:val="FollowedHyperlink"/>
    <w:basedOn w:val="Absatz-Standardschriftart"/>
    <w:uiPriority w:val="99"/>
    <w:semiHidden/>
    <w:unhideWhenUsed/>
    <w:rsid w:val="0085677A"/>
    <w:rPr>
      <w:color w:val="96A9A9" w:themeColor="followedHyperlink"/>
      <w:u w:val="single"/>
    </w:rPr>
  </w:style>
  <w:style w:type="table" w:styleId="Tabellenraster">
    <w:name w:val="Table Grid"/>
    <w:basedOn w:val="NormaleTabelle"/>
    <w:uiPriority w:val="39"/>
    <w:rsid w:val="004F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B0938"/>
    <w:rPr>
      <w:b/>
      <w:bCs/>
    </w:rPr>
  </w:style>
  <w:style w:type="paragraph" w:styleId="Literaturverzeichnis">
    <w:name w:val="Bibliography"/>
    <w:basedOn w:val="Standard"/>
    <w:next w:val="Standard"/>
    <w:uiPriority w:val="37"/>
    <w:unhideWhenUsed/>
    <w:rsid w:val="00EB58AB"/>
  </w:style>
  <w:style w:type="paragraph" w:styleId="Inhaltsverzeichnisberschrift">
    <w:name w:val="TOC Heading"/>
    <w:basedOn w:val="berschrift1"/>
    <w:next w:val="Standard"/>
    <w:uiPriority w:val="39"/>
    <w:unhideWhenUsed/>
    <w:qFormat/>
    <w:rsid w:val="004971CA"/>
    <w:pPr>
      <w:numPr>
        <w:numId w:val="0"/>
      </w:numPr>
      <w:tabs>
        <w:tab w:val="clear" w:pos="1095"/>
      </w:tabs>
      <w:spacing w:before="240" w:after="0" w:line="259" w:lineRule="auto"/>
      <w:outlineLvl w:val="9"/>
    </w:pPr>
    <w:rPr>
      <w:rFonts w:asciiTheme="majorHAnsi" w:hAnsiTheme="majorHAnsi"/>
      <w:b w:val="0"/>
      <w:bCs w:val="0"/>
      <w:caps w:val="0"/>
      <w:color w:val="8F0000" w:themeColor="accent1" w:themeShade="BF"/>
      <w:szCs w:val="32"/>
      <w:lang w:val="de-AT" w:eastAsia="de-AT"/>
    </w:rPr>
  </w:style>
  <w:style w:type="paragraph" w:styleId="Verzeichnis1">
    <w:name w:val="toc 1"/>
    <w:basedOn w:val="Standard"/>
    <w:next w:val="Standard"/>
    <w:autoRedefine/>
    <w:uiPriority w:val="39"/>
    <w:unhideWhenUsed/>
    <w:rsid w:val="004971CA"/>
    <w:pPr>
      <w:tabs>
        <w:tab w:val="clear" w:pos="1095"/>
      </w:tabs>
      <w:spacing w:after="100"/>
    </w:pPr>
  </w:style>
  <w:style w:type="paragraph" w:styleId="Verzeichnis2">
    <w:name w:val="toc 2"/>
    <w:basedOn w:val="Standard"/>
    <w:next w:val="Standard"/>
    <w:autoRedefine/>
    <w:uiPriority w:val="39"/>
    <w:unhideWhenUsed/>
    <w:rsid w:val="004971CA"/>
    <w:pPr>
      <w:tabs>
        <w:tab w:val="clear" w:pos="1095"/>
      </w:tabs>
      <w:spacing w:after="100"/>
      <w:ind w:left="220"/>
    </w:pPr>
  </w:style>
  <w:style w:type="paragraph" w:styleId="Verzeichnis3">
    <w:name w:val="toc 3"/>
    <w:basedOn w:val="Standard"/>
    <w:next w:val="Standard"/>
    <w:autoRedefine/>
    <w:uiPriority w:val="39"/>
    <w:unhideWhenUsed/>
    <w:rsid w:val="004971CA"/>
    <w:pPr>
      <w:tabs>
        <w:tab w:val="clear" w:pos="1095"/>
      </w:tabs>
      <w:spacing w:after="100"/>
      <w:ind w:left="440"/>
    </w:pPr>
  </w:style>
  <w:style w:type="character" w:customStyle="1" w:styleId="UnresolvedMention">
    <w:name w:val="Unresolved Mention"/>
    <w:basedOn w:val="Absatz-Standardschriftart"/>
    <w:uiPriority w:val="99"/>
    <w:semiHidden/>
    <w:unhideWhenUsed/>
    <w:rsid w:val="001B0C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517939">
      <w:bodyDiv w:val="1"/>
      <w:marLeft w:val="0"/>
      <w:marRight w:val="0"/>
      <w:marTop w:val="0"/>
      <w:marBottom w:val="0"/>
      <w:divBdr>
        <w:top w:val="none" w:sz="0" w:space="0" w:color="auto"/>
        <w:left w:val="none" w:sz="0" w:space="0" w:color="auto"/>
        <w:bottom w:val="none" w:sz="0" w:space="0" w:color="auto"/>
        <w:right w:val="none" w:sz="0" w:space="0" w:color="auto"/>
      </w:divBdr>
    </w:div>
    <w:div w:id="357782209">
      <w:bodyDiv w:val="1"/>
      <w:marLeft w:val="0"/>
      <w:marRight w:val="0"/>
      <w:marTop w:val="0"/>
      <w:marBottom w:val="0"/>
      <w:divBdr>
        <w:top w:val="none" w:sz="0" w:space="0" w:color="auto"/>
        <w:left w:val="none" w:sz="0" w:space="0" w:color="auto"/>
        <w:bottom w:val="none" w:sz="0" w:space="0" w:color="auto"/>
        <w:right w:val="none" w:sz="0" w:space="0" w:color="auto"/>
      </w:divBdr>
    </w:div>
    <w:div w:id="372507309">
      <w:bodyDiv w:val="1"/>
      <w:marLeft w:val="0"/>
      <w:marRight w:val="0"/>
      <w:marTop w:val="0"/>
      <w:marBottom w:val="0"/>
      <w:divBdr>
        <w:top w:val="none" w:sz="0" w:space="0" w:color="auto"/>
        <w:left w:val="none" w:sz="0" w:space="0" w:color="auto"/>
        <w:bottom w:val="none" w:sz="0" w:space="0" w:color="auto"/>
        <w:right w:val="none" w:sz="0" w:space="0" w:color="auto"/>
      </w:divBdr>
    </w:div>
    <w:div w:id="491222453">
      <w:bodyDiv w:val="1"/>
      <w:marLeft w:val="0"/>
      <w:marRight w:val="0"/>
      <w:marTop w:val="0"/>
      <w:marBottom w:val="0"/>
      <w:divBdr>
        <w:top w:val="none" w:sz="0" w:space="0" w:color="auto"/>
        <w:left w:val="none" w:sz="0" w:space="0" w:color="auto"/>
        <w:bottom w:val="none" w:sz="0" w:space="0" w:color="auto"/>
        <w:right w:val="none" w:sz="0" w:space="0" w:color="auto"/>
      </w:divBdr>
    </w:div>
    <w:div w:id="540439622">
      <w:bodyDiv w:val="1"/>
      <w:marLeft w:val="0"/>
      <w:marRight w:val="0"/>
      <w:marTop w:val="0"/>
      <w:marBottom w:val="0"/>
      <w:divBdr>
        <w:top w:val="none" w:sz="0" w:space="0" w:color="auto"/>
        <w:left w:val="none" w:sz="0" w:space="0" w:color="auto"/>
        <w:bottom w:val="none" w:sz="0" w:space="0" w:color="auto"/>
        <w:right w:val="none" w:sz="0" w:space="0" w:color="auto"/>
      </w:divBdr>
    </w:div>
    <w:div w:id="563027575">
      <w:bodyDiv w:val="1"/>
      <w:marLeft w:val="0"/>
      <w:marRight w:val="0"/>
      <w:marTop w:val="0"/>
      <w:marBottom w:val="0"/>
      <w:divBdr>
        <w:top w:val="none" w:sz="0" w:space="0" w:color="auto"/>
        <w:left w:val="none" w:sz="0" w:space="0" w:color="auto"/>
        <w:bottom w:val="none" w:sz="0" w:space="0" w:color="auto"/>
        <w:right w:val="none" w:sz="0" w:space="0" w:color="auto"/>
      </w:divBdr>
    </w:div>
    <w:div w:id="659768730">
      <w:bodyDiv w:val="1"/>
      <w:marLeft w:val="0"/>
      <w:marRight w:val="0"/>
      <w:marTop w:val="0"/>
      <w:marBottom w:val="0"/>
      <w:divBdr>
        <w:top w:val="none" w:sz="0" w:space="0" w:color="auto"/>
        <w:left w:val="none" w:sz="0" w:space="0" w:color="auto"/>
        <w:bottom w:val="none" w:sz="0" w:space="0" w:color="auto"/>
        <w:right w:val="none" w:sz="0" w:space="0" w:color="auto"/>
      </w:divBdr>
    </w:div>
    <w:div w:id="778109505">
      <w:bodyDiv w:val="1"/>
      <w:marLeft w:val="0"/>
      <w:marRight w:val="0"/>
      <w:marTop w:val="0"/>
      <w:marBottom w:val="0"/>
      <w:divBdr>
        <w:top w:val="none" w:sz="0" w:space="0" w:color="auto"/>
        <w:left w:val="none" w:sz="0" w:space="0" w:color="auto"/>
        <w:bottom w:val="none" w:sz="0" w:space="0" w:color="auto"/>
        <w:right w:val="none" w:sz="0" w:space="0" w:color="auto"/>
      </w:divBdr>
    </w:div>
    <w:div w:id="858160763">
      <w:bodyDiv w:val="1"/>
      <w:marLeft w:val="0"/>
      <w:marRight w:val="0"/>
      <w:marTop w:val="0"/>
      <w:marBottom w:val="0"/>
      <w:divBdr>
        <w:top w:val="none" w:sz="0" w:space="0" w:color="auto"/>
        <w:left w:val="none" w:sz="0" w:space="0" w:color="auto"/>
        <w:bottom w:val="none" w:sz="0" w:space="0" w:color="auto"/>
        <w:right w:val="none" w:sz="0" w:space="0" w:color="auto"/>
      </w:divBdr>
    </w:div>
    <w:div w:id="938100020">
      <w:bodyDiv w:val="1"/>
      <w:marLeft w:val="0"/>
      <w:marRight w:val="0"/>
      <w:marTop w:val="0"/>
      <w:marBottom w:val="0"/>
      <w:divBdr>
        <w:top w:val="none" w:sz="0" w:space="0" w:color="auto"/>
        <w:left w:val="none" w:sz="0" w:space="0" w:color="auto"/>
        <w:bottom w:val="none" w:sz="0" w:space="0" w:color="auto"/>
        <w:right w:val="none" w:sz="0" w:space="0" w:color="auto"/>
      </w:divBdr>
    </w:div>
    <w:div w:id="1075857662">
      <w:bodyDiv w:val="1"/>
      <w:marLeft w:val="0"/>
      <w:marRight w:val="0"/>
      <w:marTop w:val="0"/>
      <w:marBottom w:val="0"/>
      <w:divBdr>
        <w:top w:val="none" w:sz="0" w:space="0" w:color="auto"/>
        <w:left w:val="none" w:sz="0" w:space="0" w:color="auto"/>
        <w:bottom w:val="none" w:sz="0" w:space="0" w:color="auto"/>
        <w:right w:val="none" w:sz="0" w:space="0" w:color="auto"/>
      </w:divBdr>
    </w:div>
    <w:div w:id="1286885073">
      <w:bodyDiv w:val="1"/>
      <w:marLeft w:val="0"/>
      <w:marRight w:val="0"/>
      <w:marTop w:val="0"/>
      <w:marBottom w:val="0"/>
      <w:divBdr>
        <w:top w:val="none" w:sz="0" w:space="0" w:color="auto"/>
        <w:left w:val="none" w:sz="0" w:space="0" w:color="auto"/>
        <w:bottom w:val="none" w:sz="0" w:space="0" w:color="auto"/>
        <w:right w:val="none" w:sz="0" w:space="0" w:color="auto"/>
      </w:divBdr>
    </w:div>
    <w:div w:id="1317949670">
      <w:bodyDiv w:val="1"/>
      <w:marLeft w:val="0"/>
      <w:marRight w:val="0"/>
      <w:marTop w:val="0"/>
      <w:marBottom w:val="0"/>
      <w:divBdr>
        <w:top w:val="none" w:sz="0" w:space="0" w:color="auto"/>
        <w:left w:val="none" w:sz="0" w:space="0" w:color="auto"/>
        <w:bottom w:val="none" w:sz="0" w:space="0" w:color="auto"/>
        <w:right w:val="none" w:sz="0" w:space="0" w:color="auto"/>
      </w:divBdr>
    </w:div>
    <w:div w:id="1387988033">
      <w:bodyDiv w:val="1"/>
      <w:marLeft w:val="0"/>
      <w:marRight w:val="0"/>
      <w:marTop w:val="0"/>
      <w:marBottom w:val="0"/>
      <w:divBdr>
        <w:top w:val="none" w:sz="0" w:space="0" w:color="auto"/>
        <w:left w:val="none" w:sz="0" w:space="0" w:color="auto"/>
        <w:bottom w:val="none" w:sz="0" w:space="0" w:color="auto"/>
        <w:right w:val="none" w:sz="0" w:space="0" w:color="auto"/>
      </w:divBdr>
    </w:div>
    <w:div w:id="1410738789">
      <w:bodyDiv w:val="1"/>
      <w:marLeft w:val="0"/>
      <w:marRight w:val="0"/>
      <w:marTop w:val="0"/>
      <w:marBottom w:val="0"/>
      <w:divBdr>
        <w:top w:val="none" w:sz="0" w:space="0" w:color="auto"/>
        <w:left w:val="none" w:sz="0" w:space="0" w:color="auto"/>
        <w:bottom w:val="none" w:sz="0" w:space="0" w:color="auto"/>
        <w:right w:val="none" w:sz="0" w:space="0" w:color="auto"/>
      </w:divBdr>
    </w:div>
    <w:div w:id="1465462371">
      <w:bodyDiv w:val="1"/>
      <w:marLeft w:val="0"/>
      <w:marRight w:val="0"/>
      <w:marTop w:val="0"/>
      <w:marBottom w:val="0"/>
      <w:divBdr>
        <w:top w:val="none" w:sz="0" w:space="0" w:color="auto"/>
        <w:left w:val="none" w:sz="0" w:space="0" w:color="auto"/>
        <w:bottom w:val="none" w:sz="0" w:space="0" w:color="auto"/>
        <w:right w:val="none" w:sz="0" w:space="0" w:color="auto"/>
      </w:divBdr>
    </w:div>
    <w:div w:id="1494252999">
      <w:bodyDiv w:val="1"/>
      <w:marLeft w:val="0"/>
      <w:marRight w:val="0"/>
      <w:marTop w:val="0"/>
      <w:marBottom w:val="0"/>
      <w:divBdr>
        <w:top w:val="none" w:sz="0" w:space="0" w:color="auto"/>
        <w:left w:val="none" w:sz="0" w:space="0" w:color="auto"/>
        <w:bottom w:val="none" w:sz="0" w:space="0" w:color="auto"/>
        <w:right w:val="none" w:sz="0" w:space="0" w:color="auto"/>
      </w:divBdr>
    </w:div>
    <w:div w:id="1695569925">
      <w:bodyDiv w:val="1"/>
      <w:marLeft w:val="0"/>
      <w:marRight w:val="0"/>
      <w:marTop w:val="0"/>
      <w:marBottom w:val="0"/>
      <w:divBdr>
        <w:top w:val="none" w:sz="0" w:space="0" w:color="auto"/>
        <w:left w:val="none" w:sz="0" w:space="0" w:color="auto"/>
        <w:bottom w:val="none" w:sz="0" w:space="0" w:color="auto"/>
        <w:right w:val="none" w:sz="0" w:space="0" w:color="auto"/>
      </w:divBdr>
    </w:div>
    <w:div w:id="1794980769">
      <w:bodyDiv w:val="1"/>
      <w:marLeft w:val="0"/>
      <w:marRight w:val="0"/>
      <w:marTop w:val="0"/>
      <w:marBottom w:val="0"/>
      <w:divBdr>
        <w:top w:val="none" w:sz="0" w:space="0" w:color="auto"/>
        <w:left w:val="none" w:sz="0" w:space="0" w:color="auto"/>
        <w:bottom w:val="none" w:sz="0" w:space="0" w:color="auto"/>
        <w:right w:val="none" w:sz="0" w:space="0" w:color="auto"/>
      </w:divBdr>
    </w:div>
    <w:div w:id="1903322768">
      <w:bodyDiv w:val="1"/>
      <w:marLeft w:val="0"/>
      <w:marRight w:val="0"/>
      <w:marTop w:val="0"/>
      <w:marBottom w:val="0"/>
      <w:divBdr>
        <w:top w:val="none" w:sz="0" w:space="0" w:color="auto"/>
        <w:left w:val="none" w:sz="0" w:space="0" w:color="auto"/>
        <w:bottom w:val="none" w:sz="0" w:space="0" w:color="auto"/>
        <w:right w:val="none" w:sz="0" w:space="0" w:color="auto"/>
      </w:divBdr>
    </w:div>
    <w:div w:id="204146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diagramLayout" Target="diagrams/layout1.xml"/><Relationship Id="rId34" Type="http://schemas.openxmlformats.org/officeDocument/2006/relationships/hyperlink" Target="http://www.uibk.ac.at/ulb" TargetMode="External"/><Relationship Id="rId42" Type="http://schemas.openxmlformats.org/officeDocument/2006/relationships/image" Target="media/image21.png"/><Relationship Id="rId47" Type="http://schemas.openxmlformats.org/officeDocument/2006/relationships/hyperlink" Target="https://www.google.com/intl/de_at/forms/about/" TargetMode="External"/><Relationship Id="rId50" Type="http://schemas.openxmlformats.org/officeDocument/2006/relationships/hyperlink" Target="http://doodle.com/de/" TargetMode="External"/><Relationship Id="rId55"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www.google.at" TargetMode="External"/><Relationship Id="rId38" Type="http://schemas.openxmlformats.org/officeDocument/2006/relationships/image" Target="media/image17.png"/><Relationship Id="rId46" Type="http://schemas.openxmlformats.org/officeDocument/2006/relationships/hyperlink" Target="http://www.diplomarbeiten-bbs.at/"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Data" Target="diagrams/data1.xml"/><Relationship Id="rId29" Type="http://schemas.openxmlformats.org/officeDocument/2006/relationships/image" Target="media/image10.emf"/><Relationship Id="rId41" Type="http://schemas.openxmlformats.org/officeDocument/2006/relationships/image" Target="media/image20.png"/><Relationship Id="rId54" Type="http://schemas.openxmlformats.org/officeDocument/2006/relationships/hyperlink" Target="http://www.piqs.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diplomarbeiten.berufsbildendeschulen.at/Account/Login?ReturnUrl=%2f" TargetMode="External"/><Relationship Id="rId53" Type="http://schemas.openxmlformats.org/officeDocument/2006/relationships/hyperlink" Target="http://www.pixelio.de"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survio.com/de/" TargetMode="External"/><Relationship Id="rId57"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www.hak-reutte.ac.at/downloads/da/Begleitprotokoll_Sch&#252;ler.pdf" TargetMode="Externa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hyperlink" Target="http://www.pixaba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hyperlink" Target="https://www.surveymonkey.de" TargetMode="External"/><Relationship Id="rId56"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prezi.com/" TargetMode="External"/><Relationship Id="rId3" Type="http://schemas.openxmlformats.org/officeDocument/2006/relationships/numbering" Target="numbering.xml"/></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zauner\AppData\Roaming\Microsoft\Templates\Standardvorlag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633CB-FE4F-44FD-B9F3-DEB0AE82F524}" type="doc">
      <dgm:prSet loTypeId="urn:microsoft.com/office/officeart/2005/8/layout/hierarchy1" loCatId="hierarchy" qsTypeId="urn:microsoft.com/office/officeart/2005/8/quickstyle/simple3" qsCatId="simple" csTypeId="urn:microsoft.com/office/officeart/2005/8/colors/colorful2" csCatId="colorful" phldr="1"/>
      <dgm:spPr/>
      <dgm:t>
        <a:bodyPr/>
        <a:lstStyle/>
        <a:p>
          <a:endParaRPr lang="de-DE"/>
        </a:p>
      </dgm:t>
    </dgm:pt>
    <dgm:pt modelId="{03A84719-5B82-4BDA-94DE-0E8AF78D569C}">
      <dgm:prSet phldrT="[Text]" custT="1"/>
      <dgm:spPr/>
      <dgm:t>
        <a:bodyPr/>
        <a:lstStyle/>
        <a:p>
          <a:r>
            <a:rPr lang="de-DE" sz="1000" b="1">
              <a:latin typeface="Arial" panose="020B0604020202020204" pitchFamily="34" charset="0"/>
              <a:cs typeface="Arial" panose="020B0604020202020204" pitchFamily="34" charset="0"/>
            </a:rPr>
            <a:t>1 </a:t>
          </a:r>
          <a:r>
            <a:rPr lang="de-DE" sz="900" b="1">
              <a:latin typeface="Arial" panose="020B0604020202020204" pitchFamily="34" charset="0"/>
              <a:cs typeface="Arial" panose="020B0604020202020204" pitchFamily="34" charset="0"/>
            </a:rPr>
            <a:t>Literatur-recherche</a:t>
          </a:r>
        </a:p>
      </dgm:t>
    </dgm:pt>
    <dgm:pt modelId="{D26C9CB4-545F-41E0-A820-758C7A75E445}" type="parTrans" cxnId="{9464D690-549A-420E-83EC-943BC94F371C}">
      <dgm:prSet/>
      <dgm:spPr/>
      <dgm:t>
        <a:bodyPr/>
        <a:lstStyle/>
        <a:p>
          <a:endParaRPr lang="de-DE">
            <a:latin typeface="Arial" panose="020B0604020202020204" pitchFamily="34" charset="0"/>
            <a:cs typeface="Arial" panose="020B0604020202020204" pitchFamily="34" charset="0"/>
          </a:endParaRPr>
        </a:p>
      </dgm:t>
    </dgm:pt>
    <dgm:pt modelId="{0647E968-F84F-48FD-8AB1-44A9AA3F3C76}" type="sibTrans" cxnId="{9464D690-549A-420E-83EC-943BC94F371C}">
      <dgm:prSet/>
      <dgm:spPr/>
      <dgm:t>
        <a:bodyPr/>
        <a:lstStyle/>
        <a:p>
          <a:endParaRPr lang="de-DE">
            <a:latin typeface="Arial" panose="020B0604020202020204" pitchFamily="34" charset="0"/>
            <a:cs typeface="Arial" panose="020B0604020202020204" pitchFamily="34" charset="0"/>
          </a:endParaRPr>
        </a:p>
      </dgm:t>
    </dgm:pt>
    <dgm:pt modelId="{A86E6BC1-AB1E-43BB-B30F-A92A3D1A4676}">
      <dgm:prSet phldrT="[Text]" custT="1"/>
      <dgm:spPr/>
      <dgm:t>
        <a:bodyPr/>
        <a:lstStyle/>
        <a:p>
          <a:r>
            <a:rPr lang="de-DE" sz="900" b="1">
              <a:latin typeface="Arial" panose="020B0604020202020204" pitchFamily="34" charset="0"/>
              <a:cs typeface="Arial" panose="020B0604020202020204" pitchFamily="34" charset="0"/>
            </a:rPr>
            <a:t>2 Erstellung</a:t>
          </a:r>
          <a:br>
            <a:rPr lang="de-DE" sz="900" b="1">
              <a:latin typeface="Arial" panose="020B0604020202020204" pitchFamily="34" charset="0"/>
              <a:cs typeface="Arial" panose="020B0604020202020204" pitchFamily="34" charset="0"/>
            </a:rPr>
          </a:br>
          <a:r>
            <a:rPr lang="de-DE" sz="900" b="1">
              <a:latin typeface="Arial" panose="020B0604020202020204" pitchFamily="34" charset="0"/>
              <a:cs typeface="Arial" panose="020B0604020202020204" pitchFamily="34" charset="0"/>
            </a:rPr>
            <a:t>DA</a:t>
          </a:r>
        </a:p>
      </dgm:t>
    </dgm:pt>
    <dgm:pt modelId="{4B22CBA0-A5D8-4126-85F1-655FE28FA134}" type="parTrans" cxnId="{848D7BE4-B117-4E6C-864E-959A7334496A}">
      <dgm:prSet/>
      <dgm:spPr/>
      <dgm:t>
        <a:bodyPr/>
        <a:lstStyle/>
        <a:p>
          <a:endParaRPr lang="de-DE">
            <a:latin typeface="Arial" panose="020B0604020202020204" pitchFamily="34" charset="0"/>
            <a:cs typeface="Arial" panose="020B0604020202020204" pitchFamily="34" charset="0"/>
          </a:endParaRPr>
        </a:p>
      </dgm:t>
    </dgm:pt>
    <dgm:pt modelId="{DF164D3E-FD00-4F1D-B9CC-540336D248A8}" type="sibTrans" cxnId="{848D7BE4-B117-4E6C-864E-959A7334496A}">
      <dgm:prSet/>
      <dgm:spPr/>
      <dgm:t>
        <a:bodyPr/>
        <a:lstStyle/>
        <a:p>
          <a:endParaRPr lang="de-DE">
            <a:latin typeface="Arial" panose="020B0604020202020204" pitchFamily="34" charset="0"/>
            <a:cs typeface="Arial" panose="020B0604020202020204" pitchFamily="34" charset="0"/>
          </a:endParaRPr>
        </a:p>
      </dgm:t>
    </dgm:pt>
    <dgm:pt modelId="{ABD60B44-1490-47C5-B6F1-CC24ACDAF302}">
      <dgm:prSet phldrT="[Text]" custT="1"/>
      <dgm:spPr/>
      <dgm:t>
        <a:bodyPr/>
        <a:lstStyle/>
        <a:p>
          <a:r>
            <a:rPr lang="de-DE" sz="1000" b="1">
              <a:latin typeface="Arial" panose="020B0604020202020204" pitchFamily="34" charset="0"/>
              <a:cs typeface="Arial" panose="020B0604020202020204" pitchFamily="34" charset="0"/>
            </a:rPr>
            <a:t>3 </a:t>
          </a:r>
          <a:r>
            <a:rPr lang="de-DE" sz="900" b="1">
              <a:latin typeface="Arial" panose="020B0604020202020204" pitchFamily="34" charset="0"/>
              <a:cs typeface="Arial" panose="020B0604020202020204" pitchFamily="34" charset="0"/>
            </a:rPr>
            <a:t>Korrekturen</a:t>
          </a:r>
        </a:p>
      </dgm:t>
    </dgm:pt>
    <dgm:pt modelId="{E48E6793-FDB6-4BC9-A789-2149C803F9F9}" type="parTrans" cxnId="{85CBEEFB-A98A-4F7E-9F79-4632EA5BC313}">
      <dgm:prSet/>
      <dgm:spPr/>
      <dgm:t>
        <a:bodyPr/>
        <a:lstStyle/>
        <a:p>
          <a:endParaRPr lang="de-DE">
            <a:latin typeface="Arial" panose="020B0604020202020204" pitchFamily="34" charset="0"/>
            <a:cs typeface="Arial" panose="020B0604020202020204" pitchFamily="34" charset="0"/>
          </a:endParaRPr>
        </a:p>
      </dgm:t>
    </dgm:pt>
    <dgm:pt modelId="{75A656F5-B597-4F0C-AD63-23E149851A9E}" type="sibTrans" cxnId="{85CBEEFB-A98A-4F7E-9F79-4632EA5BC313}">
      <dgm:prSet/>
      <dgm:spPr/>
      <dgm:t>
        <a:bodyPr/>
        <a:lstStyle/>
        <a:p>
          <a:endParaRPr lang="de-DE">
            <a:latin typeface="Arial" panose="020B0604020202020204" pitchFamily="34" charset="0"/>
            <a:cs typeface="Arial" panose="020B0604020202020204" pitchFamily="34" charset="0"/>
          </a:endParaRPr>
        </a:p>
      </dgm:t>
    </dgm:pt>
    <dgm:pt modelId="{C95732BC-2053-4FC2-B8B7-C2563245EE0B}">
      <dgm:prSet phldrT="[Text]" custT="1"/>
      <dgm:spPr/>
      <dgm:t>
        <a:bodyPr/>
        <a:lstStyle/>
        <a:p>
          <a:r>
            <a:rPr lang="de-DE" sz="1000" b="1">
              <a:latin typeface="Arial" panose="020B0604020202020204" pitchFamily="34" charset="0"/>
              <a:cs typeface="Arial" panose="020B0604020202020204" pitchFamily="34" charset="0"/>
            </a:rPr>
            <a:t>4 </a:t>
          </a:r>
          <a:r>
            <a:rPr lang="de-DE" sz="900" b="1">
              <a:latin typeface="Arial" panose="020B0604020202020204" pitchFamily="34" charset="0"/>
              <a:cs typeface="Arial" panose="020B0604020202020204" pitchFamily="34" charset="0"/>
            </a:rPr>
            <a:t>Präsentation und</a:t>
          </a:r>
          <a:br>
            <a:rPr lang="de-DE" sz="900" b="1">
              <a:latin typeface="Arial" panose="020B0604020202020204" pitchFamily="34" charset="0"/>
              <a:cs typeface="Arial" panose="020B0604020202020204" pitchFamily="34" charset="0"/>
            </a:rPr>
          </a:br>
          <a:r>
            <a:rPr lang="de-DE" sz="900" b="1">
              <a:latin typeface="Arial" panose="020B0604020202020204" pitchFamily="34" charset="0"/>
              <a:cs typeface="Arial" panose="020B0604020202020204" pitchFamily="34" charset="0"/>
            </a:rPr>
            <a:t>Diskussion</a:t>
          </a:r>
        </a:p>
      </dgm:t>
    </dgm:pt>
    <dgm:pt modelId="{A8B54C5C-5A74-457C-AA6D-9EEC11895DAA}" type="parTrans" cxnId="{E1AC9485-9F33-490F-A7C2-CAD5D7BE66AB}">
      <dgm:prSet/>
      <dgm:spPr/>
      <dgm:t>
        <a:bodyPr/>
        <a:lstStyle/>
        <a:p>
          <a:endParaRPr lang="de-DE">
            <a:latin typeface="Arial" panose="020B0604020202020204" pitchFamily="34" charset="0"/>
            <a:cs typeface="Arial" panose="020B0604020202020204" pitchFamily="34" charset="0"/>
          </a:endParaRPr>
        </a:p>
      </dgm:t>
    </dgm:pt>
    <dgm:pt modelId="{2B49D89B-B31B-4B4A-8A5D-AB0937FE5702}" type="sibTrans" cxnId="{E1AC9485-9F33-490F-A7C2-CAD5D7BE66AB}">
      <dgm:prSet/>
      <dgm:spPr/>
      <dgm:t>
        <a:bodyPr/>
        <a:lstStyle/>
        <a:p>
          <a:endParaRPr lang="de-DE">
            <a:latin typeface="Arial" panose="020B0604020202020204" pitchFamily="34" charset="0"/>
            <a:cs typeface="Arial" panose="020B0604020202020204" pitchFamily="34" charset="0"/>
          </a:endParaRPr>
        </a:p>
      </dgm:t>
    </dgm:pt>
    <dgm:pt modelId="{A6AE411E-497C-4B8A-8F91-7E4782B34EB2}">
      <dgm:prSet phldrT="[Text]" custT="1"/>
      <dgm:spPr/>
      <dgm:t>
        <a:bodyPr/>
        <a:lstStyle/>
        <a:p>
          <a:r>
            <a:rPr lang="de-DE" sz="900">
              <a:latin typeface="Arial" panose="020B0604020202020204" pitchFamily="34" charset="0"/>
              <a:cs typeface="Arial" panose="020B0604020202020204" pitchFamily="34" charset="0"/>
            </a:rPr>
            <a:t>1.1 Grobgliederung</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erstellen</a:t>
          </a:r>
        </a:p>
      </dgm:t>
    </dgm:pt>
    <dgm:pt modelId="{A6B97241-6AB3-4482-8FFE-D9F65DE2D967}" type="parTrans" cxnId="{1F4FA477-79E2-4505-B27B-C4DD1CB3FE7D}">
      <dgm:prSet/>
      <dgm:spPr/>
      <dgm:t>
        <a:bodyPr/>
        <a:lstStyle/>
        <a:p>
          <a:endParaRPr lang="de-DE" sz="900">
            <a:latin typeface="Arial" panose="020B0604020202020204" pitchFamily="34" charset="0"/>
            <a:cs typeface="Arial" panose="020B0604020202020204" pitchFamily="34" charset="0"/>
          </a:endParaRPr>
        </a:p>
      </dgm:t>
    </dgm:pt>
    <dgm:pt modelId="{AE0B6DF4-2AB4-4FAB-B89A-C4365FB080AE}" type="sibTrans" cxnId="{1F4FA477-79E2-4505-B27B-C4DD1CB3FE7D}">
      <dgm:prSet/>
      <dgm:spPr/>
      <dgm:t>
        <a:bodyPr/>
        <a:lstStyle/>
        <a:p>
          <a:endParaRPr lang="de-DE">
            <a:latin typeface="Arial" panose="020B0604020202020204" pitchFamily="34" charset="0"/>
            <a:cs typeface="Arial" panose="020B0604020202020204" pitchFamily="34" charset="0"/>
          </a:endParaRPr>
        </a:p>
      </dgm:t>
    </dgm:pt>
    <dgm:pt modelId="{BA04AEC2-5B82-4566-AC0A-00D3795372DE}">
      <dgm:prSet phldrT="[Text]" custT="1"/>
      <dgm:spPr/>
      <dgm:t>
        <a:bodyPr/>
        <a:lstStyle/>
        <a:p>
          <a:r>
            <a:rPr lang="de-DE" sz="900">
              <a:latin typeface="Arial" panose="020B0604020202020204" pitchFamily="34" charset="0"/>
              <a:cs typeface="Arial" panose="020B0604020202020204" pitchFamily="34" charset="0"/>
            </a:rPr>
            <a:t>2.1</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Kapitel bzw. Aufgaben je</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SchülerIn festlegen</a:t>
          </a:r>
        </a:p>
      </dgm:t>
    </dgm:pt>
    <dgm:pt modelId="{E5E2DBC3-34F7-45D7-BD86-80F5AB40D81B}" type="parTrans" cxnId="{DA9F635D-7D6F-458E-8802-9BFD25163AAF}">
      <dgm:prSet/>
      <dgm:spPr/>
      <dgm:t>
        <a:bodyPr/>
        <a:lstStyle/>
        <a:p>
          <a:endParaRPr lang="de-DE" sz="900">
            <a:latin typeface="Arial" panose="020B0604020202020204" pitchFamily="34" charset="0"/>
            <a:cs typeface="Arial" panose="020B0604020202020204" pitchFamily="34" charset="0"/>
          </a:endParaRPr>
        </a:p>
      </dgm:t>
    </dgm:pt>
    <dgm:pt modelId="{F6F97E4A-167F-4D7B-8518-A06F4EAB3038}" type="sibTrans" cxnId="{DA9F635D-7D6F-458E-8802-9BFD25163AAF}">
      <dgm:prSet/>
      <dgm:spPr/>
      <dgm:t>
        <a:bodyPr/>
        <a:lstStyle/>
        <a:p>
          <a:endParaRPr lang="de-DE">
            <a:latin typeface="Arial" panose="020B0604020202020204" pitchFamily="34" charset="0"/>
            <a:cs typeface="Arial" panose="020B0604020202020204" pitchFamily="34" charset="0"/>
          </a:endParaRPr>
        </a:p>
      </dgm:t>
    </dgm:pt>
    <dgm:pt modelId="{27C75433-3932-4E86-BDE9-C98A7BFCEB8E}">
      <dgm:prSet phldrT="[Text]" custT="1"/>
      <dgm:spPr/>
      <dgm:t>
        <a:bodyPr/>
        <a:lstStyle/>
        <a:p>
          <a:r>
            <a:rPr lang="de-DE" sz="900">
              <a:latin typeface="Arial" panose="020B0604020202020204" pitchFamily="34" charset="0"/>
              <a:cs typeface="Arial" panose="020B0604020202020204" pitchFamily="34" charset="0"/>
            </a:rPr>
            <a:t>2.2</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Kapitel erstellen</a:t>
          </a:r>
        </a:p>
      </dgm:t>
    </dgm:pt>
    <dgm:pt modelId="{C56D6EC3-2443-4E9D-B0ED-18A49628E04F}" type="parTrans" cxnId="{975FAEC3-AB01-4C6B-AA8E-AC5E56ACC03E}">
      <dgm:prSet/>
      <dgm:spPr/>
      <dgm:t>
        <a:bodyPr/>
        <a:lstStyle/>
        <a:p>
          <a:endParaRPr lang="de-DE" sz="900">
            <a:latin typeface="Arial" panose="020B0604020202020204" pitchFamily="34" charset="0"/>
            <a:cs typeface="Arial" panose="020B0604020202020204" pitchFamily="34" charset="0"/>
          </a:endParaRPr>
        </a:p>
      </dgm:t>
    </dgm:pt>
    <dgm:pt modelId="{65E05034-73EC-4645-B4BD-6E699E5247C7}" type="sibTrans" cxnId="{975FAEC3-AB01-4C6B-AA8E-AC5E56ACC03E}">
      <dgm:prSet/>
      <dgm:spPr/>
      <dgm:t>
        <a:bodyPr/>
        <a:lstStyle/>
        <a:p>
          <a:endParaRPr lang="de-DE">
            <a:latin typeface="Arial" panose="020B0604020202020204" pitchFamily="34" charset="0"/>
            <a:cs typeface="Arial" panose="020B0604020202020204" pitchFamily="34" charset="0"/>
          </a:endParaRPr>
        </a:p>
      </dgm:t>
    </dgm:pt>
    <dgm:pt modelId="{3EE16178-D277-493F-8059-272BC44719C2}">
      <dgm:prSet phldrT="[Text]" custT="1"/>
      <dgm:spPr/>
      <dgm:t>
        <a:bodyPr/>
        <a:lstStyle/>
        <a:p>
          <a:r>
            <a:rPr lang="de-DE" sz="900">
              <a:latin typeface="Arial" panose="020B0604020202020204" pitchFamily="34" charset="0"/>
              <a:cs typeface="Arial" panose="020B0604020202020204" pitchFamily="34" charset="0"/>
            </a:rPr>
            <a:t>3.1</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Korrekturen aufgrund</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Feedback BetreuerIn</a:t>
          </a:r>
        </a:p>
      </dgm:t>
    </dgm:pt>
    <dgm:pt modelId="{5A66AAC9-BF5F-451F-9534-C8B2FDAF1C40}" type="parTrans" cxnId="{981C42CA-65E5-4207-B094-A3CC597DDA69}">
      <dgm:prSet/>
      <dgm:spPr/>
      <dgm:t>
        <a:bodyPr/>
        <a:lstStyle/>
        <a:p>
          <a:endParaRPr lang="de-DE" sz="900">
            <a:latin typeface="Arial" panose="020B0604020202020204" pitchFamily="34" charset="0"/>
            <a:cs typeface="Arial" panose="020B0604020202020204" pitchFamily="34" charset="0"/>
          </a:endParaRPr>
        </a:p>
      </dgm:t>
    </dgm:pt>
    <dgm:pt modelId="{A3D31362-3B0D-499A-9C8F-0A0D286DA762}" type="sibTrans" cxnId="{981C42CA-65E5-4207-B094-A3CC597DDA69}">
      <dgm:prSet/>
      <dgm:spPr/>
      <dgm:t>
        <a:bodyPr/>
        <a:lstStyle/>
        <a:p>
          <a:endParaRPr lang="de-DE">
            <a:latin typeface="Arial" panose="020B0604020202020204" pitchFamily="34" charset="0"/>
            <a:cs typeface="Arial" panose="020B0604020202020204" pitchFamily="34" charset="0"/>
          </a:endParaRPr>
        </a:p>
      </dgm:t>
    </dgm:pt>
    <dgm:pt modelId="{A6F76949-FB65-47A9-B848-108DF3B8DBA9}">
      <dgm:prSet phldrT="[Text]" custT="1"/>
      <dgm:spPr/>
      <dgm:t>
        <a:bodyPr/>
        <a:lstStyle/>
        <a:p>
          <a:r>
            <a:rPr lang="de-DE" sz="900">
              <a:latin typeface="Arial" panose="020B0604020202020204" pitchFamily="34" charset="0"/>
              <a:cs typeface="Arial" panose="020B0604020202020204" pitchFamily="34" charset="0"/>
            </a:rPr>
            <a:t>3.2</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Korrekturlesen lassen</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(fachkundige Person)</a:t>
          </a:r>
        </a:p>
      </dgm:t>
    </dgm:pt>
    <dgm:pt modelId="{EDD144AC-7462-4096-AE69-A851E3B47CC9}" type="parTrans" cxnId="{F1BA08EF-A0C6-44E6-A0F3-9E390036DD14}">
      <dgm:prSet/>
      <dgm:spPr/>
      <dgm:t>
        <a:bodyPr/>
        <a:lstStyle/>
        <a:p>
          <a:endParaRPr lang="de-DE" sz="900">
            <a:latin typeface="Arial" panose="020B0604020202020204" pitchFamily="34" charset="0"/>
            <a:cs typeface="Arial" panose="020B0604020202020204" pitchFamily="34" charset="0"/>
          </a:endParaRPr>
        </a:p>
      </dgm:t>
    </dgm:pt>
    <dgm:pt modelId="{9EE010D2-ED43-4459-9EF3-9E9E806F1526}" type="sibTrans" cxnId="{F1BA08EF-A0C6-44E6-A0F3-9E390036DD14}">
      <dgm:prSet/>
      <dgm:spPr/>
      <dgm:t>
        <a:bodyPr/>
        <a:lstStyle/>
        <a:p>
          <a:endParaRPr lang="de-DE">
            <a:latin typeface="Arial" panose="020B0604020202020204" pitchFamily="34" charset="0"/>
            <a:cs typeface="Arial" panose="020B0604020202020204" pitchFamily="34" charset="0"/>
          </a:endParaRPr>
        </a:p>
      </dgm:t>
    </dgm:pt>
    <dgm:pt modelId="{B7E5A0AB-72DC-4E87-9F27-BBD9AB537B5B}">
      <dgm:prSet phldrT="[Text]" custT="1"/>
      <dgm:spPr/>
      <dgm:t>
        <a:bodyPr/>
        <a:lstStyle/>
        <a:p>
          <a:r>
            <a:rPr lang="de-DE" sz="900">
              <a:latin typeface="Arial" panose="020B0604020202020204" pitchFamily="34" charset="0"/>
              <a:cs typeface="Arial" panose="020B0604020202020204" pitchFamily="34" charset="0"/>
            </a:rPr>
            <a:t>3.3</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Endfassung erstellen</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und abgeben</a:t>
          </a:r>
        </a:p>
      </dgm:t>
    </dgm:pt>
    <dgm:pt modelId="{9F4D7228-67F5-40CE-8CB4-804D95A4AA4F}" type="parTrans" cxnId="{852678F8-A35F-4953-B49D-FA640185AE4C}">
      <dgm:prSet/>
      <dgm:spPr/>
      <dgm:t>
        <a:bodyPr/>
        <a:lstStyle/>
        <a:p>
          <a:endParaRPr lang="de-DE" sz="900">
            <a:latin typeface="Arial" panose="020B0604020202020204" pitchFamily="34" charset="0"/>
            <a:cs typeface="Arial" panose="020B0604020202020204" pitchFamily="34" charset="0"/>
          </a:endParaRPr>
        </a:p>
      </dgm:t>
    </dgm:pt>
    <dgm:pt modelId="{3FC3E9AD-2ACE-43CC-BD1C-63C5EF0EC08D}" type="sibTrans" cxnId="{852678F8-A35F-4953-B49D-FA640185AE4C}">
      <dgm:prSet/>
      <dgm:spPr/>
      <dgm:t>
        <a:bodyPr/>
        <a:lstStyle/>
        <a:p>
          <a:endParaRPr lang="de-DE">
            <a:latin typeface="Arial" panose="020B0604020202020204" pitchFamily="34" charset="0"/>
            <a:cs typeface="Arial" panose="020B0604020202020204" pitchFamily="34" charset="0"/>
          </a:endParaRPr>
        </a:p>
      </dgm:t>
    </dgm:pt>
    <dgm:pt modelId="{67E24D3C-4A80-4850-A927-93E408FECE6C}">
      <dgm:prSet phldrT="[Text]" custT="1"/>
      <dgm:spPr/>
      <dgm:t>
        <a:bodyPr/>
        <a:lstStyle/>
        <a:p>
          <a:r>
            <a:rPr lang="de-DE" sz="900">
              <a:latin typeface="Arial" panose="020B0604020202020204" pitchFamily="34" charset="0"/>
              <a:cs typeface="Arial" panose="020B0604020202020204" pitchFamily="34" charset="0"/>
            </a:rPr>
            <a:t>4.1</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Präsentations-unterlagen</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erstellen</a:t>
          </a:r>
        </a:p>
      </dgm:t>
    </dgm:pt>
    <dgm:pt modelId="{7AD03990-FD09-4EDE-BE7C-75AE5239F7A4}" type="parTrans" cxnId="{2C3C2A7D-2754-4495-845E-FCDE109C5526}">
      <dgm:prSet/>
      <dgm:spPr/>
      <dgm:t>
        <a:bodyPr/>
        <a:lstStyle/>
        <a:p>
          <a:endParaRPr lang="de-DE" sz="900">
            <a:latin typeface="Arial" panose="020B0604020202020204" pitchFamily="34" charset="0"/>
            <a:cs typeface="Arial" panose="020B0604020202020204" pitchFamily="34" charset="0"/>
          </a:endParaRPr>
        </a:p>
      </dgm:t>
    </dgm:pt>
    <dgm:pt modelId="{6E1EA783-BAE5-4E25-9557-1E661CDFCEF5}" type="sibTrans" cxnId="{2C3C2A7D-2754-4495-845E-FCDE109C5526}">
      <dgm:prSet/>
      <dgm:spPr/>
      <dgm:t>
        <a:bodyPr/>
        <a:lstStyle/>
        <a:p>
          <a:endParaRPr lang="de-DE">
            <a:latin typeface="Arial" panose="020B0604020202020204" pitchFamily="34" charset="0"/>
            <a:cs typeface="Arial" panose="020B0604020202020204" pitchFamily="34" charset="0"/>
          </a:endParaRPr>
        </a:p>
      </dgm:t>
    </dgm:pt>
    <dgm:pt modelId="{322C12F4-C8A9-4AC1-BE64-D7C1A8988BF6}">
      <dgm:prSet phldrT="[Text]" custT="1"/>
      <dgm:spPr/>
      <dgm:t>
        <a:bodyPr/>
        <a:lstStyle/>
        <a:p>
          <a:r>
            <a:rPr lang="de-DE" sz="900">
              <a:latin typeface="Arial" panose="020B0604020202020204" pitchFamily="34" charset="0"/>
              <a:cs typeface="Arial" panose="020B0604020202020204" pitchFamily="34" charset="0"/>
            </a:rPr>
            <a:t>4.4</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Präsentation und</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Diskussion</a:t>
          </a:r>
        </a:p>
      </dgm:t>
    </dgm:pt>
    <dgm:pt modelId="{468916C9-7C1E-49AD-A628-0107C5E203BC}" type="parTrans" cxnId="{8CB9C756-89BB-4249-A4DD-6A4DAA7DC1E3}">
      <dgm:prSet/>
      <dgm:spPr/>
      <dgm:t>
        <a:bodyPr/>
        <a:lstStyle/>
        <a:p>
          <a:endParaRPr lang="de-DE" sz="900">
            <a:latin typeface="Arial" panose="020B0604020202020204" pitchFamily="34" charset="0"/>
            <a:cs typeface="Arial" panose="020B0604020202020204" pitchFamily="34" charset="0"/>
          </a:endParaRPr>
        </a:p>
      </dgm:t>
    </dgm:pt>
    <dgm:pt modelId="{127D8D78-558C-46A2-AC6F-C919B990D751}" type="sibTrans" cxnId="{8CB9C756-89BB-4249-A4DD-6A4DAA7DC1E3}">
      <dgm:prSet/>
      <dgm:spPr/>
      <dgm:t>
        <a:bodyPr/>
        <a:lstStyle/>
        <a:p>
          <a:endParaRPr lang="de-DE">
            <a:latin typeface="Arial" panose="020B0604020202020204" pitchFamily="34" charset="0"/>
            <a:cs typeface="Arial" panose="020B0604020202020204" pitchFamily="34" charset="0"/>
          </a:endParaRPr>
        </a:p>
      </dgm:t>
    </dgm:pt>
    <dgm:pt modelId="{0D8333B0-E1EC-4216-8BB0-4ACBA533C783}">
      <dgm:prSet custT="1"/>
      <dgm:spPr/>
      <dgm:t>
        <a:bodyPr/>
        <a:lstStyle/>
        <a:p>
          <a:r>
            <a:rPr lang="de-AT" sz="900">
              <a:latin typeface="Arial" panose="020B0604020202020204" pitchFamily="34" charset="0"/>
              <a:cs typeface="Arial" panose="020B0604020202020204" pitchFamily="34" charset="0"/>
            </a:rPr>
            <a:t>1.2 Grobgliederung</a:t>
          </a:r>
          <a:br>
            <a:rPr lang="de-AT" sz="900">
              <a:latin typeface="Arial" panose="020B0604020202020204" pitchFamily="34" charset="0"/>
              <a:cs typeface="Arial" panose="020B0604020202020204" pitchFamily="34" charset="0"/>
            </a:rPr>
          </a:br>
          <a:r>
            <a:rPr lang="de-AT" sz="900">
              <a:latin typeface="Arial" panose="020B0604020202020204" pitchFamily="34" charset="0"/>
              <a:cs typeface="Arial" panose="020B0604020202020204" pitchFamily="34" charset="0"/>
            </a:rPr>
            <a:t>abgeben</a:t>
          </a:r>
        </a:p>
      </dgm:t>
    </dgm:pt>
    <dgm:pt modelId="{0B21E01A-2004-4B65-B7F6-BBF5AECE04AC}" type="parTrans" cxnId="{D2CE0B53-FDFF-4CF3-9106-316F56E8493E}">
      <dgm:prSet/>
      <dgm:spPr/>
      <dgm:t>
        <a:bodyPr/>
        <a:lstStyle/>
        <a:p>
          <a:endParaRPr lang="de-DE" sz="900">
            <a:latin typeface="Arial" panose="020B0604020202020204" pitchFamily="34" charset="0"/>
            <a:cs typeface="Arial" panose="020B0604020202020204" pitchFamily="34" charset="0"/>
          </a:endParaRPr>
        </a:p>
      </dgm:t>
    </dgm:pt>
    <dgm:pt modelId="{9336C5F3-D709-4669-8B33-7B4E6E7FD86F}" type="sibTrans" cxnId="{D2CE0B53-FDFF-4CF3-9106-316F56E8493E}">
      <dgm:prSet/>
      <dgm:spPr/>
      <dgm:t>
        <a:bodyPr/>
        <a:lstStyle/>
        <a:p>
          <a:endParaRPr lang="de-DE">
            <a:latin typeface="Arial" panose="020B0604020202020204" pitchFamily="34" charset="0"/>
            <a:cs typeface="Arial" panose="020B0604020202020204" pitchFamily="34" charset="0"/>
          </a:endParaRPr>
        </a:p>
      </dgm:t>
    </dgm:pt>
    <dgm:pt modelId="{3E1CA120-48F9-437A-8599-86FDD31E0EA2}">
      <dgm:prSet custT="1"/>
      <dgm:spPr/>
      <dgm:t>
        <a:bodyPr/>
        <a:lstStyle/>
        <a:p>
          <a:r>
            <a:rPr lang="de-AT" sz="900">
              <a:latin typeface="Arial" panose="020B0604020202020204" pitchFamily="34" charset="0"/>
              <a:cs typeface="Arial" panose="020B0604020202020204" pitchFamily="34" charset="0"/>
            </a:rPr>
            <a:t>1.3</a:t>
          </a:r>
          <a:br>
            <a:rPr lang="de-AT" sz="900">
              <a:latin typeface="Arial" panose="020B0604020202020204" pitchFamily="34" charset="0"/>
              <a:cs typeface="Arial" panose="020B0604020202020204" pitchFamily="34" charset="0"/>
            </a:rPr>
          </a:br>
          <a:r>
            <a:rPr lang="de-AT" sz="900">
              <a:latin typeface="Arial" panose="020B0604020202020204" pitchFamily="34" charset="0"/>
              <a:cs typeface="Arial" panose="020B0604020202020204" pitchFamily="34" charset="0"/>
            </a:rPr>
            <a:t>Feedback BetreuerIn</a:t>
          </a:r>
          <a:br>
            <a:rPr lang="de-AT" sz="900">
              <a:latin typeface="Arial" panose="020B0604020202020204" pitchFamily="34" charset="0"/>
              <a:cs typeface="Arial" panose="020B0604020202020204" pitchFamily="34" charset="0"/>
            </a:rPr>
          </a:br>
          <a:r>
            <a:rPr lang="de-AT" sz="900">
              <a:latin typeface="Arial" panose="020B0604020202020204" pitchFamily="34" charset="0"/>
              <a:cs typeface="Arial" panose="020B0604020202020204" pitchFamily="34" charset="0"/>
            </a:rPr>
            <a:t>einholen</a:t>
          </a:r>
        </a:p>
      </dgm:t>
    </dgm:pt>
    <dgm:pt modelId="{81C11288-9628-487F-AE6E-0F4BE97919EF}" type="parTrans" cxnId="{6509DFA4-ACF5-42D7-A0B9-905CD0B80986}">
      <dgm:prSet/>
      <dgm:spPr/>
      <dgm:t>
        <a:bodyPr/>
        <a:lstStyle/>
        <a:p>
          <a:endParaRPr lang="de-DE" sz="900">
            <a:latin typeface="Arial" panose="020B0604020202020204" pitchFamily="34" charset="0"/>
            <a:cs typeface="Arial" panose="020B0604020202020204" pitchFamily="34" charset="0"/>
          </a:endParaRPr>
        </a:p>
      </dgm:t>
    </dgm:pt>
    <dgm:pt modelId="{BF5AE50D-0779-48C2-9E7A-FFD7EA3EEEC7}" type="sibTrans" cxnId="{6509DFA4-ACF5-42D7-A0B9-905CD0B80986}">
      <dgm:prSet/>
      <dgm:spPr/>
      <dgm:t>
        <a:bodyPr/>
        <a:lstStyle/>
        <a:p>
          <a:endParaRPr lang="de-DE">
            <a:latin typeface="Arial" panose="020B0604020202020204" pitchFamily="34" charset="0"/>
            <a:cs typeface="Arial" panose="020B0604020202020204" pitchFamily="34" charset="0"/>
          </a:endParaRPr>
        </a:p>
      </dgm:t>
    </dgm:pt>
    <dgm:pt modelId="{5A0A2B87-BBB9-437F-AE24-3D878DE32413}">
      <dgm:prSet phldrT="[Text]" custT="1"/>
      <dgm:spPr/>
      <dgm:t>
        <a:bodyPr/>
        <a:lstStyle/>
        <a:p>
          <a:r>
            <a:rPr lang="de-DE" sz="900">
              <a:latin typeface="Arial" panose="020B0604020202020204" pitchFamily="34" charset="0"/>
              <a:cs typeface="Arial" panose="020B0604020202020204" pitchFamily="34" charset="0"/>
            </a:rPr>
            <a:t>2.3</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Arbeiten am</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praktischen Teil</a:t>
          </a:r>
        </a:p>
      </dgm:t>
    </dgm:pt>
    <dgm:pt modelId="{73CC128D-84F7-4D9C-A0CF-B19F05D27F0E}" type="parTrans" cxnId="{B0335338-F6AA-4A4D-9E59-076C06C00606}">
      <dgm:prSet/>
      <dgm:spPr/>
      <dgm:t>
        <a:bodyPr/>
        <a:lstStyle/>
        <a:p>
          <a:endParaRPr lang="de-DE" sz="900">
            <a:latin typeface="Arial" panose="020B0604020202020204" pitchFamily="34" charset="0"/>
            <a:cs typeface="Arial" panose="020B0604020202020204" pitchFamily="34" charset="0"/>
          </a:endParaRPr>
        </a:p>
      </dgm:t>
    </dgm:pt>
    <dgm:pt modelId="{46596B1F-8238-441C-9370-256327289B2E}" type="sibTrans" cxnId="{B0335338-F6AA-4A4D-9E59-076C06C00606}">
      <dgm:prSet/>
      <dgm:spPr/>
      <dgm:t>
        <a:bodyPr/>
        <a:lstStyle/>
        <a:p>
          <a:endParaRPr lang="de-DE">
            <a:latin typeface="Arial" panose="020B0604020202020204" pitchFamily="34" charset="0"/>
            <a:cs typeface="Arial" panose="020B0604020202020204" pitchFamily="34" charset="0"/>
          </a:endParaRPr>
        </a:p>
      </dgm:t>
    </dgm:pt>
    <dgm:pt modelId="{7CC8AACC-B6C7-423F-975A-F42EABF3B4B2}">
      <dgm:prSet phldrT="[Text]" custT="1"/>
      <dgm:spPr/>
      <dgm:t>
        <a:bodyPr/>
        <a:lstStyle/>
        <a:p>
          <a:r>
            <a:rPr lang="de-DE" sz="900">
              <a:latin typeface="Arial" panose="020B0604020202020204" pitchFamily="34" charset="0"/>
              <a:cs typeface="Arial" panose="020B0604020202020204" pitchFamily="34" charset="0"/>
            </a:rPr>
            <a:t>2.4</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Überschneidungen überprüfen,</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einheitliche Formatierung</a:t>
          </a:r>
        </a:p>
      </dgm:t>
    </dgm:pt>
    <dgm:pt modelId="{509FD6E6-18F8-413C-A26D-2DC7E8619B98}" type="parTrans" cxnId="{20ABC246-D43B-4432-8176-78FB101027DC}">
      <dgm:prSet/>
      <dgm:spPr/>
      <dgm:t>
        <a:bodyPr/>
        <a:lstStyle/>
        <a:p>
          <a:endParaRPr lang="de-DE" sz="900">
            <a:latin typeface="Arial" panose="020B0604020202020204" pitchFamily="34" charset="0"/>
            <a:cs typeface="Arial" panose="020B0604020202020204" pitchFamily="34" charset="0"/>
          </a:endParaRPr>
        </a:p>
      </dgm:t>
    </dgm:pt>
    <dgm:pt modelId="{D48EEEDF-60F3-43F1-973D-824B252360B7}" type="sibTrans" cxnId="{20ABC246-D43B-4432-8176-78FB101027DC}">
      <dgm:prSet/>
      <dgm:spPr/>
      <dgm:t>
        <a:bodyPr/>
        <a:lstStyle/>
        <a:p>
          <a:endParaRPr lang="de-DE">
            <a:latin typeface="Arial" panose="020B0604020202020204" pitchFamily="34" charset="0"/>
            <a:cs typeface="Arial" panose="020B0604020202020204" pitchFamily="34" charset="0"/>
          </a:endParaRPr>
        </a:p>
      </dgm:t>
    </dgm:pt>
    <dgm:pt modelId="{66EB70EB-6ACC-4ABD-9D90-B52349DA216C}">
      <dgm:prSet phldrT="[Text]" custT="1"/>
      <dgm:spPr/>
      <dgm:t>
        <a:bodyPr/>
        <a:lstStyle/>
        <a:p>
          <a:r>
            <a:rPr lang="de-DE" sz="900">
              <a:latin typeface="Arial" panose="020B0604020202020204" pitchFamily="34" charset="0"/>
              <a:cs typeface="Arial" panose="020B0604020202020204" pitchFamily="34" charset="0"/>
            </a:rPr>
            <a:t>2.5</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Abgabe Rohfassung</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an BetreuerIn</a:t>
          </a:r>
        </a:p>
      </dgm:t>
    </dgm:pt>
    <dgm:pt modelId="{4C35A3E9-544F-4432-8ABE-107816DE49A8}" type="parTrans" cxnId="{1510F6FA-7ABA-4849-BA8D-A79A6810082E}">
      <dgm:prSet/>
      <dgm:spPr/>
      <dgm:t>
        <a:bodyPr/>
        <a:lstStyle/>
        <a:p>
          <a:endParaRPr lang="de-DE" sz="900">
            <a:latin typeface="Arial" panose="020B0604020202020204" pitchFamily="34" charset="0"/>
            <a:cs typeface="Arial" panose="020B0604020202020204" pitchFamily="34" charset="0"/>
          </a:endParaRPr>
        </a:p>
      </dgm:t>
    </dgm:pt>
    <dgm:pt modelId="{07C71B39-DF46-4BCB-9DC4-26109909770B}" type="sibTrans" cxnId="{1510F6FA-7ABA-4849-BA8D-A79A6810082E}">
      <dgm:prSet/>
      <dgm:spPr/>
      <dgm:t>
        <a:bodyPr/>
        <a:lstStyle/>
        <a:p>
          <a:endParaRPr lang="de-DE">
            <a:latin typeface="Arial" panose="020B0604020202020204" pitchFamily="34" charset="0"/>
            <a:cs typeface="Arial" panose="020B0604020202020204" pitchFamily="34" charset="0"/>
          </a:endParaRPr>
        </a:p>
      </dgm:t>
    </dgm:pt>
    <dgm:pt modelId="{1FB0FF4B-C583-469A-A189-10CD264BEA2E}">
      <dgm:prSet phldrT="[Text]" custT="1"/>
      <dgm:spPr/>
      <dgm:t>
        <a:bodyPr/>
        <a:lstStyle/>
        <a:p>
          <a:r>
            <a:rPr lang="de-DE" sz="900">
              <a:latin typeface="Arial" panose="020B0604020202020204" pitchFamily="34" charset="0"/>
              <a:cs typeface="Arial" panose="020B0604020202020204" pitchFamily="34" charset="0"/>
            </a:rPr>
            <a:t>4.2</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Präsentation üben</a:t>
          </a:r>
        </a:p>
      </dgm:t>
    </dgm:pt>
    <dgm:pt modelId="{9709DC6A-CB92-4314-B29B-E547E802F471}" type="parTrans" cxnId="{CA7A3B00-00D8-4BDD-8D7C-C85A43CF0470}">
      <dgm:prSet/>
      <dgm:spPr/>
      <dgm:t>
        <a:bodyPr/>
        <a:lstStyle/>
        <a:p>
          <a:endParaRPr lang="de-DE" sz="900">
            <a:latin typeface="Arial" panose="020B0604020202020204" pitchFamily="34" charset="0"/>
            <a:cs typeface="Arial" panose="020B0604020202020204" pitchFamily="34" charset="0"/>
          </a:endParaRPr>
        </a:p>
      </dgm:t>
    </dgm:pt>
    <dgm:pt modelId="{98DEA80F-89CF-4B4F-BAD7-9FAD0BE6D7AE}" type="sibTrans" cxnId="{CA7A3B00-00D8-4BDD-8D7C-C85A43CF0470}">
      <dgm:prSet/>
      <dgm:spPr/>
      <dgm:t>
        <a:bodyPr/>
        <a:lstStyle/>
        <a:p>
          <a:endParaRPr lang="de-DE">
            <a:latin typeface="Arial" panose="020B0604020202020204" pitchFamily="34" charset="0"/>
            <a:cs typeface="Arial" panose="020B0604020202020204" pitchFamily="34" charset="0"/>
          </a:endParaRPr>
        </a:p>
      </dgm:t>
    </dgm:pt>
    <dgm:pt modelId="{800ED7D1-A507-4331-910C-0D8002F4E861}">
      <dgm:prSet phldrT="[Text]" custT="1"/>
      <dgm:spPr/>
      <dgm:t>
        <a:bodyPr/>
        <a:lstStyle/>
        <a:p>
          <a:r>
            <a:rPr lang="de-DE" sz="900">
              <a:latin typeface="Arial" panose="020B0604020202020204" pitchFamily="34" charset="0"/>
              <a:cs typeface="Arial" panose="020B0604020202020204" pitchFamily="34" charset="0"/>
            </a:rPr>
            <a:t>4.3</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Vorbereitung auf</a:t>
          </a:r>
          <a:br>
            <a:rPr lang="de-DE" sz="900">
              <a:latin typeface="Arial" panose="020B0604020202020204" pitchFamily="34" charset="0"/>
              <a:cs typeface="Arial" panose="020B0604020202020204" pitchFamily="34" charset="0"/>
            </a:rPr>
          </a:br>
          <a:r>
            <a:rPr lang="de-DE" sz="900">
              <a:latin typeface="Arial" panose="020B0604020202020204" pitchFamily="34" charset="0"/>
              <a:cs typeface="Arial" panose="020B0604020202020204" pitchFamily="34" charset="0"/>
            </a:rPr>
            <a:t>Diskussion</a:t>
          </a:r>
        </a:p>
      </dgm:t>
    </dgm:pt>
    <dgm:pt modelId="{E28F93F1-2365-45F0-9207-A28675192180}" type="parTrans" cxnId="{F7D30D15-25C3-4538-8B88-EF4B78B6FDD5}">
      <dgm:prSet/>
      <dgm:spPr/>
      <dgm:t>
        <a:bodyPr/>
        <a:lstStyle/>
        <a:p>
          <a:endParaRPr lang="de-DE" sz="900">
            <a:latin typeface="Arial" panose="020B0604020202020204" pitchFamily="34" charset="0"/>
            <a:cs typeface="Arial" panose="020B0604020202020204" pitchFamily="34" charset="0"/>
          </a:endParaRPr>
        </a:p>
      </dgm:t>
    </dgm:pt>
    <dgm:pt modelId="{A47F653C-4425-453E-9FC6-1EFBFB99FF6C}" type="sibTrans" cxnId="{F7D30D15-25C3-4538-8B88-EF4B78B6FDD5}">
      <dgm:prSet/>
      <dgm:spPr/>
      <dgm:t>
        <a:bodyPr/>
        <a:lstStyle/>
        <a:p>
          <a:endParaRPr lang="de-DE">
            <a:latin typeface="Arial" panose="020B0604020202020204" pitchFamily="34" charset="0"/>
            <a:cs typeface="Arial" panose="020B0604020202020204" pitchFamily="34" charset="0"/>
          </a:endParaRPr>
        </a:p>
      </dgm:t>
    </dgm:pt>
    <dgm:pt modelId="{938E5480-5ADA-4DC7-A3C3-56A47F65712B}" type="pres">
      <dgm:prSet presAssocID="{80F633CB-FE4F-44FD-B9F3-DEB0AE82F524}" presName="hierChild1" presStyleCnt="0">
        <dgm:presLayoutVars>
          <dgm:chPref val="1"/>
          <dgm:dir/>
          <dgm:animOne val="branch"/>
          <dgm:animLvl val="lvl"/>
          <dgm:resizeHandles/>
        </dgm:presLayoutVars>
      </dgm:prSet>
      <dgm:spPr/>
      <dgm:t>
        <a:bodyPr/>
        <a:lstStyle/>
        <a:p>
          <a:endParaRPr lang="de-DE"/>
        </a:p>
      </dgm:t>
    </dgm:pt>
    <dgm:pt modelId="{F3575A77-F791-4D5B-87A3-063F970FA8D0}" type="pres">
      <dgm:prSet presAssocID="{03A84719-5B82-4BDA-94DE-0E8AF78D569C}" presName="hierRoot1" presStyleCnt="0"/>
      <dgm:spPr/>
    </dgm:pt>
    <dgm:pt modelId="{C27B8F90-29F1-4696-9823-663C340F4AA1}" type="pres">
      <dgm:prSet presAssocID="{03A84719-5B82-4BDA-94DE-0E8AF78D569C}" presName="composite" presStyleCnt="0"/>
      <dgm:spPr/>
    </dgm:pt>
    <dgm:pt modelId="{C45A3A47-C4BA-4DFA-A3BE-A1B52681F2CD}" type="pres">
      <dgm:prSet presAssocID="{03A84719-5B82-4BDA-94DE-0E8AF78D569C}" presName="background" presStyleLbl="node0" presStyleIdx="0" presStyleCnt="4"/>
      <dgm:spPr/>
    </dgm:pt>
    <dgm:pt modelId="{A05E54AF-8D00-4FB0-BF51-9F3CEA2E3D20}" type="pres">
      <dgm:prSet presAssocID="{03A84719-5B82-4BDA-94DE-0E8AF78D569C}" presName="text" presStyleLbl="fgAcc0" presStyleIdx="0" presStyleCnt="4" custScaleX="185369" custScaleY="125108">
        <dgm:presLayoutVars>
          <dgm:chPref val="3"/>
        </dgm:presLayoutVars>
      </dgm:prSet>
      <dgm:spPr/>
      <dgm:t>
        <a:bodyPr/>
        <a:lstStyle/>
        <a:p>
          <a:endParaRPr lang="de-DE"/>
        </a:p>
      </dgm:t>
    </dgm:pt>
    <dgm:pt modelId="{E315C52A-7E87-4567-BF2D-8787782874C8}" type="pres">
      <dgm:prSet presAssocID="{03A84719-5B82-4BDA-94DE-0E8AF78D569C}" presName="hierChild2" presStyleCnt="0"/>
      <dgm:spPr/>
    </dgm:pt>
    <dgm:pt modelId="{98CCC3D1-4DA3-46B4-BFA4-C67CBCC67EFD}" type="pres">
      <dgm:prSet presAssocID="{A6B97241-6AB3-4482-8FFE-D9F65DE2D967}" presName="Name10" presStyleLbl="parChTrans1D2" presStyleIdx="0" presStyleCnt="4"/>
      <dgm:spPr/>
      <dgm:t>
        <a:bodyPr/>
        <a:lstStyle/>
        <a:p>
          <a:endParaRPr lang="de-DE"/>
        </a:p>
      </dgm:t>
    </dgm:pt>
    <dgm:pt modelId="{F118BC31-0DA7-4E4F-B5E7-728C856BE439}" type="pres">
      <dgm:prSet presAssocID="{A6AE411E-497C-4B8A-8F91-7E4782B34EB2}" presName="hierRoot2" presStyleCnt="0"/>
      <dgm:spPr/>
    </dgm:pt>
    <dgm:pt modelId="{6202B96E-759E-4542-BCDD-6EA8B8DFCAB9}" type="pres">
      <dgm:prSet presAssocID="{A6AE411E-497C-4B8A-8F91-7E4782B34EB2}" presName="composite2" presStyleCnt="0"/>
      <dgm:spPr/>
    </dgm:pt>
    <dgm:pt modelId="{8EEF33CC-D53B-4055-A1EE-3E67685D8759}" type="pres">
      <dgm:prSet presAssocID="{A6AE411E-497C-4B8A-8F91-7E4782B34EB2}" presName="background2" presStyleLbl="node2" presStyleIdx="0" presStyleCnt="4"/>
      <dgm:spPr/>
    </dgm:pt>
    <dgm:pt modelId="{CD3B0CE2-53FE-40E2-A8AD-C1F3BE8D6560}" type="pres">
      <dgm:prSet presAssocID="{A6AE411E-497C-4B8A-8F91-7E4782B34EB2}" presName="text2" presStyleLbl="fgAcc2" presStyleIdx="0" presStyleCnt="4" custScaleX="185369" custScaleY="166811">
        <dgm:presLayoutVars>
          <dgm:chPref val="3"/>
        </dgm:presLayoutVars>
      </dgm:prSet>
      <dgm:spPr/>
      <dgm:t>
        <a:bodyPr/>
        <a:lstStyle/>
        <a:p>
          <a:endParaRPr lang="de-DE"/>
        </a:p>
      </dgm:t>
    </dgm:pt>
    <dgm:pt modelId="{472F9063-303D-47A0-B780-E017E058589E}" type="pres">
      <dgm:prSet presAssocID="{A6AE411E-497C-4B8A-8F91-7E4782B34EB2}" presName="hierChild3" presStyleCnt="0"/>
      <dgm:spPr/>
    </dgm:pt>
    <dgm:pt modelId="{2F13F934-52C5-4A90-95B9-52EB67F9F1E3}" type="pres">
      <dgm:prSet presAssocID="{0B21E01A-2004-4B65-B7F6-BBF5AECE04AC}" presName="Name17" presStyleLbl="parChTrans1D3" presStyleIdx="0" presStyleCnt="4" custSzX="1260000" custSzY="720003"/>
      <dgm:spPr/>
      <dgm:t>
        <a:bodyPr/>
        <a:lstStyle/>
        <a:p>
          <a:endParaRPr lang="de-DE"/>
        </a:p>
      </dgm:t>
    </dgm:pt>
    <dgm:pt modelId="{92ED8A3D-6947-4DC6-8321-7CC123CABA0D}" type="pres">
      <dgm:prSet presAssocID="{0D8333B0-E1EC-4216-8BB0-4ACBA533C783}" presName="hierRoot3" presStyleCnt="0"/>
      <dgm:spPr/>
    </dgm:pt>
    <dgm:pt modelId="{30BB55D9-3741-40C1-B3AD-7576614FEB89}" type="pres">
      <dgm:prSet presAssocID="{0D8333B0-E1EC-4216-8BB0-4ACBA533C783}" presName="composite3" presStyleCnt="0"/>
      <dgm:spPr/>
    </dgm:pt>
    <dgm:pt modelId="{A848CBD3-37BD-44E2-9699-F21D5914E01B}" type="pres">
      <dgm:prSet presAssocID="{0D8333B0-E1EC-4216-8BB0-4ACBA533C783}" presName="background3" presStyleLbl="node3" presStyleIdx="0" presStyleCnt="4"/>
      <dgm:spPr/>
    </dgm:pt>
    <dgm:pt modelId="{4DB706A2-1E11-482D-A182-D109BBBE4508}" type="pres">
      <dgm:prSet presAssocID="{0D8333B0-E1EC-4216-8BB0-4ACBA533C783}" presName="text3" presStyleLbl="fgAcc3" presStyleIdx="0" presStyleCnt="4" custScaleX="185369" custScaleY="166811">
        <dgm:presLayoutVars>
          <dgm:chPref val="3"/>
        </dgm:presLayoutVars>
      </dgm:prSet>
      <dgm:spPr/>
      <dgm:t>
        <a:bodyPr/>
        <a:lstStyle/>
        <a:p>
          <a:endParaRPr lang="de-DE"/>
        </a:p>
      </dgm:t>
    </dgm:pt>
    <dgm:pt modelId="{0E86B266-3463-4831-85EA-21D6369919D1}" type="pres">
      <dgm:prSet presAssocID="{0D8333B0-E1EC-4216-8BB0-4ACBA533C783}" presName="hierChild4" presStyleCnt="0"/>
      <dgm:spPr/>
    </dgm:pt>
    <dgm:pt modelId="{22D00481-B3E2-47A4-93F4-7F75D1EE6B8E}" type="pres">
      <dgm:prSet presAssocID="{81C11288-9628-487F-AE6E-0F4BE97919EF}" presName="Name23" presStyleLbl="parChTrans1D4" presStyleIdx="0" presStyleCnt="7" custSzX="1260000" custSzY="720003"/>
      <dgm:spPr/>
      <dgm:t>
        <a:bodyPr/>
        <a:lstStyle/>
        <a:p>
          <a:endParaRPr lang="de-DE"/>
        </a:p>
      </dgm:t>
    </dgm:pt>
    <dgm:pt modelId="{960ABAC3-3434-4BD2-B459-4F77CAEEED8E}" type="pres">
      <dgm:prSet presAssocID="{3E1CA120-48F9-437A-8599-86FDD31E0EA2}" presName="hierRoot4" presStyleCnt="0"/>
      <dgm:spPr/>
    </dgm:pt>
    <dgm:pt modelId="{27448FE9-50E7-4D86-812B-7E9548F81FF2}" type="pres">
      <dgm:prSet presAssocID="{3E1CA120-48F9-437A-8599-86FDD31E0EA2}" presName="composite4" presStyleCnt="0"/>
      <dgm:spPr/>
    </dgm:pt>
    <dgm:pt modelId="{7A95554B-41B4-43C2-B48C-1454B75C42D8}" type="pres">
      <dgm:prSet presAssocID="{3E1CA120-48F9-437A-8599-86FDD31E0EA2}" presName="background4" presStyleLbl="node4" presStyleIdx="0" presStyleCnt="7"/>
      <dgm:spPr/>
    </dgm:pt>
    <dgm:pt modelId="{67817A95-5DA1-4A9C-97CF-0C4389AC02F3}" type="pres">
      <dgm:prSet presAssocID="{3E1CA120-48F9-437A-8599-86FDD31E0EA2}" presName="text4" presStyleLbl="fgAcc4" presStyleIdx="0" presStyleCnt="7" custScaleX="185369" custScaleY="166811">
        <dgm:presLayoutVars>
          <dgm:chPref val="3"/>
        </dgm:presLayoutVars>
      </dgm:prSet>
      <dgm:spPr/>
      <dgm:t>
        <a:bodyPr/>
        <a:lstStyle/>
        <a:p>
          <a:endParaRPr lang="de-DE"/>
        </a:p>
      </dgm:t>
    </dgm:pt>
    <dgm:pt modelId="{0CD6AFD7-8E13-41DF-9D7C-C1596442FCDA}" type="pres">
      <dgm:prSet presAssocID="{3E1CA120-48F9-437A-8599-86FDD31E0EA2}" presName="hierChild5" presStyleCnt="0"/>
      <dgm:spPr/>
    </dgm:pt>
    <dgm:pt modelId="{B9D4057A-911D-48F7-B55F-CF537845C442}" type="pres">
      <dgm:prSet presAssocID="{A86E6BC1-AB1E-43BB-B30F-A92A3D1A4676}" presName="hierRoot1" presStyleCnt="0"/>
      <dgm:spPr/>
    </dgm:pt>
    <dgm:pt modelId="{EBA0A18B-977F-424E-B585-C3393629F0BF}" type="pres">
      <dgm:prSet presAssocID="{A86E6BC1-AB1E-43BB-B30F-A92A3D1A4676}" presName="composite" presStyleCnt="0"/>
      <dgm:spPr/>
    </dgm:pt>
    <dgm:pt modelId="{CE421FC2-27C1-45E4-90C4-72F5DDD96271}" type="pres">
      <dgm:prSet presAssocID="{A86E6BC1-AB1E-43BB-B30F-A92A3D1A4676}" presName="background" presStyleLbl="node0" presStyleIdx="1" presStyleCnt="4"/>
      <dgm:spPr/>
    </dgm:pt>
    <dgm:pt modelId="{57DE6BF5-2BBB-4168-ADDA-78D91491A144}" type="pres">
      <dgm:prSet presAssocID="{A86E6BC1-AB1E-43BB-B30F-A92A3D1A4676}" presName="text" presStyleLbl="fgAcc0" presStyleIdx="1" presStyleCnt="4" custScaleX="185369" custScaleY="122597">
        <dgm:presLayoutVars>
          <dgm:chPref val="3"/>
        </dgm:presLayoutVars>
      </dgm:prSet>
      <dgm:spPr/>
      <dgm:t>
        <a:bodyPr/>
        <a:lstStyle/>
        <a:p>
          <a:endParaRPr lang="de-DE"/>
        </a:p>
      </dgm:t>
    </dgm:pt>
    <dgm:pt modelId="{1618E391-1975-415C-BBAD-F43BB008F816}" type="pres">
      <dgm:prSet presAssocID="{A86E6BC1-AB1E-43BB-B30F-A92A3D1A4676}" presName="hierChild2" presStyleCnt="0"/>
      <dgm:spPr/>
    </dgm:pt>
    <dgm:pt modelId="{4F53ABDB-004F-4274-BC89-F51DA5C8BF34}" type="pres">
      <dgm:prSet presAssocID="{E5E2DBC3-34F7-45D7-BD86-80F5AB40D81B}" presName="Name10" presStyleLbl="parChTrans1D2" presStyleIdx="1" presStyleCnt="4"/>
      <dgm:spPr/>
      <dgm:t>
        <a:bodyPr/>
        <a:lstStyle/>
        <a:p>
          <a:endParaRPr lang="de-DE"/>
        </a:p>
      </dgm:t>
    </dgm:pt>
    <dgm:pt modelId="{00108E3F-224C-4EB4-A014-AA52B778CD62}" type="pres">
      <dgm:prSet presAssocID="{BA04AEC2-5B82-4566-AC0A-00D3795372DE}" presName="hierRoot2" presStyleCnt="0"/>
      <dgm:spPr/>
    </dgm:pt>
    <dgm:pt modelId="{BAB2C914-C8FB-4A3C-B0BF-C063F1658702}" type="pres">
      <dgm:prSet presAssocID="{BA04AEC2-5B82-4566-AC0A-00D3795372DE}" presName="composite2" presStyleCnt="0"/>
      <dgm:spPr/>
    </dgm:pt>
    <dgm:pt modelId="{E289CCB2-13F2-41C6-B7AA-51E5D4933634}" type="pres">
      <dgm:prSet presAssocID="{BA04AEC2-5B82-4566-AC0A-00D3795372DE}" presName="background2" presStyleLbl="node2" presStyleIdx="1" presStyleCnt="4"/>
      <dgm:spPr/>
    </dgm:pt>
    <dgm:pt modelId="{BF5D648F-A802-44CA-B401-ED654F07FCE9}" type="pres">
      <dgm:prSet presAssocID="{BA04AEC2-5B82-4566-AC0A-00D3795372DE}" presName="text2" presStyleLbl="fgAcc2" presStyleIdx="1" presStyleCnt="4" custScaleX="185369" custScaleY="166811">
        <dgm:presLayoutVars>
          <dgm:chPref val="3"/>
        </dgm:presLayoutVars>
      </dgm:prSet>
      <dgm:spPr/>
      <dgm:t>
        <a:bodyPr/>
        <a:lstStyle/>
        <a:p>
          <a:endParaRPr lang="de-DE"/>
        </a:p>
      </dgm:t>
    </dgm:pt>
    <dgm:pt modelId="{A83B11CB-7E02-4830-9AA0-B25460E55E5D}" type="pres">
      <dgm:prSet presAssocID="{BA04AEC2-5B82-4566-AC0A-00D3795372DE}" presName="hierChild3" presStyleCnt="0"/>
      <dgm:spPr/>
    </dgm:pt>
    <dgm:pt modelId="{F6BD244B-8FCC-4376-9042-6C989A1E0E54}" type="pres">
      <dgm:prSet presAssocID="{C56D6EC3-2443-4E9D-B0ED-18A49628E04F}" presName="Name17" presStyleLbl="parChTrans1D3" presStyleIdx="1" presStyleCnt="4" custSzX="1260000" custSzY="720003"/>
      <dgm:spPr/>
      <dgm:t>
        <a:bodyPr/>
        <a:lstStyle/>
        <a:p>
          <a:endParaRPr lang="de-DE"/>
        </a:p>
      </dgm:t>
    </dgm:pt>
    <dgm:pt modelId="{A8D4F2F3-CBDC-4B86-AA67-0D576DC3CEFA}" type="pres">
      <dgm:prSet presAssocID="{27C75433-3932-4E86-BDE9-C98A7BFCEB8E}" presName="hierRoot3" presStyleCnt="0"/>
      <dgm:spPr/>
    </dgm:pt>
    <dgm:pt modelId="{1D7AAEF6-50E5-4799-BF5E-6EB8AFCDA16B}" type="pres">
      <dgm:prSet presAssocID="{27C75433-3932-4E86-BDE9-C98A7BFCEB8E}" presName="composite3" presStyleCnt="0"/>
      <dgm:spPr/>
    </dgm:pt>
    <dgm:pt modelId="{2A94CD5B-1724-4B06-BEE8-7274745F5D9C}" type="pres">
      <dgm:prSet presAssocID="{27C75433-3932-4E86-BDE9-C98A7BFCEB8E}" presName="background3" presStyleLbl="node3" presStyleIdx="1" presStyleCnt="4"/>
      <dgm:spPr/>
    </dgm:pt>
    <dgm:pt modelId="{54C8824D-9B17-4BFA-B62F-B5F8FB68A95D}" type="pres">
      <dgm:prSet presAssocID="{27C75433-3932-4E86-BDE9-C98A7BFCEB8E}" presName="text3" presStyleLbl="fgAcc3" presStyleIdx="1" presStyleCnt="4" custScaleX="185369" custScaleY="166811">
        <dgm:presLayoutVars>
          <dgm:chPref val="3"/>
        </dgm:presLayoutVars>
      </dgm:prSet>
      <dgm:spPr/>
      <dgm:t>
        <a:bodyPr/>
        <a:lstStyle/>
        <a:p>
          <a:endParaRPr lang="de-DE"/>
        </a:p>
      </dgm:t>
    </dgm:pt>
    <dgm:pt modelId="{16C2AD7E-C2D8-403D-B327-4D186AFFF5AD}" type="pres">
      <dgm:prSet presAssocID="{27C75433-3932-4E86-BDE9-C98A7BFCEB8E}" presName="hierChild4" presStyleCnt="0"/>
      <dgm:spPr/>
    </dgm:pt>
    <dgm:pt modelId="{B4977267-40F6-4C67-8FB7-0260954A77B4}" type="pres">
      <dgm:prSet presAssocID="{73CC128D-84F7-4D9C-A0CF-B19F05D27F0E}" presName="Name23" presStyleLbl="parChTrans1D4" presStyleIdx="1" presStyleCnt="7" custSzX="1260000" custSzY="720003"/>
      <dgm:spPr/>
      <dgm:t>
        <a:bodyPr/>
        <a:lstStyle/>
        <a:p>
          <a:endParaRPr lang="de-DE"/>
        </a:p>
      </dgm:t>
    </dgm:pt>
    <dgm:pt modelId="{4638D133-78AE-4E91-A944-A130E723A163}" type="pres">
      <dgm:prSet presAssocID="{5A0A2B87-BBB9-437F-AE24-3D878DE32413}" presName="hierRoot4" presStyleCnt="0"/>
      <dgm:spPr/>
    </dgm:pt>
    <dgm:pt modelId="{501AE8F6-28C4-40CB-9F60-99404BE01E61}" type="pres">
      <dgm:prSet presAssocID="{5A0A2B87-BBB9-437F-AE24-3D878DE32413}" presName="composite4" presStyleCnt="0"/>
      <dgm:spPr/>
    </dgm:pt>
    <dgm:pt modelId="{AAF2CB33-E19E-4702-A46F-2576A3ACB001}" type="pres">
      <dgm:prSet presAssocID="{5A0A2B87-BBB9-437F-AE24-3D878DE32413}" presName="background4" presStyleLbl="node4" presStyleIdx="1" presStyleCnt="7"/>
      <dgm:spPr/>
    </dgm:pt>
    <dgm:pt modelId="{7BAA2079-5F78-4214-88EC-A6509F185DD4}" type="pres">
      <dgm:prSet presAssocID="{5A0A2B87-BBB9-437F-AE24-3D878DE32413}" presName="text4" presStyleLbl="fgAcc4" presStyleIdx="1" presStyleCnt="7" custScaleX="185369" custScaleY="166811">
        <dgm:presLayoutVars>
          <dgm:chPref val="3"/>
        </dgm:presLayoutVars>
      </dgm:prSet>
      <dgm:spPr/>
      <dgm:t>
        <a:bodyPr/>
        <a:lstStyle/>
        <a:p>
          <a:endParaRPr lang="de-DE"/>
        </a:p>
      </dgm:t>
    </dgm:pt>
    <dgm:pt modelId="{12A7E909-4CFE-412B-B638-965FA753CFCB}" type="pres">
      <dgm:prSet presAssocID="{5A0A2B87-BBB9-437F-AE24-3D878DE32413}" presName="hierChild5" presStyleCnt="0"/>
      <dgm:spPr/>
    </dgm:pt>
    <dgm:pt modelId="{D60C97FA-9602-4575-8713-04ACCD49A9A3}" type="pres">
      <dgm:prSet presAssocID="{509FD6E6-18F8-413C-A26D-2DC7E8619B98}" presName="Name23" presStyleLbl="parChTrans1D4" presStyleIdx="2" presStyleCnt="7" custSzX="1260000" custSzY="720003"/>
      <dgm:spPr/>
      <dgm:t>
        <a:bodyPr/>
        <a:lstStyle/>
        <a:p>
          <a:endParaRPr lang="de-DE"/>
        </a:p>
      </dgm:t>
    </dgm:pt>
    <dgm:pt modelId="{69CE59C0-454E-463D-8ACC-0D34CCB1F86C}" type="pres">
      <dgm:prSet presAssocID="{7CC8AACC-B6C7-423F-975A-F42EABF3B4B2}" presName="hierRoot4" presStyleCnt="0"/>
      <dgm:spPr/>
    </dgm:pt>
    <dgm:pt modelId="{712DD5F9-F4AF-492D-87A4-B856975C8028}" type="pres">
      <dgm:prSet presAssocID="{7CC8AACC-B6C7-423F-975A-F42EABF3B4B2}" presName="composite4" presStyleCnt="0"/>
      <dgm:spPr/>
    </dgm:pt>
    <dgm:pt modelId="{C5A2EAE0-A2FB-4C06-A84C-2A88116EC5C3}" type="pres">
      <dgm:prSet presAssocID="{7CC8AACC-B6C7-423F-975A-F42EABF3B4B2}" presName="background4" presStyleLbl="node4" presStyleIdx="2" presStyleCnt="7"/>
      <dgm:spPr/>
    </dgm:pt>
    <dgm:pt modelId="{786EF9B6-903C-457E-B8BF-23412CD45DA0}" type="pres">
      <dgm:prSet presAssocID="{7CC8AACC-B6C7-423F-975A-F42EABF3B4B2}" presName="text4" presStyleLbl="fgAcc4" presStyleIdx="2" presStyleCnt="7" custScaleX="185369" custScaleY="166811">
        <dgm:presLayoutVars>
          <dgm:chPref val="3"/>
        </dgm:presLayoutVars>
      </dgm:prSet>
      <dgm:spPr/>
      <dgm:t>
        <a:bodyPr/>
        <a:lstStyle/>
        <a:p>
          <a:endParaRPr lang="de-DE"/>
        </a:p>
      </dgm:t>
    </dgm:pt>
    <dgm:pt modelId="{FE50BE4F-46EB-4576-8FC9-D8C27AF0C066}" type="pres">
      <dgm:prSet presAssocID="{7CC8AACC-B6C7-423F-975A-F42EABF3B4B2}" presName="hierChild5" presStyleCnt="0"/>
      <dgm:spPr/>
    </dgm:pt>
    <dgm:pt modelId="{39A9CBCF-389E-4FFB-8456-028C45DDC0D7}" type="pres">
      <dgm:prSet presAssocID="{4C35A3E9-544F-4432-8ABE-107816DE49A8}" presName="Name23" presStyleLbl="parChTrans1D4" presStyleIdx="3" presStyleCnt="7" custSzX="1260000" custSzY="720003"/>
      <dgm:spPr/>
      <dgm:t>
        <a:bodyPr/>
        <a:lstStyle/>
        <a:p>
          <a:endParaRPr lang="de-DE"/>
        </a:p>
      </dgm:t>
    </dgm:pt>
    <dgm:pt modelId="{49917EBD-5EA9-401B-BD9B-09CCBCC204F7}" type="pres">
      <dgm:prSet presAssocID="{66EB70EB-6ACC-4ABD-9D90-B52349DA216C}" presName="hierRoot4" presStyleCnt="0"/>
      <dgm:spPr/>
    </dgm:pt>
    <dgm:pt modelId="{2DFE8BE0-02AB-4F15-A4DB-4EB946CC14B2}" type="pres">
      <dgm:prSet presAssocID="{66EB70EB-6ACC-4ABD-9D90-B52349DA216C}" presName="composite4" presStyleCnt="0"/>
      <dgm:spPr/>
    </dgm:pt>
    <dgm:pt modelId="{CFA247C8-1795-4FFE-A1E0-76D0A12A8ADA}" type="pres">
      <dgm:prSet presAssocID="{66EB70EB-6ACC-4ABD-9D90-B52349DA216C}" presName="background4" presStyleLbl="node4" presStyleIdx="3" presStyleCnt="7"/>
      <dgm:spPr/>
    </dgm:pt>
    <dgm:pt modelId="{5458C8F8-2F6E-4652-B9F1-C5D22B9B2F71}" type="pres">
      <dgm:prSet presAssocID="{66EB70EB-6ACC-4ABD-9D90-B52349DA216C}" presName="text4" presStyleLbl="fgAcc4" presStyleIdx="3" presStyleCnt="7" custScaleX="185369" custScaleY="166811">
        <dgm:presLayoutVars>
          <dgm:chPref val="3"/>
        </dgm:presLayoutVars>
      </dgm:prSet>
      <dgm:spPr/>
      <dgm:t>
        <a:bodyPr/>
        <a:lstStyle/>
        <a:p>
          <a:endParaRPr lang="de-DE"/>
        </a:p>
      </dgm:t>
    </dgm:pt>
    <dgm:pt modelId="{D37A5A5F-5D72-45F8-ADF7-025D774207EA}" type="pres">
      <dgm:prSet presAssocID="{66EB70EB-6ACC-4ABD-9D90-B52349DA216C}" presName="hierChild5" presStyleCnt="0"/>
      <dgm:spPr/>
    </dgm:pt>
    <dgm:pt modelId="{8BA47B33-3ECC-4355-B496-BBF5BD9EA02C}" type="pres">
      <dgm:prSet presAssocID="{ABD60B44-1490-47C5-B6F1-CC24ACDAF302}" presName="hierRoot1" presStyleCnt="0"/>
      <dgm:spPr/>
    </dgm:pt>
    <dgm:pt modelId="{9D8452F0-F402-4419-ABEA-63B3986AC503}" type="pres">
      <dgm:prSet presAssocID="{ABD60B44-1490-47C5-B6F1-CC24ACDAF302}" presName="composite" presStyleCnt="0"/>
      <dgm:spPr/>
    </dgm:pt>
    <dgm:pt modelId="{4E5F2A6F-4CFD-4B58-9E4E-4CB8E4CB590A}" type="pres">
      <dgm:prSet presAssocID="{ABD60B44-1490-47C5-B6F1-CC24ACDAF302}" presName="background" presStyleLbl="node0" presStyleIdx="2" presStyleCnt="4"/>
      <dgm:spPr/>
    </dgm:pt>
    <dgm:pt modelId="{D89B68B8-C1B2-4B1A-9BDC-7C3267EA9A79}" type="pres">
      <dgm:prSet presAssocID="{ABD60B44-1490-47C5-B6F1-CC24ACDAF302}" presName="text" presStyleLbl="fgAcc0" presStyleIdx="2" presStyleCnt="4" custScaleX="185369" custScaleY="122597">
        <dgm:presLayoutVars>
          <dgm:chPref val="3"/>
        </dgm:presLayoutVars>
      </dgm:prSet>
      <dgm:spPr/>
      <dgm:t>
        <a:bodyPr/>
        <a:lstStyle/>
        <a:p>
          <a:endParaRPr lang="de-DE"/>
        </a:p>
      </dgm:t>
    </dgm:pt>
    <dgm:pt modelId="{D66E99B3-2FCC-4D54-BAE4-34BCF74A355F}" type="pres">
      <dgm:prSet presAssocID="{ABD60B44-1490-47C5-B6F1-CC24ACDAF302}" presName="hierChild2" presStyleCnt="0"/>
      <dgm:spPr/>
    </dgm:pt>
    <dgm:pt modelId="{93EDE3A9-EB5B-4642-A5AF-B6FBD14CAB4B}" type="pres">
      <dgm:prSet presAssocID="{5A66AAC9-BF5F-451F-9534-C8B2FDAF1C40}" presName="Name10" presStyleLbl="parChTrans1D2" presStyleIdx="2" presStyleCnt="4"/>
      <dgm:spPr/>
      <dgm:t>
        <a:bodyPr/>
        <a:lstStyle/>
        <a:p>
          <a:endParaRPr lang="de-DE"/>
        </a:p>
      </dgm:t>
    </dgm:pt>
    <dgm:pt modelId="{BA777517-3D09-480A-817B-7CED79363667}" type="pres">
      <dgm:prSet presAssocID="{3EE16178-D277-493F-8059-272BC44719C2}" presName="hierRoot2" presStyleCnt="0"/>
      <dgm:spPr/>
    </dgm:pt>
    <dgm:pt modelId="{12D2FB84-CA89-45DF-A822-E200CFADA886}" type="pres">
      <dgm:prSet presAssocID="{3EE16178-D277-493F-8059-272BC44719C2}" presName="composite2" presStyleCnt="0"/>
      <dgm:spPr/>
    </dgm:pt>
    <dgm:pt modelId="{22B7B1D2-175D-4918-AAF2-2D608D9E4C3D}" type="pres">
      <dgm:prSet presAssocID="{3EE16178-D277-493F-8059-272BC44719C2}" presName="background2" presStyleLbl="node2" presStyleIdx="2" presStyleCnt="4"/>
      <dgm:spPr/>
    </dgm:pt>
    <dgm:pt modelId="{4DA81207-A824-411C-8C34-27F04CB28C6E}" type="pres">
      <dgm:prSet presAssocID="{3EE16178-D277-493F-8059-272BC44719C2}" presName="text2" presStyleLbl="fgAcc2" presStyleIdx="2" presStyleCnt="4" custScaleX="185369" custScaleY="166811">
        <dgm:presLayoutVars>
          <dgm:chPref val="3"/>
        </dgm:presLayoutVars>
      </dgm:prSet>
      <dgm:spPr/>
      <dgm:t>
        <a:bodyPr/>
        <a:lstStyle/>
        <a:p>
          <a:endParaRPr lang="de-DE"/>
        </a:p>
      </dgm:t>
    </dgm:pt>
    <dgm:pt modelId="{0CAED071-3C10-4D61-AB04-2F2EEC6919E8}" type="pres">
      <dgm:prSet presAssocID="{3EE16178-D277-493F-8059-272BC44719C2}" presName="hierChild3" presStyleCnt="0"/>
      <dgm:spPr/>
    </dgm:pt>
    <dgm:pt modelId="{F9787356-D9B1-4B19-9653-1435D9410148}" type="pres">
      <dgm:prSet presAssocID="{EDD144AC-7462-4096-AE69-A851E3B47CC9}" presName="Name17" presStyleLbl="parChTrans1D3" presStyleIdx="2" presStyleCnt="4" custSzX="1260000" custSzY="720003"/>
      <dgm:spPr/>
      <dgm:t>
        <a:bodyPr/>
        <a:lstStyle/>
        <a:p>
          <a:endParaRPr lang="de-DE"/>
        </a:p>
      </dgm:t>
    </dgm:pt>
    <dgm:pt modelId="{0EA9A935-8062-4B05-8AF1-A3AD28905BF9}" type="pres">
      <dgm:prSet presAssocID="{A6F76949-FB65-47A9-B848-108DF3B8DBA9}" presName="hierRoot3" presStyleCnt="0"/>
      <dgm:spPr/>
    </dgm:pt>
    <dgm:pt modelId="{FD806B05-CC01-43AB-A234-D4C1A9772268}" type="pres">
      <dgm:prSet presAssocID="{A6F76949-FB65-47A9-B848-108DF3B8DBA9}" presName="composite3" presStyleCnt="0"/>
      <dgm:spPr/>
    </dgm:pt>
    <dgm:pt modelId="{13A090D8-CA7A-4E92-B8AA-EDAD80FE34D8}" type="pres">
      <dgm:prSet presAssocID="{A6F76949-FB65-47A9-B848-108DF3B8DBA9}" presName="background3" presStyleLbl="node3" presStyleIdx="2" presStyleCnt="4"/>
      <dgm:spPr/>
    </dgm:pt>
    <dgm:pt modelId="{9DEE36FB-74C9-4338-A08F-0675C2774F64}" type="pres">
      <dgm:prSet presAssocID="{A6F76949-FB65-47A9-B848-108DF3B8DBA9}" presName="text3" presStyleLbl="fgAcc3" presStyleIdx="2" presStyleCnt="4" custScaleX="185369" custScaleY="166811">
        <dgm:presLayoutVars>
          <dgm:chPref val="3"/>
        </dgm:presLayoutVars>
      </dgm:prSet>
      <dgm:spPr/>
      <dgm:t>
        <a:bodyPr/>
        <a:lstStyle/>
        <a:p>
          <a:endParaRPr lang="de-DE"/>
        </a:p>
      </dgm:t>
    </dgm:pt>
    <dgm:pt modelId="{3F839598-8A71-4843-85A6-27AEBBCE85D5}" type="pres">
      <dgm:prSet presAssocID="{A6F76949-FB65-47A9-B848-108DF3B8DBA9}" presName="hierChild4" presStyleCnt="0"/>
      <dgm:spPr/>
    </dgm:pt>
    <dgm:pt modelId="{5FEEB254-7A0C-430F-B4A1-9CC5E3761F83}" type="pres">
      <dgm:prSet presAssocID="{9F4D7228-67F5-40CE-8CB4-804D95A4AA4F}" presName="Name23" presStyleLbl="parChTrans1D4" presStyleIdx="4" presStyleCnt="7" custSzX="1260000" custSzY="720003"/>
      <dgm:spPr/>
      <dgm:t>
        <a:bodyPr/>
        <a:lstStyle/>
        <a:p>
          <a:endParaRPr lang="de-DE"/>
        </a:p>
      </dgm:t>
    </dgm:pt>
    <dgm:pt modelId="{AD6C092C-1B1A-4947-AD3C-1A6293A333E9}" type="pres">
      <dgm:prSet presAssocID="{B7E5A0AB-72DC-4E87-9F27-BBD9AB537B5B}" presName="hierRoot4" presStyleCnt="0"/>
      <dgm:spPr/>
    </dgm:pt>
    <dgm:pt modelId="{68C8A8DC-6F66-4E89-BA5F-BA58619867BD}" type="pres">
      <dgm:prSet presAssocID="{B7E5A0AB-72DC-4E87-9F27-BBD9AB537B5B}" presName="composite4" presStyleCnt="0"/>
      <dgm:spPr/>
    </dgm:pt>
    <dgm:pt modelId="{F443DB10-3FBD-4F32-8633-516FAF4534BF}" type="pres">
      <dgm:prSet presAssocID="{B7E5A0AB-72DC-4E87-9F27-BBD9AB537B5B}" presName="background4" presStyleLbl="node4" presStyleIdx="4" presStyleCnt="7"/>
      <dgm:spPr/>
    </dgm:pt>
    <dgm:pt modelId="{E996E54F-3BAF-4897-B422-348EFAD8A335}" type="pres">
      <dgm:prSet presAssocID="{B7E5A0AB-72DC-4E87-9F27-BBD9AB537B5B}" presName="text4" presStyleLbl="fgAcc4" presStyleIdx="4" presStyleCnt="7" custScaleX="185369" custScaleY="166811">
        <dgm:presLayoutVars>
          <dgm:chPref val="3"/>
        </dgm:presLayoutVars>
      </dgm:prSet>
      <dgm:spPr/>
      <dgm:t>
        <a:bodyPr/>
        <a:lstStyle/>
        <a:p>
          <a:endParaRPr lang="de-DE"/>
        </a:p>
      </dgm:t>
    </dgm:pt>
    <dgm:pt modelId="{F4C978FF-6927-4587-9722-5D0E20591CFE}" type="pres">
      <dgm:prSet presAssocID="{B7E5A0AB-72DC-4E87-9F27-BBD9AB537B5B}" presName="hierChild5" presStyleCnt="0"/>
      <dgm:spPr/>
    </dgm:pt>
    <dgm:pt modelId="{A8919984-0A34-41A4-94E4-7020B3B09F22}" type="pres">
      <dgm:prSet presAssocID="{C95732BC-2053-4FC2-B8B7-C2563245EE0B}" presName="hierRoot1" presStyleCnt="0"/>
      <dgm:spPr/>
    </dgm:pt>
    <dgm:pt modelId="{28F32FEE-9919-4122-BB10-EFBCBB78B7F3}" type="pres">
      <dgm:prSet presAssocID="{C95732BC-2053-4FC2-B8B7-C2563245EE0B}" presName="composite" presStyleCnt="0"/>
      <dgm:spPr/>
    </dgm:pt>
    <dgm:pt modelId="{D1EC63C7-CE1E-4AD0-834F-56BC346A0EBC}" type="pres">
      <dgm:prSet presAssocID="{C95732BC-2053-4FC2-B8B7-C2563245EE0B}" presName="background" presStyleLbl="node0" presStyleIdx="3" presStyleCnt="4"/>
      <dgm:spPr/>
    </dgm:pt>
    <dgm:pt modelId="{E28D4AA4-4096-445F-B36A-7FAD65281DDD}" type="pres">
      <dgm:prSet presAssocID="{C95732BC-2053-4FC2-B8B7-C2563245EE0B}" presName="text" presStyleLbl="fgAcc0" presStyleIdx="3" presStyleCnt="4" custScaleX="185369" custScaleY="122597">
        <dgm:presLayoutVars>
          <dgm:chPref val="3"/>
        </dgm:presLayoutVars>
      </dgm:prSet>
      <dgm:spPr/>
      <dgm:t>
        <a:bodyPr/>
        <a:lstStyle/>
        <a:p>
          <a:endParaRPr lang="de-DE"/>
        </a:p>
      </dgm:t>
    </dgm:pt>
    <dgm:pt modelId="{2B5DDFCC-09D3-48A4-8987-2865B08E1E41}" type="pres">
      <dgm:prSet presAssocID="{C95732BC-2053-4FC2-B8B7-C2563245EE0B}" presName="hierChild2" presStyleCnt="0"/>
      <dgm:spPr/>
    </dgm:pt>
    <dgm:pt modelId="{53F8CE71-67DD-4BE9-9C88-64A18F204D7B}" type="pres">
      <dgm:prSet presAssocID="{7AD03990-FD09-4EDE-BE7C-75AE5239F7A4}" presName="Name10" presStyleLbl="parChTrans1D2" presStyleIdx="3" presStyleCnt="4"/>
      <dgm:spPr/>
      <dgm:t>
        <a:bodyPr/>
        <a:lstStyle/>
        <a:p>
          <a:endParaRPr lang="de-DE"/>
        </a:p>
      </dgm:t>
    </dgm:pt>
    <dgm:pt modelId="{87D68A8D-40EF-4D80-B1EE-3D0355E1C35F}" type="pres">
      <dgm:prSet presAssocID="{67E24D3C-4A80-4850-A927-93E408FECE6C}" presName="hierRoot2" presStyleCnt="0"/>
      <dgm:spPr/>
    </dgm:pt>
    <dgm:pt modelId="{881D1A66-88E5-4658-B3B4-9C9B1F94A23B}" type="pres">
      <dgm:prSet presAssocID="{67E24D3C-4A80-4850-A927-93E408FECE6C}" presName="composite2" presStyleCnt="0"/>
      <dgm:spPr/>
    </dgm:pt>
    <dgm:pt modelId="{DA35F176-8FA1-43E4-AE74-861751754450}" type="pres">
      <dgm:prSet presAssocID="{67E24D3C-4A80-4850-A927-93E408FECE6C}" presName="background2" presStyleLbl="node2" presStyleIdx="3" presStyleCnt="4"/>
      <dgm:spPr/>
    </dgm:pt>
    <dgm:pt modelId="{61AB2352-F56F-4B72-A8AE-A4AF88E58260}" type="pres">
      <dgm:prSet presAssocID="{67E24D3C-4A80-4850-A927-93E408FECE6C}" presName="text2" presStyleLbl="fgAcc2" presStyleIdx="3" presStyleCnt="4" custScaleX="185369" custScaleY="166811">
        <dgm:presLayoutVars>
          <dgm:chPref val="3"/>
        </dgm:presLayoutVars>
      </dgm:prSet>
      <dgm:spPr/>
      <dgm:t>
        <a:bodyPr/>
        <a:lstStyle/>
        <a:p>
          <a:endParaRPr lang="de-DE"/>
        </a:p>
      </dgm:t>
    </dgm:pt>
    <dgm:pt modelId="{EFEE189B-5064-48B9-8B8A-FC6F8D8F968B}" type="pres">
      <dgm:prSet presAssocID="{67E24D3C-4A80-4850-A927-93E408FECE6C}" presName="hierChild3" presStyleCnt="0"/>
      <dgm:spPr/>
    </dgm:pt>
    <dgm:pt modelId="{A4253799-76D7-4A1E-B455-0D120D9141ED}" type="pres">
      <dgm:prSet presAssocID="{9709DC6A-CB92-4314-B29B-E547E802F471}" presName="Name17" presStyleLbl="parChTrans1D3" presStyleIdx="3" presStyleCnt="4" custSzX="1260000" custSzY="720003"/>
      <dgm:spPr/>
      <dgm:t>
        <a:bodyPr/>
        <a:lstStyle/>
        <a:p>
          <a:endParaRPr lang="de-DE"/>
        </a:p>
      </dgm:t>
    </dgm:pt>
    <dgm:pt modelId="{37F8B5CB-9F98-4EEC-9289-79F50CE49DE3}" type="pres">
      <dgm:prSet presAssocID="{1FB0FF4B-C583-469A-A189-10CD264BEA2E}" presName="hierRoot3" presStyleCnt="0"/>
      <dgm:spPr/>
    </dgm:pt>
    <dgm:pt modelId="{2D5D9CD6-EEBC-47E4-ABE7-24C39B8F8B15}" type="pres">
      <dgm:prSet presAssocID="{1FB0FF4B-C583-469A-A189-10CD264BEA2E}" presName="composite3" presStyleCnt="0"/>
      <dgm:spPr/>
    </dgm:pt>
    <dgm:pt modelId="{1516DD50-C87C-4224-A7F9-DCBB3BAF5D13}" type="pres">
      <dgm:prSet presAssocID="{1FB0FF4B-C583-469A-A189-10CD264BEA2E}" presName="background3" presStyleLbl="node3" presStyleIdx="3" presStyleCnt="4"/>
      <dgm:spPr/>
    </dgm:pt>
    <dgm:pt modelId="{9BA39891-827B-4E22-8E7E-9DBAABB81490}" type="pres">
      <dgm:prSet presAssocID="{1FB0FF4B-C583-469A-A189-10CD264BEA2E}" presName="text3" presStyleLbl="fgAcc3" presStyleIdx="3" presStyleCnt="4" custScaleX="185369" custScaleY="166811">
        <dgm:presLayoutVars>
          <dgm:chPref val="3"/>
        </dgm:presLayoutVars>
      </dgm:prSet>
      <dgm:spPr/>
      <dgm:t>
        <a:bodyPr/>
        <a:lstStyle/>
        <a:p>
          <a:endParaRPr lang="de-DE"/>
        </a:p>
      </dgm:t>
    </dgm:pt>
    <dgm:pt modelId="{61C67B5A-25D0-412A-A170-6DE753CB7B45}" type="pres">
      <dgm:prSet presAssocID="{1FB0FF4B-C583-469A-A189-10CD264BEA2E}" presName="hierChild4" presStyleCnt="0"/>
      <dgm:spPr/>
    </dgm:pt>
    <dgm:pt modelId="{AD6E15F4-A646-4265-8F31-A05ABDE3195E}" type="pres">
      <dgm:prSet presAssocID="{E28F93F1-2365-45F0-9207-A28675192180}" presName="Name23" presStyleLbl="parChTrans1D4" presStyleIdx="5" presStyleCnt="7" custSzX="1260000" custSzY="720003"/>
      <dgm:spPr/>
      <dgm:t>
        <a:bodyPr/>
        <a:lstStyle/>
        <a:p>
          <a:endParaRPr lang="de-DE"/>
        </a:p>
      </dgm:t>
    </dgm:pt>
    <dgm:pt modelId="{D33538F3-4362-4A78-B4A3-4B7CEB8D7151}" type="pres">
      <dgm:prSet presAssocID="{800ED7D1-A507-4331-910C-0D8002F4E861}" presName="hierRoot4" presStyleCnt="0"/>
      <dgm:spPr/>
    </dgm:pt>
    <dgm:pt modelId="{D11C7E15-1548-4AAF-A791-3B67ADF7DD01}" type="pres">
      <dgm:prSet presAssocID="{800ED7D1-A507-4331-910C-0D8002F4E861}" presName="composite4" presStyleCnt="0"/>
      <dgm:spPr/>
    </dgm:pt>
    <dgm:pt modelId="{22EA0CAA-4C10-4E87-9EC9-2FF284A2F1FD}" type="pres">
      <dgm:prSet presAssocID="{800ED7D1-A507-4331-910C-0D8002F4E861}" presName="background4" presStyleLbl="node4" presStyleIdx="5" presStyleCnt="7"/>
      <dgm:spPr/>
    </dgm:pt>
    <dgm:pt modelId="{6760BA8E-D2EC-4005-99B3-0C5F6A88EABC}" type="pres">
      <dgm:prSet presAssocID="{800ED7D1-A507-4331-910C-0D8002F4E861}" presName="text4" presStyleLbl="fgAcc4" presStyleIdx="5" presStyleCnt="7" custScaleX="185369" custScaleY="166811">
        <dgm:presLayoutVars>
          <dgm:chPref val="3"/>
        </dgm:presLayoutVars>
      </dgm:prSet>
      <dgm:spPr/>
      <dgm:t>
        <a:bodyPr/>
        <a:lstStyle/>
        <a:p>
          <a:endParaRPr lang="de-DE"/>
        </a:p>
      </dgm:t>
    </dgm:pt>
    <dgm:pt modelId="{A16CE8A5-31C2-48CF-8A80-CEBE77DE65A8}" type="pres">
      <dgm:prSet presAssocID="{800ED7D1-A507-4331-910C-0D8002F4E861}" presName="hierChild5" presStyleCnt="0"/>
      <dgm:spPr/>
    </dgm:pt>
    <dgm:pt modelId="{90DEADB2-ACE6-427A-B681-AA4EF6BDD76D}" type="pres">
      <dgm:prSet presAssocID="{468916C9-7C1E-49AD-A628-0107C5E203BC}" presName="Name23" presStyleLbl="parChTrans1D4" presStyleIdx="6" presStyleCnt="7" custSzX="1260000" custSzY="720003"/>
      <dgm:spPr/>
      <dgm:t>
        <a:bodyPr/>
        <a:lstStyle/>
        <a:p>
          <a:endParaRPr lang="de-DE"/>
        </a:p>
      </dgm:t>
    </dgm:pt>
    <dgm:pt modelId="{0024527D-063D-4F6C-B041-23F8537586B0}" type="pres">
      <dgm:prSet presAssocID="{322C12F4-C8A9-4AC1-BE64-D7C1A8988BF6}" presName="hierRoot4" presStyleCnt="0"/>
      <dgm:spPr/>
    </dgm:pt>
    <dgm:pt modelId="{9E528D59-7D9D-453C-910E-18BA208D63B0}" type="pres">
      <dgm:prSet presAssocID="{322C12F4-C8A9-4AC1-BE64-D7C1A8988BF6}" presName="composite4" presStyleCnt="0"/>
      <dgm:spPr/>
    </dgm:pt>
    <dgm:pt modelId="{7B2D217D-49A5-4302-99CC-37C28C2E6742}" type="pres">
      <dgm:prSet presAssocID="{322C12F4-C8A9-4AC1-BE64-D7C1A8988BF6}" presName="background4" presStyleLbl="node4" presStyleIdx="6" presStyleCnt="7"/>
      <dgm:spPr/>
    </dgm:pt>
    <dgm:pt modelId="{20556197-392F-4025-A8DB-4FD94BAF3814}" type="pres">
      <dgm:prSet presAssocID="{322C12F4-C8A9-4AC1-BE64-D7C1A8988BF6}" presName="text4" presStyleLbl="fgAcc4" presStyleIdx="6" presStyleCnt="7" custScaleX="185369" custScaleY="166811">
        <dgm:presLayoutVars>
          <dgm:chPref val="3"/>
        </dgm:presLayoutVars>
      </dgm:prSet>
      <dgm:spPr/>
      <dgm:t>
        <a:bodyPr/>
        <a:lstStyle/>
        <a:p>
          <a:endParaRPr lang="de-DE"/>
        </a:p>
      </dgm:t>
    </dgm:pt>
    <dgm:pt modelId="{F8506246-C6BB-47B6-94F7-76AED09AC633}" type="pres">
      <dgm:prSet presAssocID="{322C12F4-C8A9-4AC1-BE64-D7C1A8988BF6}" presName="hierChild5" presStyleCnt="0"/>
      <dgm:spPr/>
    </dgm:pt>
  </dgm:ptLst>
  <dgm:cxnLst>
    <dgm:cxn modelId="{85CBEEFB-A98A-4F7E-9F79-4632EA5BC313}" srcId="{80F633CB-FE4F-44FD-B9F3-DEB0AE82F524}" destId="{ABD60B44-1490-47C5-B6F1-CC24ACDAF302}" srcOrd="2" destOrd="0" parTransId="{E48E6793-FDB6-4BC9-A789-2149C803F9F9}" sibTransId="{75A656F5-B597-4F0C-AD63-23E149851A9E}"/>
    <dgm:cxn modelId="{20ABC246-D43B-4432-8176-78FB101027DC}" srcId="{5A0A2B87-BBB9-437F-AE24-3D878DE32413}" destId="{7CC8AACC-B6C7-423F-975A-F42EABF3B4B2}" srcOrd="0" destOrd="0" parTransId="{509FD6E6-18F8-413C-A26D-2DC7E8619B98}" sibTransId="{D48EEEDF-60F3-43F1-973D-824B252360B7}"/>
    <dgm:cxn modelId="{0E8B763F-5F05-4B19-A5FA-D410D05F8FB4}" type="presOf" srcId="{03A84719-5B82-4BDA-94DE-0E8AF78D569C}" destId="{A05E54AF-8D00-4FB0-BF51-9F3CEA2E3D20}" srcOrd="0" destOrd="0" presId="urn:microsoft.com/office/officeart/2005/8/layout/hierarchy1"/>
    <dgm:cxn modelId="{848D7BE4-B117-4E6C-864E-959A7334496A}" srcId="{80F633CB-FE4F-44FD-B9F3-DEB0AE82F524}" destId="{A86E6BC1-AB1E-43BB-B30F-A92A3D1A4676}" srcOrd="1" destOrd="0" parTransId="{4B22CBA0-A5D8-4126-85F1-655FE28FA134}" sibTransId="{DF164D3E-FD00-4F1D-B9CC-540336D248A8}"/>
    <dgm:cxn modelId="{1510F6FA-7ABA-4849-BA8D-A79A6810082E}" srcId="{7CC8AACC-B6C7-423F-975A-F42EABF3B4B2}" destId="{66EB70EB-6ACC-4ABD-9D90-B52349DA216C}" srcOrd="0" destOrd="0" parTransId="{4C35A3E9-544F-4432-8ABE-107816DE49A8}" sibTransId="{07C71B39-DF46-4BCB-9DC4-26109909770B}"/>
    <dgm:cxn modelId="{E2596AF3-F61A-4DB6-A0F0-5C938C15AD17}" type="presOf" srcId="{1FB0FF4B-C583-469A-A189-10CD264BEA2E}" destId="{9BA39891-827B-4E22-8E7E-9DBAABB81490}" srcOrd="0" destOrd="0" presId="urn:microsoft.com/office/officeart/2005/8/layout/hierarchy1"/>
    <dgm:cxn modelId="{DCAFD55A-6AE8-4F96-88BF-6F6CC9A1D5CA}" type="presOf" srcId="{322C12F4-C8A9-4AC1-BE64-D7C1A8988BF6}" destId="{20556197-392F-4025-A8DB-4FD94BAF3814}" srcOrd="0" destOrd="0" presId="urn:microsoft.com/office/officeart/2005/8/layout/hierarchy1"/>
    <dgm:cxn modelId="{8CB9C756-89BB-4249-A4DD-6A4DAA7DC1E3}" srcId="{800ED7D1-A507-4331-910C-0D8002F4E861}" destId="{322C12F4-C8A9-4AC1-BE64-D7C1A8988BF6}" srcOrd="0" destOrd="0" parTransId="{468916C9-7C1E-49AD-A628-0107C5E203BC}" sibTransId="{127D8D78-558C-46A2-AC6F-C919B990D751}"/>
    <dgm:cxn modelId="{A9A9D42A-905C-413D-8938-3A3333F2E60A}" type="presOf" srcId="{73CC128D-84F7-4D9C-A0CF-B19F05D27F0E}" destId="{B4977267-40F6-4C67-8FB7-0260954A77B4}" srcOrd="0" destOrd="0" presId="urn:microsoft.com/office/officeart/2005/8/layout/hierarchy1"/>
    <dgm:cxn modelId="{9464D690-549A-420E-83EC-943BC94F371C}" srcId="{80F633CB-FE4F-44FD-B9F3-DEB0AE82F524}" destId="{03A84719-5B82-4BDA-94DE-0E8AF78D569C}" srcOrd="0" destOrd="0" parTransId="{D26C9CB4-545F-41E0-A820-758C7A75E445}" sibTransId="{0647E968-F84F-48FD-8AB1-44A9AA3F3C76}"/>
    <dgm:cxn modelId="{DFEAB9F8-BBB4-4895-9CF4-FD4748B5A0E4}" type="presOf" srcId="{509FD6E6-18F8-413C-A26D-2DC7E8619B98}" destId="{D60C97FA-9602-4575-8713-04ACCD49A9A3}" srcOrd="0" destOrd="0" presId="urn:microsoft.com/office/officeart/2005/8/layout/hierarchy1"/>
    <dgm:cxn modelId="{EC776043-5CDE-4208-892B-9BFD96014174}" type="presOf" srcId="{7CC8AACC-B6C7-423F-975A-F42EABF3B4B2}" destId="{786EF9B6-903C-457E-B8BF-23412CD45DA0}" srcOrd="0" destOrd="0" presId="urn:microsoft.com/office/officeart/2005/8/layout/hierarchy1"/>
    <dgm:cxn modelId="{F1A4591D-A8F6-45E7-BC2C-93BF432B023C}" type="presOf" srcId="{7AD03990-FD09-4EDE-BE7C-75AE5239F7A4}" destId="{53F8CE71-67DD-4BE9-9C88-64A18F204D7B}" srcOrd="0" destOrd="0" presId="urn:microsoft.com/office/officeart/2005/8/layout/hierarchy1"/>
    <dgm:cxn modelId="{998B5ECE-B059-426E-ADF1-F77550199A68}" type="presOf" srcId="{E28F93F1-2365-45F0-9207-A28675192180}" destId="{AD6E15F4-A646-4265-8F31-A05ABDE3195E}" srcOrd="0" destOrd="0" presId="urn:microsoft.com/office/officeart/2005/8/layout/hierarchy1"/>
    <dgm:cxn modelId="{7D13A61B-A693-4769-ACCF-B5060686C674}" type="presOf" srcId="{A6AE411E-497C-4B8A-8F91-7E4782B34EB2}" destId="{CD3B0CE2-53FE-40E2-A8AD-C1F3BE8D6560}" srcOrd="0" destOrd="0" presId="urn:microsoft.com/office/officeart/2005/8/layout/hierarchy1"/>
    <dgm:cxn modelId="{06D96864-CCF4-410B-B4B0-DB47AD2B44C7}" type="presOf" srcId="{BA04AEC2-5B82-4566-AC0A-00D3795372DE}" destId="{BF5D648F-A802-44CA-B401-ED654F07FCE9}" srcOrd="0" destOrd="0" presId="urn:microsoft.com/office/officeart/2005/8/layout/hierarchy1"/>
    <dgm:cxn modelId="{9A6B2AED-60AB-4DBA-A073-77F466133C94}" type="presOf" srcId="{C95732BC-2053-4FC2-B8B7-C2563245EE0B}" destId="{E28D4AA4-4096-445F-B36A-7FAD65281DDD}" srcOrd="0" destOrd="0" presId="urn:microsoft.com/office/officeart/2005/8/layout/hierarchy1"/>
    <dgm:cxn modelId="{979E3B7D-BE46-4255-A16C-847271CF63DE}" type="presOf" srcId="{67E24D3C-4A80-4850-A927-93E408FECE6C}" destId="{61AB2352-F56F-4B72-A8AE-A4AF88E58260}" srcOrd="0" destOrd="0" presId="urn:microsoft.com/office/officeart/2005/8/layout/hierarchy1"/>
    <dgm:cxn modelId="{E3A9BBFB-55C3-4A5D-8908-97BB2144B0CB}" type="presOf" srcId="{800ED7D1-A507-4331-910C-0D8002F4E861}" destId="{6760BA8E-D2EC-4005-99B3-0C5F6A88EABC}" srcOrd="0" destOrd="0" presId="urn:microsoft.com/office/officeart/2005/8/layout/hierarchy1"/>
    <dgm:cxn modelId="{D8F8A2F1-6640-4064-8E30-77B924F4982C}" type="presOf" srcId="{ABD60B44-1490-47C5-B6F1-CC24ACDAF302}" destId="{D89B68B8-C1B2-4B1A-9BDC-7C3267EA9A79}" srcOrd="0" destOrd="0" presId="urn:microsoft.com/office/officeart/2005/8/layout/hierarchy1"/>
    <dgm:cxn modelId="{D2CE0B53-FDFF-4CF3-9106-316F56E8493E}" srcId="{A6AE411E-497C-4B8A-8F91-7E4782B34EB2}" destId="{0D8333B0-E1EC-4216-8BB0-4ACBA533C783}" srcOrd="0" destOrd="0" parTransId="{0B21E01A-2004-4B65-B7F6-BBF5AECE04AC}" sibTransId="{9336C5F3-D709-4669-8B33-7B4E6E7FD86F}"/>
    <dgm:cxn modelId="{8E3473F8-7282-4808-8675-7034095EE318}" type="presOf" srcId="{80F633CB-FE4F-44FD-B9F3-DEB0AE82F524}" destId="{938E5480-5ADA-4DC7-A3C3-56A47F65712B}" srcOrd="0" destOrd="0" presId="urn:microsoft.com/office/officeart/2005/8/layout/hierarchy1"/>
    <dgm:cxn modelId="{42618C39-5B38-49EE-9B25-D42B1DD3AFEF}" type="presOf" srcId="{4C35A3E9-544F-4432-8ABE-107816DE49A8}" destId="{39A9CBCF-389E-4FFB-8456-028C45DDC0D7}" srcOrd="0" destOrd="0" presId="urn:microsoft.com/office/officeart/2005/8/layout/hierarchy1"/>
    <dgm:cxn modelId="{2C3C2A7D-2754-4495-845E-FCDE109C5526}" srcId="{C95732BC-2053-4FC2-B8B7-C2563245EE0B}" destId="{67E24D3C-4A80-4850-A927-93E408FECE6C}" srcOrd="0" destOrd="0" parTransId="{7AD03990-FD09-4EDE-BE7C-75AE5239F7A4}" sibTransId="{6E1EA783-BAE5-4E25-9557-1E661CDFCEF5}"/>
    <dgm:cxn modelId="{867CE98C-3186-4BF9-8609-4F7EB4F4404C}" type="presOf" srcId="{5A66AAC9-BF5F-451F-9534-C8B2FDAF1C40}" destId="{93EDE3A9-EB5B-4642-A5AF-B6FBD14CAB4B}" srcOrd="0" destOrd="0" presId="urn:microsoft.com/office/officeart/2005/8/layout/hierarchy1"/>
    <dgm:cxn modelId="{86F847EA-530C-411D-9A02-60930180D5EB}" type="presOf" srcId="{9F4D7228-67F5-40CE-8CB4-804D95A4AA4F}" destId="{5FEEB254-7A0C-430F-B4A1-9CC5E3761F83}" srcOrd="0" destOrd="0" presId="urn:microsoft.com/office/officeart/2005/8/layout/hierarchy1"/>
    <dgm:cxn modelId="{F7D30D15-25C3-4538-8B88-EF4B78B6FDD5}" srcId="{1FB0FF4B-C583-469A-A189-10CD264BEA2E}" destId="{800ED7D1-A507-4331-910C-0D8002F4E861}" srcOrd="0" destOrd="0" parTransId="{E28F93F1-2365-45F0-9207-A28675192180}" sibTransId="{A47F653C-4425-453E-9FC6-1EFBFB99FF6C}"/>
    <dgm:cxn modelId="{A5431929-0027-44F3-96E7-235F6D8456D8}" type="presOf" srcId="{5A0A2B87-BBB9-437F-AE24-3D878DE32413}" destId="{7BAA2079-5F78-4214-88EC-A6509F185DD4}" srcOrd="0" destOrd="0" presId="urn:microsoft.com/office/officeart/2005/8/layout/hierarchy1"/>
    <dgm:cxn modelId="{981C42CA-65E5-4207-B094-A3CC597DDA69}" srcId="{ABD60B44-1490-47C5-B6F1-CC24ACDAF302}" destId="{3EE16178-D277-493F-8059-272BC44719C2}" srcOrd="0" destOrd="0" parTransId="{5A66AAC9-BF5F-451F-9534-C8B2FDAF1C40}" sibTransId="{A3D31362-3B0D-499A-9C8F-0A0D286DA762}"/>
    <dgm:cxn modelId="{34FA4172-0A58-4EC4-A627-BBE7878B9FD5}" type="presOf" srcId="{A86E6BC1-AB1E-43BB-B30F-A92A3D1A4676}" destId="{57DE6BF5-2BBB-4168-ADDA-78D91491A144}" srcOrd="0" destOrd="0" presId="urn:microsoft.com/office/officeart/2005/8/layout/hierarchy1"/>
    <dgm:cxn modelId="{F1BA08EF-A0C6-44E6-A0F3-9E390036DD14}" srcId="{3EE16178-D277-493F-8059-272BC44719C2}" destId="{A6F76949-FB65-47A9-B848-108DF3B8DBA9}" srcOrd="0" destOrd="0" parTransId="{EDD144AC-7462-4096-AE69-A851E3B47CC9}" sibTransId="{9EE010D2-ED43-4459-9EF3-9E9E806F1526}"/>
    <dgm:cxn modelId="{D3C8D95A-6E67-4928-86FB-7B0EB4AE5EEC}" type="presOf" srcId="{9709DC6A-CB92-4314-B29B-E547E802F471}" destId="{A4253799-76D7-4A1E-B455-0D120D9141ED}" srcOrd="0" destOrd="0" presId="urn:microsoft.com/office/officeart/2005/8/layout/hierarchy1"/>
    <dgm:cxn modelId="{975FAEC3-AB01-4C6B-AA8E-AC5E56ACC03E}" srcId="{BA04AEC2-5B82-4566-AC0A-00D3795372DE}" destId="{27C75433-3932-4E86-BDE9-C98A7BFCEB8E}" srcOrd="0" destOrd="0" parTransId="{C56D6EC3-2443-4E9D-B0ED-18A49628E04F}" sibTransId="{65E05034-73EC-4645-B4BD-6E699E5247C7}"/>
    <dgm:cxn modelId="{CA7A3B00-00D8-4BDD-8D7C-C85A43CF0470}" srcId="{67E24D3C-4A80-4850-A927-93E408FECE6C}" destId="{1FB0FF4B-C583-469A-A189-10CD264BEA2E}" srcOrd="0" destOrd="0" parTransId="{9709DC6A-CB92-4314-B29B-E547E802F471}" sibTransId="{98DEA80F-89CF-4B4F-BAD7-9FAD0BE6D7AE}"/>
    <dgm:cxn modelId="{50A8D4A4-A97C-4EF2-A6E5-1B29D78C967B}" type="presOf" srcId="{A6B97241-6AB3-4482-8FFE-D9F65DE2D967}" destId="{98CCC3D1-4DA3-46B4-BFA4-C67CBCC67EFD}" srcOrd="0" destOrd="0" presId="urn:microsoft.com/office/officeart/2005/8/layout/hierarchy1"/>
    <dgm:cxn modelId="{43DF6996-6702-4766-9248-5C978D353DD4}" type="presOf" srcId="{EDD144AC-7462-4096-AE69-A851E3B47CC9}" destId="{F9787356-D9B1-4B19-9653-1435D9410148}" srcOrd="0" destOrd="0" presId="urn:microsoft.com/office/officeart/2005/8/layout/hierarchy1"/>
    <dgm:cxn modelId="{5F6C2602-8F3F-498F-A2A2-1646C7F8740F}" type="presOf" srcId="{3EE16178-D277-493F-8059-272BC44719C2}" destId="{4DA81207-A824-411C-8C34-27F04CB28C6E}" srcOrd="0" destOrd="0" presId="urn:microsoft.com/office/officeart/2005/8/layout/hierarchy1"/>
    <dgm:cxn modelId="{FC2C9FED-14B9-4AEA-9040-AB63E73A35AF}" type="presOf" srcId="{E5E2DBC3-34F7-45D7-BD86-80F5AB40D81B}" destId="{4F53ABDB-004F-4274-BC89-F51DA5C8BF34}" srcOrd="0" destOrd="0" presId="urn:microsoft.com/office/officeart/2005/8/layout/hierarchy1"/>
    <dgm:cxn modelId="{ADBE7646-FD34-4CD8-82E0-15882F85D72F}" type="presOf" srcId="{B7E5A0AB-72DC-4E87-9F27-BBD9AB537B5B}" destId="{E996E54F-3BAF-4897-B422-348EFAD8A335}" srcOrd="0" destOrd="0" presId="urn:microsoft.com/office/officeart/2005/8/layout/hierarchy1"/>
    <dgm:cxn modelId="{36140A75-DDC2-45AB-BAC0-487CDA4EB830}" type="presOf" srcId="{A6F76949-FB65-47A9-B848-108DF3B8DBA9}" destId="{9DEE36FB-74C9-4338-A08F-0675C2774F64}" srcOrd="0" destOrd="0" presId="urn:microsoft.com/office/officeart/2005/8/layout/hierarchy1"/>
    <dgm:cxn modelId="{E1AC9485-9F33-490F-A7C2-CAD5D7BE66AB}" srcId="{80F633CB-FE4F-44FD-B9F3-DEB0AE82F524}" destId="{C95732BC-2053-4FC2-B8B7-C2563245EE0B}" srcOrd="3" destOrd="0" parTransId="{A8B54C5C-5A74-457C-AA6D-9EEC11895DAA}" sibTransId="{2B49D89B-B31B-4B4A-8A5D-AB0937FE5702}"/>
    <dgm:cxn modelId="{DA9F635D-7D6F-458E-8802-9BFD25163AAF}" srcId="{A86E6BC1-AB1E-43BB-B30F-A92A3D1A4676}" destId="{BA04AEC2-5B82-4566-AC0A-00D3795372DE}" srcOrd="0" destOrd="0" parTransId="{E5E2DBC3-34F7-45D7-BD86-80F5AB40D81B}" sibTransId="{F6F97E4A-167F-4D7B-8518-A06F4EAB3038}"/>
    <dgm:cxn modelId="{DBC396C3-CDB2-4124-9E7A-F04E158A7B51}" type="presOf" srcId="{3E1CA120-48F9-437A-8599-86FDD31E0EA2}" destId="{67817A95-5DA1-4A9C-97CF-0C4389AC02F3}" srcOrd="0" destOrd="0" presId="urn:microsoft.com/office/officeart/2005/8/layout/hierarchy1"/>
    <dgm:cxn modelId="{CDDD065C-12C2-4EEA-BFDF-4347F1CE23CA}" type="presOf" srcId="{27C75433-3932-4E86-BDE9-C98A7BFCEB8E}" destId="{54C8824D-9B17-4BFA-B62F-B5F8FB68A95D}" srcOrd="0" destOrd="0" presId="urn:microsoft.com/office/officeart/2005/8/layout/hierarchy1"/>
    <dgm:cxn modelId="{DEF6A797-5015-4205-AD1F-B167DB6991BC}" type="presOf" srcId="{0B21E01A-2004-4B65-B7F6-BBF5AECE04AC}" destId="{2F13F934-52C5-4A90-95B9-52EB67F9F1E3}" srcOrd="0" destOrd="0" presId="urn:microsoft.com/office/officeart/2005/8/layout/hierarchy1"/>
    <dgm:cxn modelId="{6509DFA4-ACF5-42D7-A0B9-905CD0B80986}" srcId="{0D8333B0-E1EC-4216-8BB0-4ACBA533C783}" destId="{3E1CA120-48F9-437A-8599-86FDD31E0EA2}" srcOrd="0" destOrd="0" parTransId="{81C11288-9628-487F-AE6E-0F4BE97919EF}" sibTransId="{BF5AE50D-0779-48C2-9E7A-FFD7EA3EEEC7}"/>
    <dgm:cxn modelId="{852678F8-A35F-4953-B49D-FA640185AE4C}" srcId="{A6F76949-FB65-47A9-B848-108DF3B8DBA9}" destId="{B7E5A0AB-72DC-4E87-9F27-BBD9AB537B5B}" srcOrd="0" destOrd="0" parTransId="{9F4D7228-67F5-40CE-8CB4-804D95A4AA4F}" sibTransId="{3FC3E9AD-2ACE-43CC-BD1C-63C5EF0EC08D}"/>
    <dgm:cxn modelId="{68595ACC-C2EF-4414-B44A-61A74BB09006}" type="presOf" srcId="{C56D6EC3-2443-4E9D-B0ED-18A49628E04F}" destId="{F6BD244B-8FCC-4376-9042-6C989A1E0E54}" srcOrd="0" destOrd="0" presId="urn:microsoft.com/office/officeart/2005/8/layout/hierarchy1"/>
    <dgm:cxn modelId="{EFD22568-F4B3-42B0-AB45-C50A92807D0D}" type="presOf" srcId="{0D8333B0-E1EC-4216-8BB0-4ACBA533C783}" destId="{4DB706A2-1E11-482D-A182-D109BBBE4508}" srcOrd="0" destOrd="0" presId="urn:microsoft.com/office/officeart/2005/8/layout/hierarchy1"/>
    <dgm:cxn modelId="{1F4FA477-79E2-4505-B27B-C4DD1CB3FE7D}" srcId="{03A84719-5B82-4BDA-94DE-0E8AF78D569C}" destId="{A6AE411E-497C-4B8A-8F91-7E4782B34EB2}" srcOrd="0" destOrd="0" parTransId="{A6B97241-6AB3-4482-8FFE-D9F65DE2D967}" sibTransId="{AE0B6DF4-2AB4-4FAB-B89A-C4365FB080AE}"/>
    <dgm:cxn modelId="{5C9E5709-CB6E-4916-B1BF-8F8898AA50DA}" type="presOf" srcId="{468916C9-7C1E-49AD-A628-0107C5E203BC}" destId="{90DEADB2-ACE6-427A-B681-AA4EF6BDD76D}" srcOrd="0" destOrd="0" presId="urn:microsoft.com/office/officeart/2005/8/layout/hierarchy1"/>
    <dgm:cxn modelId="{6E2A0873-7483-490E-9026-B703BBB2BDBB}" type="presOf" srcId="{81C11288-9628-487F-AE6E-0F4BE97919EF}" destId="{22D00481-B3E2-47A4-93F4-7F75D1EE6B8E}" srcOrd="0" destOrd="0" presId="urn:microsoft.com/office/officeart/2005/8/layout/hierarchy1"/>
    <dgm:cxn modelId="{B0335338-F6AA-4A4D-9E59-076C06C00606}" srcId="{27C75433-3932-4E86-BDE9-C98A7BFCEB8E}" destId="{5A0A2B87-BBB9-437F-AE24-3D878DE32413}" srcOrd="0" destOrd="0" parTransId="{73CC128D-84F7-4D9C-A0CF-B19F05D27F0E}" sibTransId="{46596B1F-8238-441C-9370-256327289B2E}"/>
    <dgm:cxn modelId="{B047EB96-D021-433C-84C7-D6211AD5009C}" type="presOf" srcId="{66EB70EB-6ACC-4ABD-9D90-B52349DA216C}" destId="{5458C8F8-2F6E-4652-B9F1-C5D22B9B2F71}" srcOrd="0" destOrd="0" presId="urn:microsoft.com/office/officeart/2005/8/layout/hierarchy1"/>
    <dgm:cxn modelId="{81552E78-B1B3-404B-A967-3441BACF2E5E}" type="presParOf" srcId="{938E5480-5ADA-4DC7-A3C3-56A47F65712B}" destId="{F3575A77-F791-4D5B-87A3-063F970FA8D0}" srcOrd="0" destOrd="0" presId="urn:microsoft.com/office/officeart/2005/8/layout/hierarchy1"/>
    <dgm:cxn modelId="{4C8AFD67-F4CB-4474-97A6-364D8977FC35}" type="presParOf" srcId="{F3575A77-F791-4D5B-87A3-063F970FA8D0}" destId="{C27B8F90-29F1-4696-9823-663C340F4AA1}" srcOrd="0" destOrd="0" presId="urn:microsoft.com/office/officeart/2005/8/layout/hierarchy1"/>
    <dgm:cxn modelId="{C359DB4C-526E-48D0-B758-1E9E319AD695}" type="presParOf" srcId="{C27B8F90-29F1-4696-9823-663C340F4AA1}" destId="{C45A3A47-C4BA-4DFA-A3BE-A1B52681F2CD}" srcOrd="0" destOrd="0" presId="urn:microsoft.com/office/officeart/2005/8/layout/hierarchy1"/>
    <dgm:cxn modelId="{3ACA291F-274D-4F06-AF02-8955A28FDDCC}" type="presParOf" srcId="{C27B8F90-29F1-4696-9823-663C340F4AA1}" destId="{A05E54AF-8D00-4FB0-BF51-9F3CEA2E3D20}" srcOrd="1" destOrd="0" presId="urn:microsoft.com/office/officeart/2005/8/layout/hierarchy1"/>
    <dgm:cxn modelId="{854C6E7F-BB33-45FD-A4B0-5FAB263839C7}" type="presParOf" srcId="{F3575A77-F791-4D5B-87A3-063F970FA8D0}" destId="{E315C52A-7E87-4567-BF2D-8787782874C8}" srcOrd="1" destOrd="0" presId="urn:microsoft.com/office/officeart/2005/8/layout/hierarchy1"/>
    <dgm:cxn modelId="{843D0589-8BEE-4089-ABCF-A13CE2A0077C}" type="presParOf" srcId="{E315C52A-7E87-4567-BF2D-8787782874C8}" destId="{98CCC3D1-4DA3-46B4-BFA4-C67CBCC67EFD}" srcOrd="0" destOrd="0" presId="urn:microsoft.com/office/officeart/2005/8/layout/hierarchy1"/>
    <dgm:cxn modelId="{ABA64813-2B66-4300-B3E2-83632387D1D8}" type="presParOf" srcId="{E315C52A-7E87-4567-BF2D-8787782874C8}" destId="{F118BC31-0DA7-4E4F-B5E7-728C856BE439}" srcOrd="1" destOrd="0" presId="urn:microsoft.com/office/officeart/2005/8/layout/hierarchy1"/>
    <dgm:cxn modelId="{8E6E95DF-8922-43C1-A978-C56E34D1310D}" type="presParOf" srcId="{F118BC31-0DA7-4E4F-B5E7-728C856BE439}" destId="{6202B96E-759E-4542-BCDD-6EA8B8DFCAB9}" srcOrd="0" destOrd="0" presId="urn:microsoft.com/office/officeart/2005/8/layout/hierarchy1"/>
    <dgm:cxn modelId="{E6EBF911-05AE-4415-A751-49598BA7B393}" type="presParOf" srcId="{6202B96E-759E-4542-BCDD-6EA8B8DFCAB9}" destId="{8EEF33CC-D53B-4055-A1EE-3E67685D8759}" srcOrd="0" destOrd="0" presId="urn:microsoft.com/office/officeart/2005/8/layout/hierarchy1"/>
    <dgm:cxn modelId="{069C96E6-2949-4016-98DB-B455D1A099DC}" type="presParOf" srcId="{6202B96E-759E-4542-BCDD-6EA8B8DFCAB9}" destId="{CD3B0CE2-53FE-40E2-A8AD-C1F3BE8D6560}" srcOrd="1" destOrd="0" presId="urn:microsoft.com/office/officeart/2005/8/layout/hierarchy1"/>
    <dgm:cxn modelId="{8383B23D-9685-496B-8C36-FD8FE6738280}" type="presParOf" srcId="{F118BC31-0DA7-4E4F-B5E7-728C856BE439}" destId="{472F9063-303D-47A0-B780-E017E058589E}" srcOrd="1" destOrd="0" presId="urn:microsoft.com/office/officeart/2005/8/layout/hierarchy1"/>
    <dgm:cxn modelId="{17D5EDD2-16D9-4BD4-8DFC-9E38448DE756}" type="presParOf" srcId="{472F9063-303D-47A0-B780-E017E058589E}" destId="{2F13F934-52C5-4A90-95B9-52EB67F9F1E3}" srcOrd="0" destOrd="0" presId="urn:microsoft.com/office/officeart/2005/8/layout/hierarchy1"/>
    <dgm:cxn modelId="{9B90E394-A34E-4468-8386-480CB7A1781E}" type="presParOf" srcId="{472F9063-303D-47A0-B780-E017E058589E}" destId="{92ED8A3D-6947-4DC6-8321-7CC123CABA0D}" srcOrd="1" destOrd="0" presId="urn:microsoft.com/office/officeart/2005/8/layout/hierarchy1"/>
    <dgm:cxn modelId="{23A30D03-BD22-40B5-BC5E-09376A7535B5}" type="presParOf" srcId="{92ED8A3D-6947-4DC6-8321-7CC123CABA0D}" destId="{30BB55D9-3741-40C1-B3AD-7576614FEB89}" srcOrd="0" destOrd="0" presId="urn:microsoft.com/office/officeart/2005/8/layout/hierarchy1"/>
    <dgm:cxn modelId="{C4B223C4-3BFF-4B73-95E0-A582588BBD68}" type="presParOf" srcId="{30BB55D9-3741-40C1-B3AD-7576614FEB89}" destId="{A848CBD3-37BD-44E2-9699-F21D5914E01B}" srcOrd="0" destOrd="0" presId="urn:microsoft.com/office/officeart/2005/8/layout/hierarchy1"/>
    <dgm:cxn modelId="{0A48A57F-1FFF-4A07-AC6D-7B08821D67EB}" type="presParOf" srcId="{30BB55D9-3741-40C1-B3AD-7576614FEB89}" destId="{4DB706A2-1E11-482D-A182-D109BBBE4508}" srcOrd="1" destOrd="0" presId="urn:microsoft.com/office/officeart/2005/8/layout/hierarchy1"/>
    <dgm:cxn modelId="{23EB5E54-5956-429D-B944-0D1C1E76699E}" type="presParOf" srcId="{92ED8A3D-6947-4DC6-8321-7CC123CABA0D}" destId="{0E86B266-3463-4831-85EA-21D6369919D1}" srcOrd="1" destOrd="0" presId="urn:microsoft.com/office/officeart/2005/8/layout/hierarchy1"/>
    <dgm:cxn modelId="{C14F55A1-AFFC-446F-A11A-30D6521A01E5}" type="presParOf" srcId="{0E86B266-3463-4831-85EA-21D6369919D1}" destId="{22D00481-B3E2-47A4-93F4-7F75D1EE6B8E}" srcOrd="0" destOrd="0" presId="urn:microsoft.com/office/officeart/2005/8/layout/hierarchy1"/>
    <dgm:cxn modelId="{11EC339B-1536-4F94-8257-C1D3E34E2211}" type="presParOf" srcId="{0E86B266-3463-4831-85EA-21D6369919D1}" destId="{960ABAC3-3434-4BD2-B459-4F77CAEEED8E}" srcOrd="1" destOrd="0" presId="urn:microsoft.com/office/officeart/2005/8/layout/hierarchy1"/>
    <dgm:cxn modelId="{D35115F6-24F6-48A4-9786-B1640C90CA94}" type="presParOf" srcId="{960ABAC3-3434-4BD2-B459-4F77CAEEED8E}" destId="{27448FE9-50E7-4D86-812B-7E9548F81FF2}" srcOrd="0" destOrd="0" presId="urn:microsoft.com/office/officeart/2005/8/layout/hierarchy1"/>
    <dgm:cxn modelId="{EB149FF3-043D-4A97-854E-FFD7FF4E1BF2}" type="presParOf" srcId="{27448FE9-50E7-4D86-812B-7E9548F81FF2}" destId="{7A95554B-41B4-43C2-B48C-1454B75C42D8}" srcOrd="0" destOrd="0" presId="urn:microsoft.com/office/officeart/2005/8/layout/hierarchy1"/>
    <dgm:cxn modelId="{C1544FE6-000F-4C51-9E8C-7C4ED173247A}" type="presParOf" srcId="{27448FE9-50E7-4D86-812B-7E9548F81FF2}" destId="{67817A95-5DA1-4A9C-97CF-0C4389AC02F3}" srcOrd="1" destOrd="0" presId="urn:microsoft.com/office/officeart/2005/8/layout/hierarchy1"/>
    <dgm:cxn modelId="{DE898944-05CE-4F49-8D91-ABE09B68866C}" type="presParOf" srcId="{960ABAC3-3434-4BD2-B459-4F77CAEEED8E}" destId="{0CD6AFD7-8E13-41DF-9D7C-C1596442FCDA}" srcOrd="1" destOrd="0" presId="urn:microsoft.com/office/officeart/2005/8/layout/hierarchy1"/>
    <dgm:cxn modelId="{B58F958C-3186-4FAC-A85C-732A5B0B2FC3}" type="presParOf" srcId="{938E5480-5ADA-4DC7-A3C3-56A47F65712B}" destId="{B9D4057A-911D-48F7-B55F-CF537845C442}" srcOrd="1" destOrd="0" presId="urn:microsoft.com/office/officeart/2005/8/layout/hierarchy1"/>
    <dgm:cxn modelId="{6A498443-F75E-453A-A30E-96923CC1ED6F}" type="presParOf" srcId="{B9D4057A-911D-48F7-B55F-CF537845C442}" destId="{EBA0A18B-977F-424E-B585-C3393629F0BF}" srcOrd="0" destOrd="0" presId="urn:microsoft.com/office/officeart/2005/8/layout/hierarchy1"/>
    <dgm:cxn modelId="{E6BF3958-C8B0-4FAD-B4B0-4C3BB816585F}" type="presParOf" srcId="{EBA0A18B-977F-424E-B585-C3393629F0BF}" destId="{CE421FC2-27C1-45E4-90C4-72F5DDD96271}" srcOrd="0" destOrd="0" presId="urn:microsoft.com/office/officeart/2005/8/layout/hierarchy1"/>
    <dgm:cxn modelId="{D5910021-09DD-4AD7-89D4-DD526EF06399}" type="presParOf" srcId="{EBA0A18B-977F-424E-B585-C3393629F0BF}" destId="{57DE6BF5-2BBB-4168-ADDA-78D91491A144}" srcOrd="1" destOrd="0" presId="urn:microsoft.com/office/officeart/2005/8/layout/hierarchy1"/>
    <dgm:cxn modelId="{7926B885-01CC-45F5-9B04-F0FB8D31F333}" type="presParOf" srcId="{B9D4057A-911D-48F7-B55F-CF537845C442}" destId="{1618E391-1975-415C-BBAD-F43BB008F816}" srcOrd="1" destOrd="0" presId="urn:microsoft.com/office/officeart/2005/8/layout/hierarchy1"/>
    <dgm:cxn modelId="{E5B0E0D2-0E6D-40F8-96AC-11A10C04522E}" type="presParOf" srcId="{1618E391-1975-415C-BBAD-F43BB008F816}" destId="{4F53ABDB-004F-4274-BC89-F51DA5C8BF34}" srcOrd="0" destOrd="0" presId="urn:microsoft.com/office/officeart/2005/8/layout/hierarchy1"/>
    <dgm:cxn modelId="{16651C8F-8019-4848-A53E-40386838A5D6}" type="presParOf" srcId="{1618E391-1975-415C-BBAD-F43BB008F816}" destId="{00108E3F-224C-4EB4-A014-AA52B778CD62}" srcOrd="1" destOrd="0" presId="urn:microsoft.com/office/officeart/2005/8/layout/hierarchy1"/>
    <dgm:cxn modelId="{1C621CA5-7181-4D8B-BB30-AAA5CACA4D3F}" type="presParOf" srcId="{00108E3F-224C-4EB4-A014-AA52B778CD62}" destId="{BAB2C914-C8FB-4A3C-B0BF-C063F1658702}" srcOrd="0" destOrd="0" presId="urn:microsoft.com/office/officeart/2005/8/layout/hierarchy1"/>
    <dgm:cxn modelId="{672ACB4B-AA78-4108-9235-564F98FA9C5F}" type="presParOf" srcId="{BAB2C914-C8FB-4A3C-B0BF-C063F1658702}" destId="{E289CCB2-13F2-41C6-B7AA-51E5D4933634}" srcOrd="0" destOrd="0" presId="urn:microsoft.com/office/officeart/2005/8/layout/hierarchy1"/>
    <dgm:cxn modelId="{97159A43-D015-4F04-B34C-CFC46679CD3A}" type="presParOf" srcId="{BAB2C914-C8FB-4A3C-B0BF-C063F1658702}" destId="{BF5D648F-A802-44CA-B401-ED654F07FCE9}" srcOrd="1" destOrd="0" presId="urn:microsoft.com/office/officeart/2005/8/layout/hierarchy1"/>
    <dgm:cxn modelId="{FEC0D972-10F3-44DE-9793-3EEED10FF6F6}" type="presParOf" srcId="{00108E3F-224C-4EB4-A014-AA52B778CD62}" destId="{A83B11CB-7E02-4830-9AA0-B25460E55E5D}" srcOrd="1" destOrd="0" presId="urn:microsoft.com/office/officeart/2005/8/layout/hierarchy1"/>
    <dgm:cxn modelId="{C83A5371-E71D-4AD6-B7D5-31244C1C1DC4}" type="presParOf" srcId="{A83B11CB-7E02-4830-9AA0-B25460E55E5D}" destId="{F6BD244B-8FCC-4376-9042-6C989A1E0E54}" srcOrd="0" destOrd="0" presId="urn:microsoft.com/office/officeart/2005/8/layout/hierarchy1"/>
    <dgm:cxn modelId="{69F00AF5-C0EC-4960-83A4-42D163FDF54C}" type="presParOf" srcId="{A83B11CB-7E02-4830-9AA0-B25460E55E5D}" destId="{A8D4F2F3-CBDC-4B86-AA67-0D576DC3CEFA}" srcOrd="1" destOrd="0" presId="urn:microsoft.com/office/officeart/2005/8/layout/hierarchy1"/>
    <dgm:cxn modelId="{99879443-7814-41C9-8BAB-247E1AF6FA36}" type="presParOf" srcId="{A8D4F2F3-CBDC-4B86-AA67-0D576DC3CEFA}" destId="{1D7AAEF6-50E5-4799-BF5E-6EB8AFCDA16B}" srcOrd="0" destOrd="0" presId="urn:microsoft.com/office/officeart/2005/8/layout/hierarchy1"/>
    <dgm:cxn modelId="{08BAD893-E544-4D63-92DD-E3B44CA7E7FE}" type="presParOf" srcId="{1D7AAEF6-50E5-4799-BF5E-6EB8AFCDA16B}" destId="{2A94CD5B-1724-4B06-BEE8-7274745F5D9C}" srcOrd="0" destOrd="0" presId="urn:microsoft.com/office/officeart/2005/8/layout/hierarchy1"/>
    <dgm:cxn modelId="{1FF4D991-9BF8-42D8-8F5A-4E5DC99E3C59}" type="presParOf" srcId="{1D7AAEF6-50E5-4799-BF5E-6EB8AFCDA16B}" destId="{54C8824D-9B17-4BFA-B62F-B5F8FB68A95D}" srcOrd="1" destOrd="0" presId="urn:microsoft.com/office/officeart/2005/8/layout/hierarchy1"/>
    <dgm:cxn modelId="{3A92C6F8-E37B-4026-BE6F-95EC7EE66B89}" type="presParOf" srcId="{A8D4F2F3-CBDC-4B86-AA67-0D576DC3CEFA}" destId="{16C2AD7E-C2D8-403D-B327-4D186AFFF5AD}" srcOrd="1" destOrd="0" presId="urn:microsoft.com/office/officeart/2005/8/layout/hierarchy1"/>
    <dgm:cxn modelId="{52D76A56-5A70-4E03-BE64-471338CE8194}" type="presParOf" srcId="{16C2AD7E-C2D8-403D-B327-4D186AFFF5AD}" destId="{B4977267-40F6-4C67-8FB7-0260954A77B4}" srcOrd="0" destOrd="0" presId="urn:microsoft.com/office/officeart/2005/8/layout/hierarchy1"/>
    <dgm:cxn modelId="{A488D906-1FF5-4E0F-8666-C40B26E91C6C}" type="presParOf" srcId="{16C2AD7E-C2D8-403D-B327-4D186AFFF5AD}" destId="{4638D133-78AE-4E91-A944-A130E723A163}" srcOrd="1" destOrd="0" presId="urn:microsoft.com/office/officeart/2005/8/layout/hierarchy1"/>
    <dgm:cxn modelId="{ED6B5E62-4C53-4739-86E1-AA32A03BB033}" type="presParOf" srcId="{4638D133-78AE-4E91-A944-A130E723A163}" destId="{501AE8F6-28C4-40CB-9F60-99404BE01E61}" srcOrd="0" destOrd="0" presId="urn:microsoft.com/office/officeart/2005/8/layout/hierarchy1"/>
    <dgm:cxn modelId="{BF81319A-F949-4E53-BB2B-CAE429A00DA8}" type="presParOf" srcId="{501AE8F6-28C4-40CB-9F60-99404BE01E61}" destId="{AAF2CB33-E19E-4702-A46F-2576A3ACB001}" srcOrd="0" destOrd="0" presId="urn:microsoft.com/office/officeart/2005/8/layout/hierarchy1"/>
    <dgm:cxn modelId="{393685A4-2B9E-41C0-B0CB-0613463F7BB7}" type="presParOf" srcId="{501AE8F6-28C4-40CB-9F60-99404BE01E61}" destId="{7BAA2079-5F78-4214-88EC-A6509F185DD4}" srcOrd="1" destOrd="0" presId="urn:microsoft.com/office/officeart/2005/8/layout/hierarchy1"/>
    <dgm:cxn modelId="{541BD6B4-3645-42B4-8306-E2BB45956C1F}" type="presParOf" srcId="{4638D133-78AE-4E91-A944-A130E723A163}" destId="{12A7E909-4CFE-412B-B638-965FA753CFCB}" srcOrd="1" destOrd="0" presId="urn:microsoft.com/office/officeart/2005/8/layout/hierarchy1"/>
    <dgm:cxn modelId="{14F0B1FA-9432-45AB-8926-0CAE4E21A234}" type="presParOf" srcId="{12A7E909-4CFE-412B-B638-965FA753CFCB}" destId="{D60C97FA-9602-4575-8713-04ACCD49A9A3}" srcOrd="0" destOrd="0" presId="urn:microsoft.com/office/officeart/2005/8/layout/hierarchy1"/>
    <dgm:cxn modelId="{0FA89DE2-F9A1-47CA-A7A4-003353474463}" type="presParOf" srcId="{12A7E909-4CFE-412B-B638-965FA753CFCB}" destId="{69CE59C0-454E-463D-8ACC-0D34CCB1F86C}" srcOrd="1" destOrd="0" presId="urn:microsoft.com/office/officeart/2005/8/layout/hierarchy1"/>
    <dgm:cxn modelId="{6FF28041-C0C8-46A9-87C2-7A1DE13939CE}" type="presParOf" srcId="{69CE59C0-454E-463D-8ACC-0D34CCB1F86C}" destId="{712DD5F9-F4AF-492D-87A4-B856975C8028}" srcOrd="0" destOrd="0" presId="urn:microsoft.com/office/officeart/2005/8/layout/hierarchy1"/>
    <dgm:cxn modelId="{F0A51D54-84FB-494D-BD93-FA46653DCB6A}" type="presParOf" srcId="{712DD5F9-F4AF-492D-87A4-B856975C8028}" destId="{C5A2EAE0-A2FB-4C06-A84C-2A88116EC5C3}" srcOrd="0" destOrd="0" presId="urn:microsoft.com/office/officeart/2005/8/layout/hierarchy1"/>
    <dgm:cxn modelId="{A8C50161-3C8F-4880-B6A6-E72DDC389F27}" type="presParOf" srcId="{712DD5F9-F4AF-492D-87A4-B856975C8028}" destId="{786EF9B6-903C-457E-B8BF-23412CD45DA0}" srcOrd="1" destOrd="0" presId="urn:microsoft.com/office/officeart/2005/8/layout/hierarchy1"/>
    <dgm:cxn modelId="{0E608672-F44C-473D-B052-25759A865BE2}" type="presParOf" srcId="{69CE59C0-454E-463D-8ACC-0D34CCB1F86C}" destId="{FE50BE4F-46EB-4576-8FC9-D8C27AF0C066}" srcOrd="1" destOrd="0" presId="urn:microsoft.com/office/officeart/2005/8/layout/hierarchy1"/>
    <dgm:cxn modelId="{20FE5A3F-1ACB-46C0-81C2-37E86AB61A64}" type="presParOf" srcId="{FE50BE4F-46EB-4576-8FC9-D8C27AF0C066}" destId="{39A9CBCF-389E-4FFB-8456-028C45DDC0D7}" srcOrd="0" destOrd="0" presId="urn:microsoft.com/office/officeart/2005/8/layout/hierarchy1"/>
    <dgm:cxn modelId="{29B8EF6A-0761-4C13-9258-F4B620B031B4}" type="presParOf" srcId="{FE50BE4F-46EB-4576-8FC9-D8C27AF0C066}" destId="{49917EBD-5EA9-401B-BD9B-09CCBCC204F7}" srcOrd="1" destOrd="0" presId="urn:microsoft.com/office/officeart/2005/8/layout/hierarchy1"/>
    <dgm:cxn modelId="{75E4B957-7802-4162-A924-F41FAEF8857C}" type="presParOf" srcId="{49917EBD-5EA9-401B-BD9B-09CCBCC204F7}" destId="{2DFE8BE0-02AB-4F15-A4DB-4EB946CC14B2}" srcOrd="0" destOrd="0" presId="urn:microsoft.com/office/officeart/2005/8/layout/hierarchy1"/>
    <dgm:cxn modelId="{49463BC4-350F-4300-8295-875F481EFC26}" type="presParOf" srcId="{2DFE8BE0-02AB-4F15-A4DB-4EB946CC14B2}" destId="{CFA247C8-1795-4FFE-A1E0-76D0A12A8ADA}" srcOrd="0" destOrd="0" presId="urn:microsoft.com/office/officeart/2005/8/layout/hierarchy1"/>
    <dgm:cxn modelId="{3916F3BF-809F-4CEA-B9D2-09C7D0494F50}" type="presParOf" srcId="{2DFE8BE0-02AB-4F15-A4DB-4EB946CC14B2}" destId="{5458C8F8-2F6E-4652-B9F1-C5D22B9B2F71}" srcOrd="1" destOrd="0" presId="urn:microsoft.com/office/officeart/2005/8/layout/hierarchy1"/>
    <dgm:cxn modelId="{99AACAA8-9B3A-4B9A-8732-89A095815DCA}" type="presParOf" srcId="{49917EBD-5EA9-401B-BD9B-09CCBCC204F7}" destId="{D37A5A5F-5D72-45F8-ADF7-025D774207EA}" srcOrd="1" destOrd="0" presId="urn:microsoft.com/office/officeart/2005/8/layout/hierarchy1"/>
    <dgm:cxn modelId="{9C255CBE-AAAC-4355-8053-A8D7C761FF21}" type="presParOf" srcId="{938E5480-5ADA-4DC7-A3C3-56A47F65712B}" destId="{8BA47B33-3ECC-4355-B496-BBF5BD9EA02C}" srcOrd="2" destOrd="0" presId="urn:microsoft.com/office/officeart/2005/8/layout/hierarchy1"/>
    <dgm:cxn modelId="{DC7B999A-F809-408B-93BD-587839AF4A39}" type="presParOf" srcId="{8BA47B33-3ECC-4355-B496-BBF5BD9EA02C}" destId="{9D8452F0-F402-4419-ABEA-63B3986AC503}" srcOrd="0" destOrd="0" presId="urn:microsoft.com/office/officeart/2005/8/layout/hierarchy1"/>
    <dgm:cxn modelId="{3B31FAD8-DAA3-444E-BCA4-59CCF503B1BA}" type="presParOf" srcId="{9D8452F0-F402-4419-ABEA-63B3986AC503}" destId="{4E5F2A6F-4CFD-4B58-9E4E-4CB8E4CB590A}" srcOrd="0" destOrd="0" presId="urn:microsoft.com/office/officeart/2005/8/layout/hierarchy1"/>
    <dgm:cxn modelId="{8E7332FF-E528-48E7-AD38-DBFD621AD97D}" type="presParOf" srcId="{9D8452F0-F402-4419-ABEA-63B3986AC503}" destId="{D89B68B8-C1B2-4B1A-9BDC-7C3267EA9A79}" srcOrd="1" destOrd="0" presId="urn:microsoft.com/office/officeart/2005/8/layout/hierarchy1"/>
    <dgm:cxn modelId="{B8233FD5-103E-4C39-B2AB-57790D1FEAA0}" type="presParOf" srcId="{8BA47B33-3ECC-4355-B496-BBF5BD9EA02C}" destId="{D66E99B3-2FCC-4D54-BAE4-34BCF74A355F}" srcOrd="1" destOrd="0" presId="urn:microsoft.com/office/officeart/2005/8/layout/hierarchy1"/>
    <dgm:cxn modelId="{ECD93483-888E-4C82-9422-0AE26C7ABEF7}" type="presParOf" srcId="{D66E99B3-2FCC-4D54-BAE4-34BCF74A355F}" destId="{93EDE3A9-EB5B-4642-A5AF-B6FBD14CAB4B}" srcOrd="0" destOrd="0" presId="urn:microsoft.com/office/officeart/2005/8/layout/hierarchy1"/>
    <dgm:cxn modelId="{CB8790D4-BDDD-45A1-B46C-0245D8E68584}" type="presParOf" srcId="{D66E99B3-2FCC-4D54-BAE4-34BCF74A355F}" destId="{BA777517-3D09-480A-817B-7CED79363667}" srcOrd="1" destOrd="0" presId="urn:microsoft.com/office/officeart/2005/8/layout/hierarchy1"/>
    <dgm:cxn modelId="{DED7B7D3-03C9-46CB-A836-1692247ACDCF}" type="presParOf" srcId="{BA777517-3D09-480A-817B-7CED79363667}" destId="{12D2FB84-CA89-45DF-A822-E200CFADA886}" srcOrd="0" destOrd="0" presId="urn:microsoft.com/office/officeart/2005/8/layout/hierarchy1"/>
    <dgm:cxn modelId="{DD49B740-4783-462A-A0AF-FE135D4F71FC}" type="presParOf" srcId="{12D2FB84-CA89-45DF-A822-E200CFADA886}" destId="{22B7B1D2-175D-4918-AAF2-2D608D9E4C3D}" srcOrd="0" destOrd="0" presId="urn:microsoft.com/office/officeart/2005/8/layout/hierarchy1"/>
    <dgm:cxn modelId="{F6E0CF4E-CBBC-49D1-9B39-D63EF56EFBB6}" type="presParOf" srcId="{12D2FB84-CA89-45DF-A822-E200CFADA886}" destId="{4DA81207-A824-411C-8C34-27F04CB28C6E}" srcOrd="1" destOrd="0" presId="urn:microsoft.com/office/officeart/2005/8/layout/hierarchy1"/>
    <dgm:cxn modelId="{86958B01-193D-4D3F-AB23-5355F60EC6FE}" type="presParOf" srcId="{BA777517-3D09-480A-817B-7CED79363667}" destId="{0CAED071-3C10-4D61-AB04-2F2EEC6919E8}" srcOrd="1" destOrd="0" presId="urn:microsoft.com/office/officeart/2005/8/layout/hierarchy1"/>
    <dgm:cxn modelId="{D837C365-B152-45C7-88C4-A66301EB1CF8}" type="presParOf" srcId="{0CAED071-3C10-4D61-AB04-2F2EEC6919E8}" destId="{F9787356-D9B1-4B19-9653-1435D9410148}" srcOrd="0" destOrd="0" presId="urn:microsoft.com/office/officeart/2005/8/layout/hierarchy1"/>
    <dgm:cxn modelId="{02F1936E-9F5E-44B9-9BFD-6074ED6CB79D}" type="presParOf" srcId="{0CAED071-3C10-4D61-AB04-2F2EEC6919E8}" destId="{0EA9A935-8062-4B05-8AF1-A3AD28905BF9}" srcOrd="1" destOrd="0" presId="urn:microsoft.com/office/officeart/2005/8/layout/hierarchy1"/>
    <dgm:cxn modelId="{5C9A666F-59E2-4AB4-B9F7-F6AA6BEE18F8}" type="presParOf" srcId="{0EA9A935-8062-4B05-8AF1-A3AD28905BF9}" destId="{FD806B05-CC01-43AB-A234-D4C1A9772268}" srcOrd="0" destOrd="0" presId="urn:microsoft.com/office/officeart/2005/8/layout/hierarchy1"/>
    <dgm:cxn modelId="{6CDD4D7B-664F-4C31-8DD0-96378B91FAD3}" type="presParOf" srcId="{FD806B05-CC01-43AB-A234-D4C1A9772268}" destId="{13A090D8-CA7A-4E92-B8AA-EDAD80FE34D8}" srcOrd="0" destOrd="0" presId="urn:microsoft.com/office/officeart/2005/8/layout/hierarchy1"/>
    <dgm:cxn modelId="{47FCAD80-7913-4595-8878-8AF578BD22AD}" type="presParOf" srcId="{FD806B05-CC01-43AB-A234-D4C1A9772268}" destId="{9DEE36FB-74C9-4338-A08F-0675C2774F64}" srcOrd="1" destOrd="0" presId="urn:microsoft.com/office/officeart/2005/8/layout/hierarchy1"/>
    <dgm:cxn modelId="{15C114B8-8054-4C5C-9718-F5289F121308}" type="presParOf" srcId="{0EA9A935-8062-4B05-8AF1-A3AD28905BF9}" destId="{3F839598-8A71-4843-85A6-27AEBBCE85D5}" srcOrd="1" destOrd="0" presId="urn:microsoft.com/office/officeart/2005/8/layout/hierarchy1"/>
    <dgm:cxn modelId="{EB44D8D8-B902-4296-A63F-87739DEB906C}" type="presParOf" srcId="{3F839598-8A71-4843-85A6-27AEBBCE85D5}" destId="{5FEEB254-7A0C-430F-B4A1-9CC5E3761F83}" srcOrd="0" destOrd="0" presId="urn:microsoft.com/office/officeart/2005/8/layout/hierarchy1"/>
    <dgm:cxn modelId="{7C714EEA-53F1-4B95-9F28-AD3133B2F5A8}" type="presParOf" srcId="{3F839598-8A71-4843-85A6-27AEBBCE85D5}" destId="{AD6C092C-1B1A-4947-AD3C-1A6293A333E9}" srcOrd="1" destOrd="0" presId="urn:microsoft.com/office/officeart/2005/8/layout/hierarchy1"/>
    <dgm:cxn modelId="{4F39671D-7E93-4919-BCCA-1A25264C33AF}" type="presParOf" srcId="{AD6C092C-1B1A-4947-AD3C-1A6293A333E9}" destId="{68C8A8DC-6F66-4E89-BA5F-BA58619867BD}" srcOrd="0" destOrd="0" presId="urn:microsoft.com/office/officeart/2005/8/layout/hierarchy1"/>
    <dgm:cxn modelId="{0DF27BC5-85C8-480B-B73E-F6C43BCFCDF4}" type="presParOf" srcId="{68C8A8DC-6F66-4E89-BA5F-BA58619867BD}" destId="{F443DB10-3FBD-4F32-8633-516FAF4534BF}" srcOrd="0" destOrd="0" presId="urn:microsoft.com/office/officeart/2005/8/layout/hierarchy1"/>
    <dgm:cxn modelId="{C91DD9CE-C59C-4F57-9DFA-FB8FBFFC13FE}" type="presParOf" srcId="{68C8A8DC-6F66-4E89-BA5F-BA58619867BD}" destId="{E996E54F-3BAF-4897-B422-348EFAD8A335}" srcOrd="1" destOrd="0" presId="urn:microsoft.com/office/officeart/2005/8/layout/hierarchy1"/>
    <dgm:cxn modelId="{E301CF96-E9D8-4C0D-8F62-4581844AB338}" type="presParOf" srcId="{AD6C092C-1B1A-4947-AD3C-1A6293A333E9}" destId="{F4C978FF-6927-4587-9722-5D0E20591CFE}" srcOrd="1" destOrd="0" presId="urn:microsoft.com/office/officeart/2005/8/layout/hierarchy1"/>
    <dgm:cxn modelId="{B603D705-4532-4821-91A5-CCD8926554B3}" type="presParOf" srcId="{938E5480-5ADA-4DC7-A3C3-56A47F65712B}" destId="{A8919984-0A34-41A4-94E4-7020B3B09F22}" srcOrd="3" destOrd="0" presId="urn:microsoft.com/office/officeart/2005/8/layout/hierarchy1"/>
    <dgm:cxn modelId="{9D3AA67F-6A5F-458B-A304-C1A7DF6499EA}" type="presParOf" srcId="{A8919984-0A34-41A4-94E4-7020B3B09F22}" destId="{28F32FEE-9919-4122-BB10-EFBCBB78B7F3}" srcOrd="0" destOrd="0" presId="urn:microsoft.com/office/officeart/2005/8/layout/hierarchy1"/>
    <dgm:cxn modelId="{017E6F6B-038C-4AFC-BAEA-6F183C7599D2}" type="presParOf" srcId="{28F32FEE-9919-4122-BB10-EFBCBB78B7F3}" destId="{D1EC63C7-CE1E-4AD0-834F-56BC346A0EBC}" srcOrd="0" destOrd="0" presId="urn:microsoft.com/office/officeart/2005/8/layout/hierarchy1"/>
    <dgm:cxn modelId="{8A548111-ED57-4F36-B2FD-9D237D820952}" type="presParOf" srcId="{28F32FEE-9919-4122-BB10-EFBCBB78B7F3}" destId="{E28D4AA4-4096-445F-B36A-7FAD65281DDD}" srcOrd="1" destOrd="0" presId="urn:microsoft.com/office/officeart/2005/8/layout/hierarchy1"/>
    <dgm:cxn modelId="{DF310805-3C9F-4A88-9240-0BCA2ABBB854}" type="presParOf" srcId="{A8919984-0A34-41A4-94E4-7020B3B09F22}" destId="{2B5DDFCC-09D3-48A4-8987-2865B08E1E41}" srcOrd="1" destOrd="0" presId="urn:microsoft.com/office/officeart/2005/8/layout/hierarchy1"/>
    <dgm:cxn modelId="{3FCAE4B6-E808-4DAE-9909-BF71F7282EC0}" type="presParOf" srcId="{2B5DDFCC-09D3-48A4-8987-2865B08E1E41}" destId="{53F8CE71-67DD-4BE9-9C88-64A18F204D7B}" srcOrd="0" destOrd="0" presId="urn:microsoft.com/office/officeart/2005/8/layout/hierarchy1"/>
    <dgm:cxn modelId="{AA8FABB7-0480-428E-884A-6201927A3981}" type="presParOf" srcId="{2B5DDFCC-09D3-48A4-8987-2865B08E1E41}" destId="{87D68A8D-40EF-4D80-B1EE-3D0355E1C35F}" srcOrd="1" destOrd="0" presId="urn:microsoft.com/office/officeart/2005/8/layout/hierarchy1"/>
    <dgm:cxn modelId="{F2C225BF-3EA6-47CB-832B-0CD3CF69D6C4}" type="presParOf" srcId="{87D68A8D-40EF-4D80-B1EE-3D0355E1C35F}" destId="{881D1A66-88E5-4658-B3B4-9C9B1F94A23B}" srcOrd="0" destOrd="0" presId="urn:microsoft.com/office/officeart/2005/8/layout/hierarchy1"/>
    <dgm:cxn modelId="{31358366-9775-4985-B659-CACBB0C7BF8A}" type="presParOf" srcId="{881D1A66-88E5-4658-B3B4-9C9B1F94A23B}" destId="{DA35F176-8FA1-43E4-AE74-861751754450}" srcOrd="0" destOrd="0" presId="urn:microsoft.com/office/officeart/2005/8/layout/hierarchy1"/>
    <dgm:cxn modelId="{DF6F42EC-BC9D-4CE3-BB68-9F3CA914F096}" type="presParOf" srcId="{881D1A66-88E5-4658-B3B4-9C9B1F94A23B}" destId="{61AB2352-F56F-4B72-A8AE-A4AF88E58260}" srcOrd="1" destOrd="0" presId="urn:microsoft.com/office/officeart/2005/8/layout/hierarchy1"/>
    <dgm:cxn modelId="{37AF369B-12B8-44DF-B79D-81F15E0E0BEB}" type="presParOf" srcId="{87D68A8D-40EF-4D80-B1EE-3D0355E1C35F}" destId="{EFEE189B-5064-48B9-8B8A-FC6F8D8F968B}" srcOrd="1" destOrd="0" presId="urn:microsoft.com/office/officeart/2005/8/layout/hierarchy1"/>
    <dgm:cxn modelId="{014F11F3-E967-41B1-8F5E-4E64A29CF2A7}" type="presParOf" srcId="{EFEE189B-5064-48B9-8B8A-FC6F8D8F968B}" destId="{A4253799-76D7-4A1E-B455-0D120D9141ED}" srcOrd="0" destOrd="0" presId="urn:microsoft.com/office/officeart/2005/8/layout/hierarchy1"/>
    <dgm:cxn modelId="{F71962EA-1471-4F31-B92F-EA4C7C895CE8}" type="presParOf" srcId="{EFEE189B-5064-48B9-8B8A-FC6F8D8F968B}" destId="{37F8B5CB-9F98-4EEC-9289-79F50CE49DE3}" srcOrd="1" destOrd="0" presId="urn:microsoft.com/office/officeart/2005/8/layout/hierarchy1"/>
    <dgm:cxn modelId="{B5ABC50B-A66A-4FC0-BCB9-274937BE332F}" type="presParOf" srcId="{37F8B5CB-9F98-4EEC-9289-79F50CE49DE3}" destId="{2D5D9CD6-EEBC-47E4-ABE7-24C39B8F8B15}" srcOrd="0" destOrd="0" presId="urn:microsoft.com/office/officeart/2005/8/layout/hierarchy1"/>
    <dgm:cxn modelId="{EDABC065-D9DD-4614-9477-41356BFFF1E9}" type="presParOf" srcId="{2D5D9CD6-EEBC-47E4-ABE7-24C39B8F8B15}" destId="{1516DD50-C87C-4224-A7F9-DCBB3BAF5D13}" srcOrd="0" destOrd="0" presId="urn:microsoft.com/office/officeart/2005/8/layout/hierarchy1"/>
    <dgm:cxn modelId="{C0E477A5-BC10-4D0D-B227-C91978302A3B}" type="presParOf" srcId="{2D5D9CD6-EEBC-47E4-ABE7-24C39B8F8B15}" destId="{9BA39891-827B-4E22-8E7E-9DBAABB81490}" srcOrd="1" destOrd="0" presId="urn:microsoft.com/office/officeart/2005/8/layout/hierarchy1"/>
    <dgm:cxn modelId="{B7B1F7D1-C886-4773-B81A-09015E293BF5}" type="presParOf" srcId="{37F8B5CB-9F98-4EEC-9289-79F50CE49DE3}" destId="{61C67B5A-25D0-412A-A170-6DE753CB7B45}" srcOrd="1" destOrd="0" presId="urn:microsoft.com/office/officeart/2005/8/layout/hierarchy1"/>
    <dgm:cxn modelId="{D8749C50-7116-4F3D-A507-9F09B92A2097}" type="presParOf" srcId="{61C67B5A-25D0-412A-A170-6DE753CB7B45}" destId="{AD6E15F4-A646-4265-8F31-A05ABDE3195E}" srcOrd="0" destOrd="0" presId="urn:microsoft.com/office/officeart/2005/8/layout/hierarchy1"/>
    <dgm:cxn modelId="{0CEDED5E-8CEF-4FC8-B48A-BF11F407F2EA}" type="presParOf" srcId="{61C67B5A-25D0-412A-A170-6DE753CB7B45}" destId="{D33538F3-4362-4A78-B4A3-4B7CEB8D7151}" srcOrd="1" destOrd="0" presId="urn:microsoft.com/office/officeart/2005/8/layout/hierarchy1"/>
    <dgm:cxn modelId="{1FF28AAE-1C7F-43EA-95E0-A92611117C43}" type="presParOf" srcId="{D33538F3-4362-4A78-B4A3-4B7CEB8D7151}" destId="{D11C7E15-1548-4AAF-A791-3B67ADF7DD01}" srcOrd="0" destOrd="0" presId="urn:microsoft.com/office/officeart/2005/8/layout/hierarchy1"/>
    <dgm:cxn modelId="{876CB009-34B7-4759-A632-524BAC243A39}" type="presParOf" srcId="{D11C7E15-1548-4AAF-A791-3B67ADF7DD01}" destId="{22EA0CAA-4C10-4E87-9EC9-2FF284A2F1FD}" srcOrd="0" destOrd="0" presId="urn:microsoft.com/office/officeart/2005/8/layout/hierarchy1"/>
    <dgm:cxn modelId="{99554D00-5FDB-4BE7-AA8A-6361CA8A41A1}" type="presParOf" srcId="{D11C7E15-1548-4AAF-A791-3B67ADF7DD01}" destId="{6760BA8E-D2EC-4005-99B3-0C5F6A88EABC}" srcOrd="1" destOrd="0" presId="urn:microsoft.com/office/officeart/2005/8/layout/hierarchy1"/>
    <dgm:cxn modelId="{612798FE-FC2B-4191-A5E7-09C490E84A1A}" type="presParOf" srcId="{D33538F3-4362-4A78-B4A3-4B7CEB8D7151}" destId="{A16CE8A5-31C2-48CF-8A80-CEBE77DE65A8}" srcOrd="1" destOrd="0" presId="urn:microsoft.com/office/officeart/2005/8/layout/hierarchy1"/>
    <dgm:cxn modelId="{2AB2476B-EC3D-4A7F-AEF6-27708D6CA023}" type="presParOf" srcId="{A16CE8A5-31C2-48CF-8A80-CEBE77DE65A8}" destId="{90DEADB2-ACE6-427A-B681-AA4EF6BDD76D}" srcOrd="0" destOrd="0" presId="urn:microsoft.com/office/officeart/2005/8/layout/hierarchy1"/>
    <dgm:cxn modelId="{6ED9C99A-7529-4990-9EDD-35935FB21563}" type="presParOf" srcId="{A16CE8A5-31C2-48CF-8A80-CEBE77DE65A8}" destId="{0024527D-063D-4F6C-B041-23F8537586B0}" srcOrd="1" destOrd="0" presId="urn:microsoft.com/office/officeart/2005/8/layout/hierarchy1"/>
    <dgm:cxn modelId="{D5036949-B64F-4E8B-8B2D-AC7878F0B254}" type="presParOf" srcId="{0024527D-063D-4F6C-B041-23F8537586B0}" destId="{9E528D59-7D9D-453C-910E-18BA208D63B0}" srcOrd="0" destOrd="0" presId="urn:microsoft.com/office/officeart/2005/8/layout/hierarchy1"/>
    <dgm:cxn modelId="{2B896E40-1AFB-4B53-B864-6C2651198CA3}" type="presParOf" srcId="{9E528D59-7D9D-453C-910E-18BA208D63B0}" destId="{7B2D217D-49A5-4302-99CC-37C28C2E6742}" srcOrd="0" destOrd="0" presId="urn:microsoft.com/office/officeart/2005/8/layout/hierarchy1"/>
    <dgm:cxn modelId="{2EB6A653-AB20-4D53-8820-11C389C29DFE}" type="presParOf" srcId="{9E528D59-7D9D-453C-910E-18BA208D63B0}" destId="{20556197-392F-4025-A8DB-4FD94BAF3814}" srcOrd="1" destOrd="0" presId="urn:microsoft.com/office/officeart/2005/8/layout/hierarchy1"/>
    <dgm:cxn modelId="{591D5DE5-1C33-4B62-8ED0-6D4011439016}" type="presParOf" srcId="{0024527D-063D-4F6C-B041-23F8537586B0}" destId="{F8506246-C6BB-47B6-94F7-76AED09AC633}"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DEADB2-ACE6-427A-B681-AA4EF6BDD76D}">
      <dsp:nvSpPr>
        <dsp:cNvPr id="0" name=""/>
        <dsp:cNvSpPr/>
      </dsp:nvSpPr>
      <dsp:spPr>
        <a:xfrm>
          <a:off x="4681183" y="2915777"/>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6E15F4-A646-4265-8F31-A05ABDE3195E}">
      <dsp:nvSpPr>
        <dsp:cNvPr id="0" name=""/>
        <dsp:cNvSpPr/>
      </dsp:nvSpPr>
      <dsp:spPr>
        <a:xfrm>
          <a:off x="4681183" y="2100626"/>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253799-76D7-4A1E-B455-0D120D9141ED}">
      <dsp:nvSpPr>
        <dsp:cNvPr id="0" name=""/>
        <dsp:cNvSpPr/>
      </dsp:nvSpPr>
      <dsp:spPr>
        <a:xfrm>
          <a:off x="4681183" y="1285475"/>
          <a:ext cx="91440" cy="175598"/>
        </a:xfrm>
        <a:custGeom>
          <a:avLst/>
          <a:gdLst/>
          <a:ahLst/>
          <a:cxnLst/>
          <a:rect l="0" t="0" r="0" b="0"/>
          <a:pathLst>
            <a:path>
              <a:moveTo>
                <a:pt x="45720" y="0"/>
              </a:moveTo>
              <a:lnTo>
                <a:pt x="45720" y="1755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F8CE71-67DD-4BE9-9C88-64A18F204D7B}">
      <dsp:nvSpPr>
        <dsp:cNvPr id="0" name=""/>
        <dsp:cNvSpPr/>
      </dsp:nvSpPr>
      <dsp:spPr>
        <a:xfrm>
          <a:off x="4681183" y="470323"/>
          <a:ext cx="91440" cy="175598"/>
        </a:xfrm>
        <a:custGeom>
          <a:avLst/>
          <a:gdLst/>
          <a:ahLst/>
          <a:cxnLst/>
          <a:rect l="0" t="0" r="0" b="0"/>
          <a:pathLst>
            <a:path>
              <a:moveTo>
                <a:pt x="45720" y="0"/>
              </a:moveTo>
              <a:lnTo>
                <a:pt x="45720" y="17559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EEB254-7A0C-430F-B4A1-9CC5E3761F83}">
      <dsp:nvSpPr>
        <dsp:cNvPr id="0" name=""/>
        <dsp:cNvSpPr/>
      </dsp:nvSpPr>
      <dsp:spPr>
        <a:xfrm>
          <a:off x="3427792" y="2100626"/>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87356-D9B1-4B19-9653-1435D9410148}">
      <dsp:nvSpPr>
        <dsp:cNvPr id="0" name=""/>
        <dsp:cNvSpPr/>
      </dsp:nvSpPr>
      <dsp:spPr>
        <a:xfrm>
          <a:off x="3427792" y="1285475"/>
          <a:ext cx="91440" cy="175598"/>
        </a:xfrm>
        <a:custGeom>
          <a:avLst/>
          <a:gdLst/>
          <a:ahLst/>
          <a:cxnLst/>
          <a:rect l="0" t="0" r="0" b="0"/>
          <a:pathLst>
            <a:path>
              <a:moveTo>
                <a:pt x="45720" y="0"/>
              </a:moveTo>
              <a:lnTo>
                <a:pt x="45720" y="1755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DE3A9-EB5B-4642-A5AF-B6FBD14CAB4B}">
      <dsp:nvSpPr>
        <dsp:cNvPr id="0" name=""/>
        <dsp:cNvSpPr/>
      </dsp:nvSpPr>
      <dsp:spPr>
        <a:xfrm>
          <a:off x="3427792" y="470323"/>
          <a:ext cx="91440" cy="175598"/>
        </a:xfrm>
        <a:custGeom>
          <a:avLst/>
          <a:gdLst/>
          <a:ahLst/>
          <a:cxnLst/>
          <a:rect l="0" t="0" r="0" b="0"/>
          <a:pathLst>
            <a:path>
              <a:moveTo>
                <a:pt x="45720" y="0"/>
              </a:moveTo>
              <a:lnTo>
                <a:pt x="45720" y="17559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9CBCF-389E-4FFB-8456-028C45DDC0D7}">
      <dsp:nvSpPr>
        <dsp:cNvPr id="0" name=""/>
        <dsp:cNvSpPr/>
      </dsp:nvSpPr>
      <dsp:spPr>
        <a:xfrm>
          <a:off x="2174401" y="3730928"/>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0C97FA-9602-4575-8713-04ACCD49A9A3}">
      <dsp:nvSpPr>
        <dsp:cNvPr id="0" name=""/>
        <dsp:cNvSpPr/>
      </dsp:nvSpPr>
      <dsp:spPr>
        <a:xfrm>
          <a:off x="2174401" y="2915777"/>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77267-40F6-4C67-8FB7-0260954A77B4}">
      <dsp:nvSpPr>
        <dsp:cNvPr id="0" name=""/>
        <dsp:cNvSpPr/>
      </dsp:nvSpPr>
      <dsp:spPr>
        <a:xfrm>
          <a:off x="2174401" y="2100626"/>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BD244B-8FCC-4376-9042-6C989A1E0E54}">
      <dsp:nvSpPr>
        <dsp:cNvPr id="0" name=""/>
        <dsp:cNvSpPr/>
      </dsp:nvSpPr>
      <dsp:spPr>
        <a:xfrm>
          <a:off x="2174401" y="1285475"/>
          <a:ext cx="91440" cy="175598"/>
        </a:xfrm>
        <a:custGeom>
          <a:avLst/>
          <a:gdLst/>
          <a:ahLst/>
          <a:cxnLst/>
          <a:rect l="0" t="0" r="0" b="0"/>
          <a:pathLst>
            <a:path>
              <a:moveTo>
                <a:pt x="45720" y="0"/>
              </a:moveTo>
              <a:lnTo>
                <a:pt x="45720" y="1755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3ABDB-004F-4274-BC89-F51DA5C8BF34}">
      <dsp:nvSpPr>
        <dsp:cNvPr id="0" name=""/>
        <dsp:cNvSpPr/>
      </dsp:nvSpPr>
      <dsp:spPr>
        <a:xfrm>
          <a:off x="2174401" y="470323"/>
          <a:ext cx="91440" cy="175598"/>
        </a:xfrm>
        <a:custGeom>
          <a:avLst/>
          <a:gdLst/>
          <a:ahLst/>
          <a:cxnLst/>
          <a:rect l="0" t="0" r="0" b="0"/>
          <a:pathLst>
            <a:path>
              <a:moveTo>
                <a:pt x="45720" y="0"/>
              </a:moveTo>
              <a:lnTo>
                <a:pt x="45720" y="17559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D00481-B3E2-47A4-93F4-7F75D1EE6B8E}">
      <dsp:nvSpPr>
        <dsp:cNvPr id="0" name=""/>
        <dsp:cNvSpPr/>
      </dsp:nvSpPr>
      <dsp:spPr>
        <a:xfrm>
          <a:off x="921009" y="2110253"/>
          <a:ext cx="91440" cy="175598"/>
        </a:xfrm>
        <a:custGeom>
          <a:avLst/>
          <a:gdLst/>
          <a:ahLst/>
          <a:cxnLst/>
          <a:rect l="0" t="0" r="0" b="0"/>
          <a:pathLst>
            <a:path>
              <a:moveTo>
                <a:pt x="45720" y="0"/>
              </a:moveTo>
              <a:lnTo>
                <a:pt x="45720" y="1755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3F934-52C5-4A90-95B9-52EB67F9F1E3}">
      <dsp:nvSpPr>
        <dsp:cNvPr id="0" name=""/>
        <dsp:cNvSpPr/>
      </dsp:nvSpPr>
      <dsp:spPr>
        <a:xfrm>
          <a:off x="921009" y="1295102"/>
          <a:ext cx="91440" cy="175598"/>
        </a:xfrm>
        <a:custGeom>
          <a:avLst/>
          <a:gdLst/>
          <a:ahLst/>
          <a:cxnLst/>
          <a:rect l="0" t="0" r="0" b="0"/>
          <a:pathLst>
            <a:path>
              <a:moveTo>
                <a:pt x="45720" y="0"/>
              </a:moveTo>
              <a:lnTo>
                <a:pt x="45720" y="1755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CCC3D1-4DA3-46B4-BFA4-C67CBCC67EFD}">
      <dsp:nvSpPr>
        <dsp:cNvPr id="0" name=""/>
        <dsp:cNvSpPr/>
      </dsp:nvSpPr>
      <dsp:spPr>
        <a:xfrm>
          <a:off x="921009" y="479950"/>
          <a:ext cx="91440" cy="175598"/>
        </a:xfrm>
        <a:custGeom>
          <a:avLst/>
          <a:gdLst/>
          <a:ahLst/>
          <a:cxnLst/>
          <a:rect l="0" t="0" r="0" b="0"/>
          <a:pathLst>
            <a:path>
              <a:moveTo>
                <a:pt x="45720" y="0"/>
              </a:moveTo>
              <a:lnTo>
                <a:pt x="45720" y="17559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5A3A47-C4BA-4DFA-A3BE-A1B52681F2CD}">
      <dsp:nvSpPr>
        <dsp:cNvPr id="0" name=""/>
        <dsp:cNvSpPr/>
      </dsp:nvSpPr>
      <dsp:spPr>
        <a:xfrm>
          <a:off x="407120" y="287"/>
          <a:ext cx="1119218" cy="4796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05E54AF-8D00-4FB0-BF51-9F3CEA2E3D20}">
      <dsp:nvSpPr>
        <dsp:cNvPr id="0" name=""/>
        <dsp:cNvSpPr/>
      </dsp:nvSpPr>
      <dsp:spPr>
        <a:xfrm>
          <a:off x="474207" y="64019"/>
          <a:ext cx="1119218" cy="4796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b="1" kern="1200">
              <a:latin typeface="Arial" panose="020B0604020202020204" pitchFamily="34" charset="0"/>
              <a:cs typeface="Arial" panose="020B0604020202020204" pitchFamily="34" charset="0"/>
            </a:rPr>
            <a:t>1 </a:t>
          </a:r>
          <a:r>
            <a:rPr lang="de-DE" sz="900" b="1" kern="1200">
              <a:latin typeface="Arial" panose="020B0604020202020204" pitchFamily="34" charset="0"/>
              <a:cs typeface="Arial" panose="020B0604020202020204" pitchFamily="34" charset="0"/>
            </a:rPr>
            <a:t>Literatur-recherche</a:t>
          </a:r>
        </a:p>
      </dsp:txBody>
      <dsp:txXfrm>
        <a:off x="488256" y="78068"/>
        <a:ext cx="1091120" cy="451565"/>
      </dsp:txXfrm>
    </dsp:sp>
    <dsp:sp modelId="{8EEF33CC-D53B-4055-A1EE-3E67685D8759}">
      <dsp:nvSpPr>
        <dsp:cNvPr id="0" name=""/>
        <dsp:cNvSpPr/>
      </dsp:nvSpPr>
      <dsp:spPr>
        <a:xfrm>
          <a:off x="407120" y="655549"/>
          <a:ext cx="1119218" cy="6395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D3B0CE2-53FE-40E2-A8AD-C1F3BE8D6560}">
      <dsp:nvSpPr>
        <dsp:cNvPr id="0" name=""/>
        <dsp:cNvSpPr/>
      </dsp:nvSpPr>
      <dsp:spPr>
        <a:xfrm>
          <a:off x="474207" y="719281"/>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1.1 Grobgliederung</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erstellen</a:t>
          </a:r>
        </a:p>
      </dsp:txBody>
      <dsp:txXfrm>
        <a:off x="492939" y="738013"/>
        <a:ext cx="1081754" cy="602088"/>
      </dsp:txXfrm>
    </dsp:sp>
    <dsp:sp modelId="{A848CBD3-37BD-44E2-9699-F21D5914E01B}">
      <dsp:nvSpPr>
        <dsp:cNvPr id="0" name=""/>
        <dsp:cNvSpPr/>
      </dsp:nvSpPr>
      <dsp:spPr>
        <a:xfrm>
          <a:off x="407120" y="1470701"/>
          <a:ext cx="1119218" cy="6395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DB706A2-1E11-482D-A182-D109BBBE4508}">
      <dsp:nvSpPr>
        <dsp:cNvPr id="0" name=""/>
        <dsp:cNvSpPr/>
      </dsp:nvSpPr>
      <dsp:spPr>
        <a:xfrm>
          <a:off x="474207" y="1534433"/>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AT" sz="900" kern="1200">
              <a:latin typeface="Arial" panose="020B0604020202020204" pitchFamily="34" charset="0"/>
              <a:cs typeface="Arial" panose="020B0604020202020204" pitchFamily="34" charset="0"/>
            </a:rPr>
            <a:t>1.2 Grobgliederung</a:t>
          </a:r>
          <a:br>
            <a:rPr lang="de-AT" sz="900" kern="1200">
              <a:latin typeface="Arial" panose="020B0604020202020204" pitchFamily="34" charset="0"/>
              <a:cs typeface="Arial" panose="020B0604020202020204" pitchFamily="34" charset="0"/>
            </a:rPr>
          </a:br>
          <a:r>
            <a:rPr lang="de-AT" sz="900" kern="1200">
              <a:latin typeface="Arial" panose="020B0604020202020204" pitchFamily="34" charset="0"/>
              <a:cs typeface="Arial" panose="020B0604020202020204" pitchFamily="34" charset="0"/>
            </a:rPr>
            <a:t>abgeben</a:t>
          </a:r>
        </a:p>
      </dsp:txBody>
      <dsp:txXfrm>
        <a:off x="492939" y="1553165"/>
        <a:ext cx="1081754" cy="602088"/>
      </dsp:txXfrm>
    </dsp:sp>
    <dsp:sp modelId="{7A95554B-41B4-43C2-B48C-1454B75C42D8}">
      <dsp:nvSpPr>
        <dsp:cNvPr id="0" name=""/>
        <dsp:cNvSpPr/>
      </dsp:nvSpPr>
      <dsp:spPr>
        <a:xfrm>
          <a:off x="407120" y="2285852"/>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7817A95-5DA1-4A9C-97CF-0C4389AC02F3}">
      <dsp:nvSpPr>
        <dsp:cNvPr id="0" name=""/>
        <dsp:cNvSpPr/>
      </dsp:nvSpPr>
      <dsp:spPr>
        <a:xfrm>
          <a:off x="474207" y="2349584"/>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AT" sz="900" kern="1200">
              <a:latin typeface="Arial" panose="020B0604020202020204" pitchFamily="34" charset="0"/>
              <a:cs typeface="Arial" panose="020B0604020202020204" pitchFamily="34" charset="0"/>
            </a:rPr>
            <a:t>1.3</a:t>
          </a:r>
          <a:br>
            <a:rPr lang="de-AT" sz="900" kern="1200">
              <a:latin typeface="Arial" panose="020B0604020202020204" pitchFamily="34" charset="0"/>
              <a:cs typeface="Arial" panose="020B0604020202020204" pitchFamily="34" charset="0"/>
            </a:rPr>
          </a:br>
          <a:r>
            <a:rPr lang="de-AT" sz="900" kern="1200">
              <a:latin typeface="Arial" panose="020B0604020202020204" pitchFamily="34" charset="0"/>
              <a:cs typeface="Arial" panose="020B0604020202020204" pitchFamily="34" charset="0"/>
            </a:rPr>
            <a:t>Feedback BetreuerIn</a:t>
          </a:r>
          <a:br>
            <a:rPr lang="de-AT" sz="900" kern="1200">
              <a:latin typeface="Arial" panose="020B0604020202020204" pitchFamily="34" charset="0"/>
              <a:cs typeface="Arial" panose="020B0604020202020204" pitchFamily="34" charset="0"/>
            </a:rPr>
          </a:br>
          <a:r>
            <a:rPr lang="de-AT" sz="900" kern="1200">
              <a:latin typeface="Arial" panose="020B0604020202020204" pitchFamily="34" charset="0"/>
              <a:cs typeface="Arial" panose="020B0604020202020204" pitchFamily="34" charset="0"/>
            </a:rPr>
            <a:t>einholen</a:t>
          </a:r>
        </a:p>
      </dsp:txBody>
      <dsp:txXfrm>
        <a:off x="492939" y="2368316"/>
        <a:ext cx="1081754" cy="602088"/>
      </dsp:txXfrm>
    </dsp:sp>
    <dsp:sp modelId="{CE421FC2-27C1-45E4-90C4-72F5DDD96271}">
      <dsp:nvSpPr>
        <dsp:cNvPr id="0" name=""/>
        <dsp:cNvSpPr/>
      </dsp:nvSpPr>
      <dsp:spPr>
        <a:xfrm>
          <a:off x="1660511" y="287"/>
          <a:ext cx="1119218" cy="4700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7DE6BF5-2BBB-4168-ADDA-78D91491A144}">
      <dsp:nvSpPr>
        <dsp:cNvPr id="0" name=""/>
        <dsp:cNvSpPr/>
      </dsp:nvSpPr>
      <dsp:spPr>
        <a:xfrm>
          <a:off x="1727598" y="64019"/>
          <a:ext cx="1119218" cy="4700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b="1" kern="1200">
              <a:latin typeface="Arial" panose="020B0604020202020204" pitchFamily="34" charset="0"/>
              <a:cs typeface="Arial" panose="020B0604020202020204" pitchFamily="34" charset="0"/>
            </a:rPr>
            <a:t>2 Erstellung</a:t>
          </a:r>
          <a:br>
            <a:rPr lang="de-DE" sz="900" b="1" kern="1200">
              <a:latin typeface="Arial" panose="020B0604020202020204" pitchFamily="34" charset="0"/>
              <a:cs typeface="Arial" panose="020B0604020202020204" pitchFamily="34" charset="0"/>
            </a:rPr>
          </a:br>
          <a:r>
            <a:rPr lang="de-DE" sz="900" b="1" kern="1200">
              <a:latin typeface="Arial" panose="020B0604020202020204" pitchFamily="34" charset="0"/>
              <a:cs typeface="Arial" panose="020B0604020202020204" pitchFamily="34" charset="0"/>
            </a:rPr>
            <a:t>DA</a:t>
          </a:r>
        </a:p>
      </dsp:txBody>
      <dsp:txXfrm>
        <a:off x="1741365" y="77786"/>
        <a:ext cx="1091684" cy="442502"/>
      </dsp:txXfrm>
    </dsp:sp>
    <dsp:sp modelId="{E289CCB2-13F2-41C6-B7AA-51E5D4933634}">
      <dsp:nvSpPr>
        <dsp:cNvPr id="0" name=""/>
        <dsp:cNvSpPr/>
      </dsp:nvSpPr>
      <dsp:spPr>
        <a:xfrm>
          <a:off x="1660511" y="645922"/>
          <a:ext cx="1119218" cy="6395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5D648F-A802-44CA-B401-ED654F07FCE9}">
      <dsp:nvSpPr>
        <dsp:cNvPr id="0" name=""/>
        <dsp:cNvSpPr/>
      </dsp:nvSpPr>
      <dsp:spPr>
        <a:xfrm>
          <a:off x="1727598" y="709654"/>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2.1</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Kapitel bzw. Aufgaben je</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SchülerIn festlegen</a:t>
          </a:r>
        </a:p>
      </dsp:txBody>
      <dsp:txXfrm>
        <a:off x="1746330" y="728386"/>
        <a:ext cx="1081754" cy="602088"/>
      </dsp:txXfrm>
    </dsp:sp>
    <dsp:sp modelId="{2A94CD5B-1724-4B06-BEE8-7274745F5D9C}">
      <dsp:nvSpPr>
        <dsp:cNvPr id="0" name=""/>
        <dsp:cNvSpPr/>
      </dsp:nvSpPr>
      <dsp:spPr>
        <a:xfrm>
          <a:off x="1660511" y="1461073"/>
          <a:ext cx="1119218" cy="6395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C8824D-9B17-4BFA-B62F-B5F8FB68A95D}">
      <dsp:nvSpPr>
        <dsp:cNvPr id="0" name=""/>
        <dsp:cNvSpPr/>
      </dsp:nvSpPr>
      <dsp:spPr>
        <a:xfrm>
          <a:off x="1727598" y="1524806"/>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2.2</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Kapitel erstellen</a:t>
          </a:r>
        </a:p>
      </dsp:txBody>
      <dsp:txXfrm>
        <a:off x="1746330" y="1543538"/>
        <a:ext cx="1081754" cy="602088"/>
      </dsp:txXfrm>
    </dsp:sp>
    <dsp:sp modelId="{AAF2CB33-E19E-4702-A46F-2576A3ACB001}">
      <dsp:nvSpPr>
        <dsp:cNvPr id="0" name=""/>
        <dsp:cNvSpPr/>
      </dsp:nvSpPr>
      <dsp:spPr>
        <a:xfrm>
          <a:off x="1660511" y="2276225"/>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BAA2079-5F78-4214-88EC-A6509F185DD4}">
      <dsp:nvSpPr>
        <dsp:cNvPr id="0" name=""/>
        <dsp:cNvSpPr/>
      </dsp:nvSpPr>
      <dsp:spPr>
        <a:xfrm>
          <a:off x="1727598" y="2339957"/>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2.3</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Arbeiten am</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praktischen Teil</a:t>
          </a:r>
        </a:p>
      </dsp:txBody>
      <dsp:txXfrm>
        <a:off x="1746330" y="2358689"/>
        <a:ext cx="1081754" cy="602088"/>
      </dsp:txXfrm>
    </dsp:sp>
    <dsp:sp modelId="{C5A2EAE0-A2FB-4C06-A84C-2A88116EC5C3}">
      <dsp:nvSpPr>
        <dsp:cNvPr id="0" name=""/>
        <dsp:cNvSpPr/>
      </dsp:nvSpPr>
      <dsp:spPr>
        <a:xfrm>
          <a:off x="1660511" y="3091376"/>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6EF9B6-903C-457E-B8BF-23412CD45DA0}">
      <dsp:nvSpPr>
        <dsp:cNvPr id="0" name=""/>
        <dsp:cNvSpPr/>
      </dsp:nvSpPr>
      <dsp:spPr>
        <a:xfrm>
          <a:off x="1727598" y="3155108"/>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2.4</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Überschneidungen überprüfen,</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einheitliche Formatierung</a:t>
          </a:r>
        </a:p>
      </dsp:txBody>
      <dsp:txXfrm>
        <a:off x="1746330" y="3173840"/>
        <a:ext cx="1081754" cy="602088"/>
      </dsp:txXfrm>
    </dsp:sp>
    <dsp:sp modelId="{CFA247C8-1795-4FFE-A1E0-76D0A12A8ADA}">
      <dsp:nvSpPr>
        <dsp:cNvPr id="0" name=""/>
        <dsp:cNvSpPr/>
      </dsp:nvSpPr>
      <dsp:spPr>
        <a:xfrm>
          <a:off x="1660511" y="3906527"/>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58C8F8-2F6E-4652-B9F1-C5D22B9B2F71}">
      <dsp:nvSpPr>
        <dsp:cNvPr id="0" name=""/>
        <dsp:cNvSpPr/>
      </dsp:nvSpPr>
      <dsp:spPr>
        <a:xfrm>
          <a:off x="1727598" y="3970260"/>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2.5</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Abgabe Rohfassung</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an BetreuerIn</a:t>
          </a:r>
        </a:p>
      </dsp:txBody>
      <dsp:txXfrm>
        <a:off x="1746330" y="3988992"/>
        <a:ext cx="1081754" cy="602088"/>
      </dsp:txXfrm>
    </dsp:sp>
    <dsp:sp modelId="{4E5F2A6F-4CFD-4B58-9E4E-4CB8E4CB590A}">
      <dsp:nvSpPr>
        <dsp:cNvPr id="0" name=""/>
        <dsp:cNvSpPr/>
      </dsp:nvSpPr>
      <dsp:spPr>
        <a:xfrm>
          <a:off x="2913903" y="287"/>
          <a:ext cx="1119218" cy="4700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9B68B8-C1B2-4B1A-9BDC-7C3267EA9A79}">
      <dsp:nvSpPr>
        <dsp:cNvPr id="0" name=""/>
        <dsp:cNvSpPr/>
      </dsp:nvSpPr>
      <dsp:spPr>
        <a:xfrm>
          <a:off x="2980989" y="64019"/>
          <a:ext cx="1119218" cy="4700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b="1" kern="1200">
              <a:latin typeface="Arial" panose="020B0604020202020204" pitchFamily="34" charset="0"/>
              <a:cs typeface="Arial" panose="020B0604020202020204" pitchFamily="34" charset="0"/>
            </a:rPr>
            <a:t>3 </a:t>
          </a:r>
          <a:r>
            <a:rPr lang="de-DE" sz="900" b="1" kern="1200">
              <a:latin typeface="Arial" panose="020B0604020202020204" pitchFamily="34" charset="0"/>
              <a:cs typeface="Arial" panose="020B0604020202020204" pitchFamily="34" charset="0"/>
            </a:rPr>
            <a:t>Korrekturen</a:t>
          </a:r>
        </a:p>
      </dsp:txBody>
      <dsp:txXfrm>
        <a:off x="2994756" y="77786"/>
        <a:ext cx="1091684" cy="442502"/>
      </dsp:txXfrm>
    </dsp:sp>
    <dsp:sp modelId="{22B7B1D2-175D-4918-AAF2-2D608D9E4C3D}">
      <dsp:nvSpPr>
        <dsp:cNvPr id="0" name=""/>
        <dsp:cNvSpPr/>
      </dsp:nvSpPr>
      <dsp:spPr>
        <a:xfrm>
          <a:off x="2913903" y="645922"/>
          <a:ext cx="1119218" cy="6395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DA81207-A824-411C-8C34-27F04CB28C6E}">
      <dsp:nvSpPr>
        <dsp:cNvPr id="0" name=""/>
        <dsp:cNvSpPr/>
      </dsp:nvSpPr>
      <dsp:spPr>
        <a:xfrm>
          <a:off x="2980989" y="709654"/>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3.1</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Korrekturen aufgrund</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Feedback BetreuerIn</a:t>
          </a:r>
        </a:p>
      </dsp:txBody>
      <dsp:txXfrm>
        <a:off x="2999721" y="728386"/>
        <a:ext cx="1081754" cy="602088"/>
      </dsp:txXfrm>
    </dsp:sp>
    <dsp:sp modelId="{13A090D8-CA7A-4E92-B8AA-EDAD80FE34D8}">
      <dsp:nvSpPr>
        <dsp:cNvPr id="0" name=""/>
        <dsp:cNvSpPr/>
      </dsp:nvSpPr>
      <dsp:spPr>
        <a:xfrm>
          <a:off x="2913903" y="1461073"/>
          <a:ext cx="1119218" cy="6395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EE36FB-74C9-4338-A08F-0675C2774F64}">
      <dsp:nvSpPr>
        <dsp:cNvPr id="0" name=""/>
        <dsp:cNvSpPr/>
      </dsp:nvSpPr>
      <dsp:spPr>
        <a:xfrm>
          <a:off x="2980989" y="1524806"/>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3.2</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Korrekturlesen lassen</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(fachkundige Person)</a:t>
          </a:r>
        </a:p>
      </dsp:txBody>
      <dsp:txXfrm>
        <a:off x="2999721" y="1543538"/>
        <a:ext cx="1081754" cy="602088"/>
      </dsp:txXfrm>
    </dsp:sp>
    <dsp:sp modelId="{F443DB10-3FBD-4F32-8633-516FAF4534BF}">
      <dsp:nvSpPr>
        <dsp:cNvPr id="0" name=""/>
        <dsp:cNvSpPr/>
      </dsp:nvSpPr>
      <dsp:spPr>
        <a:xfrm>
          <a:off x="2913903" y="2276225"/>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96E54F-3BAF-4897-B422-348EFAD8A335}">
      <dsp:nvSpPr>
        <dsp:cNvPr id="0" name=""/>
        <dsp:cNvSpPr/>
      </dsp:nvSpPr>
      <dsp:spPr>
        <a:xfrm>
          <a:off x="2980989" y="2339957"/>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3.3</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Endfassung erstellen</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und abgeben</a:t>
          </a:r>
        </a:p>
      </dsp:txBody>
      <dsp:txXfrm>
        <a:off x="2999721" y="2358689"/>
        <a:ext cx="1081754" cy="602088"/>
      </dsp:txXfrm>
    </dsp:sp>
    <dsp:sp modelId="{D1EC63C7-CE1E-4AD0-834F-56BC346A0EBC}">
      <dsp:nvSpPr>
        <dsp:cNvPr id="0" name=""/>
        <dsp:cNvSpPr/>
      </dsp:nvSpPr>
      <dsp:spPr>
        <a:xfrm>
          <a:off x="4167294" y="287"/>
          <a:ext cx="1119218" cy="4700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8D4AA4-4096-445F-B36A-7FAD65281DDD}">
      <dsp:nvSpPr>
        <dsp:cNvPr id="0" name=""/>
        <dsp:cNvSpPr/>
      </dsp:nvSpPr>
      <dsp:spPr>
        <a:xfrm>
          <a:off x="4234381" y="64019"/>
          <a:ext cx="1119218" cy="4700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b="1" kern="1200">
              <a:latin typeface="Arial" panose="020B0604020202020204" pitchFamily="34" charset="0"/>
              <a:cs typeface="Arial" panose="020B0604020202020204" pitchFamily="34" charset="0"/>
            </a:rPr>
            <a:t>4 </a:t>
          </a:r>
          <a:r>
            <a:rPr lang="de-DE" sz="900" b="1" kern="1200">
              <a:latin typeface="Arial" panose="020B0604020202020204" pitchFamily="34" charset="0"/>
              <a:cs typeface="Arial" panose="020B0604020202020204" pitchFamily="34" charset="0"/>
            </a:rPr>
            <a:t>Präsentation und</a:t>
          </a:r>
          <a:br>
            <a:rPr lang="de-DE" sz="900" b="1" kern="1200">
              <a:latin typeface="Arial" panose="020B0604020202020204" pitchFamily="34" charset="0"/>
              <a:cs typeface="Arial" panose="020B0604020202020204" pitchFamily="34" charset="0"/>
            </a:rPr>
          </a:br>
          <a:r>
            <a:rPr lang="de-DE" sz="900" b="1" kern="1200">
              <a:latin typeface="Arial" panose="020B0604020202020204" pitchFamily="34" charset="0"/>
              <a:cs typeface="Arial" panose="020B0604020202020204" pitchFamily="34" charset="0"/>
            </a:rPr>
            <a:t>Diskussion</a:t>
          </a:r>
        </a:p>
      </dsp:txBody>
      <dsp:txXfrm>
        <a:off x="4248148" y="77786"/>
        <a:ext cx="1091684" cy="442502"/>
      </dsp:txXfrm>
    </dsp:sp>
    <dsp:sp modelId="{DA35F176-8FA1-43E4-AE74-861751754450}">
      <dsp:nvSpPr>
        <dsp:cNvPr id="0" name=""/>
        <dsp:cNvSpPr/>
      </dsp:nvSpPr>
      <dsp:spPr>
        <a:xfrm>
          <a:off x="4167294" y="645922"/>
          <a:ext cx="1119218" cy="6395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AB2352-F56F-4B72-A8AE-A4AF88E58260}">
      <dsp:nvSpPr>
        <dsp:cNvPr id="0" name=""/>
        <dsp:cNvSpPr/>
      </dsp:nvSpPr>
      <dsp:spPr>
        <a:xfrm>
          <a:off x="4234381" y="709654"/>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4.1</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Präsentations-unterlagen</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erstellen</a:t>
          </a:r>
        </a:p>
      </dsp:txBody>
      <dsp:txXfrm>
        <a:off x="4253113" y="728386"/>
        <a:ext cx="1081754" cy="602088"/>
      </dsp:txXfrm>
    </dsp:sp>
    <dsp:sp modelId="{1516DD50-C87C-4224-A7F9-DCBB3BAF5D13}">
      <dsp:nvSpPr>
        <dsp:cNvPr id="0" name=""/>
        <dsp:cNvSpPr/>
      </dsp:nvSpPr>
      <dsp:spPr>
        <a:xfrm>
          <a:off x="4167294" y="1461073"/>
          <a:ext cx="1119218" cy="6395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BA39891-827B-4E22-8E7E-9DBAABB81490}">
      <dsp:nvSpPr>
        <dsp:cNvPr id="0" name=""/>
        <dsp:cNvSpPr/>
      </dsp:nvSpPr>
      <dsp:spPr>
        <a:xfrm>
          <a:off x="4234381" y="1524806"/>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4.2</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Präsentation üben</a:t>
          </a:r>
        </a:p>
      </dsp:txBody>
      <dsp:txXfrm>
        <a:off x="4253113" y="1543538"/>
        <a:ext cx="1081754" cy="602088"/>
      </dsp:txXfrm>
    </dsp:sp>
    <dsp:sp modelId="{22EA0CAA-4C10-4E87-9EC9-2FF284A2F1FD}">
      <dsp:nvSpPr>
        <dsp:cNvPr id="0" name=""/>
        <dsp:cNvSpPr/>
      </dsp:nvSpPr>
      <dsp:spPr>
        <a:xfrm>
          <a:off x="4167294" y="2276225"/>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760BA8E-D2EC-4005-99B3-0C5F6A88EABC}">
      <dsp:nvSpPr>
        <dsp:cNvPr id="0" name=""/>
        <dsp:cNvSpPr/>
      </dsp:nvSpPr>
      <dsp:spPr>
        <a:xfrm>
          <a:off x="4234381" y="2339957"/>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4.3</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Vorbereitung auf</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Diskussion</a:t>
          </a:r>
        </a:p>
      </dsp:txBody>
      <dsp:txXfrm>
        <a:off x="4253113" y="2358689"/>
        <a:ext cx="1081754" cy="602088"/>
      </dsp:txXfrm>
    </dsp:sp>
    <dsp:sp modelId="{7B2D217D-49A5-4302-99CC-37C28C2E6742}">
      <dsp:nvSpPr>
        <dsp:cNvPr id="0" name=""/>
        <dsp:cNvSpPr/>
      </dsp:nvSpPr>
      <dsp:spPr>
        <a:xfrm>
          <a:off x="4167294" y="3091376"/>
          <a:ext cx="1119218" cy="6395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0556197-392F-4025-A8DB-4FD94BAF3814}">
      <dsp:nvSpPr>
        <dsp:cNvPr id="0" name=""/>
        <dsp:cNvSpPr/>
      </dsp:nvSpPr>
      <dsp:spPr>
        <a:xfrm>
          <a:off x="4234381" y="3155108"/>
          <a:ext cx="1119218" cy="6395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a:latin typeface="Arial" panose="020B0604020202020204" pitchFamily="34" charset="0"/>
              <a:cs typeface="Arial" panose="020B0604020202020204" pitchFamily="34" charset="0"/>
            </a:rPr>
            <a:t>4.4</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Präsentation und</a:t>
          </a:r>
          <a:br>
            <a:rPr lang="de-DE" sz="900" kern="1200">
              <a:latin typeface="Arial" panose="020B0604020202020204" pitchFamily="34" charset="0"/>
              <a:cs typeface="Arial" panose="020B0604020202020204" pitchFamily="34" charset="0"/>
            </a:rPr>
          </a:br>
          <a:r>
            <a:rPr lang="de-DE" sz="900" kern="1200">
              <a:latin typeface="Arial" panose="020B0604020202020204" pitchFamily="34" charset="0"/>
              <a:cs typeface="Arial" panose="020B0604020202020204" pitchFamily="34" charset="0"/>
            </a:rPr>
            <a:t>Diskussion</a:t>
          </a:r>
        </a:p>
      </dsp:txBody>
      <dsp:txXfrm>
        <a:off x="4253113" y="3173840"/>
        <a:ext cx="1081754" cy="6020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Benutzerdefiniert 1">
      <a:dk1>
        <a:srgbClr val="C00000"/>
      </a:dk1>
      <a:lt1>
        <a:sysClr val="window" lastClr="FFFFFF"/>
      </a:lt1>
      <a:dk2>
        <a:srgbClr val="D7D5E2"/>
      </a:dk2>
      <a:lt2>
        <a:srgbClr val="EAEDED"/>
      </a:lt2>
      <a:accent1>
        <a:srgbClr val="C00000"/>
      </a:accent1>
      <a:accent2>
        <a:srgbClr val="B61725"/>
      </a:accent2>
      <a:accent3>
        <a:srgbClr val="5B7696"/>
      </a:accent3>
      <a:accent4>
        <a:srgbClr val="956251"/>
      </a:accent4>
      <a:accent5>
        <a:srgbClr val="918485"/>
      </a:accent5>
      <a:accent6>
        <a:srgbClr val="855D5D"/>
      </a:accent6>
      <a:hlink>
        <a:srgbClr val="002060"/>
      </a:hlink>
      <a:folHlink>
        <a:srgbClr val="96A9A9"/>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Hoh17</b:Tag>
    <b:SourceType>Book</b:SourceType>
    <b:Guid>{3873C2C7-3F5A-46B2-81C8-9A0D0E6AA47F}</b:Guid>
    <b:Author>
      <b:Author>
        <b:NameList>
          <b:Person>
            <b:Last>Hohenrainer</b:Last>
            <b:First>W.</b:First>
          </b:Person>
          <b:Person>
            <b:Last>Grissemann</b:Last>
            <b:First>W.</b:First>
          </b:Person>
        </b:NameList>
      </b:Author>
    </b:Author>
    <b:Title>HLW Reutte</b:Title>
    <b:Year>2017</b:Year>
    <b:City>Reutte</b:City>
    <b:Publisher>Eigenverlag</b:Publisher>
    <b:RefOrder>2</b:RefOrder>
  </b:Source>
  <b:Source>
    <b:Tag>WKT13</b:Tag>
    <b:SourceType>Book</b:SourceType>
    <b:Guid>{1994D56F-BC7E-4218-842E-BE014D9F0DBF}</b:Guid>
    <b:Title>Handreichung DA</b:Title>
    <b:Year>2013</b:Year>
    <b:City>Innsbruck</b:City>
    <b:Author>
      <b:Author>
        <b:NameList>
          <b:Person>
            <b:Last>Tirol</b:Last>
            <b:First>WK</b:First>
          </b:Person>
        </b:NameList>
      </b:Author>
    </b:Author>
    <b:RefOrder>4</b:RefOrder>
  </b:Source>
  <b:Source>
    <b:Tag>HAK18</b:Tag>
    <b:SourceType>InternetSite</b:SourceType>
    <b:Guid>{BFF44D6E-72A1-427C-B390-3FE9B09ECB76}</b:Guid>
    <b:Author>
      <b:Author>
        <b:NameList>
          <b:Person>
            <b:Last>URL1</b:Last>
          </b:Person>
        </b:NameList>
      </b:Author>
    </b:Author>
    <b:Year>2017</b:Year>
    <b:Month>Juni</b:Month>
    <b:Day>30</b:Day>
    <b:URL>www.hlw-reutte.ac.at</b:URL>
    <b:RefOrder>1</b:RefOrder>
  </b:Source>
  <b:Source>
    <b:Tag>Str14</b:Tag>
    <b:SourceType>Book</b:SourceType>
    <b:Guid>{00F57205-79B7-4CFF-B9F2-86671B2CFCB5}</b:Guid>
    <b:Title>Ich und mein Mac. Erfahrungen im Schulalltag</b:Title>
    <b:Year>2017</b:Year>
    <b:Author>
      <b:Author>
        <b:NameList>
          <b:Person>
            <b:Last>Strolz</b:Last>
            <b:First>B.</b:First>
          </b:Person>
        </b:NameList>
      </b:Author>
    </b:Author>
    <b:City>Reutte</b:City>
    <b:Publisher>Anti-Microsof-Verlag</b:Publisher>
    <b:RefOrder>5</b:RefOrder>
  </b:Source>
  <b:Source>
    <b:Tag>Int</b:Tag>
    <b:SourceType>Interview</b:SourceType>
    <b:Guid>{921C69E8-4A42-433A-91F4-108E1F7EECD1}</b:Guid>
    <b:Author>
      <b:Interviewee>
        <b:NameList>
          <b:Person>
            <b:Last>Interview mit Hohenrainer</b:Last>
            <b:First>Werner</b:First>
          </b:Person>
        </b:NameList>
      </b:Interviewee>
    </b:Author>
    <b:Title>Hr. Hohenrainer ist Direktor an der HAK/HAS/HLW Reutte</b:Title>
    <b:Year>2017</b:Year>
    <b:Month>Juni</b:Month>
    <b:Day>15</b:Day>
    <b:RefOrder>6</b:RefOrder>
  </b:Source>
  <b:Source>
    <b:Tag>Bei17</b:Tag>
    <b:SourceType>SoundRecording</b:SourceType>
    <b:Guid>{FE7BCE6D-DEF3-465D-A551-AF939D9F026A}</b:Guid>
    <b:Title>HLW Reutte - Bildung fürs Leben</b:Title>
    <b:Year>2017</b:Year>
    <b:Author>
      <b:Director>
        <b:NameList>
          <b:Person>
            <b:Last>Beirer</b:Last>
            <b:First>I.</b:First>
          </b:Person>
        </b:NameList>
      </b:Director>
      <b:Performer>
        <b:NameList>
          <b:Person>
            <b:Last>Beirer</b:Last>
            <b:First>I.</b:First>
          </b:Person>
        </b:NameList>
      </b:Performer>
    </b:Author>
    <b:RefOrder>3</b:RefOrder>
  </b:Source>
  <b:Source xmlns:b="http://schemas.openxmlformats.org/officeDocument/2006/bibliography">
    <b:Tag>Gud17</b:Tag>
    <b:SourceType>Book</b:SourceType>
    <b:Guid>{AE07DC31-B4B7-40D9-8F25-FE9546957878}</b:Guid>
    <b:Author>
      <b:Author>
        <b:NameList>
          <b:Person>
            <b:Last>Gudrun</b:Last>
            <b:First>H.</b:First>
          </b:Person>
          <b:Person>
            <b:Last>Dufan</b:Last>
            <b:First>R.</b:First>
          </b:Person>
          <b:Person>
            <b:Last>Derl</b:Last>
            <b:First>S</b:First>
          </b:Person>
          <b:Person>
            <b:Last>Jahn</b:Last>
            <b:First>K.</b:First>
          </b:Person>
          <b:Person>
            <b:Last>Moritz</b:Last>
            <b:First>J.</b:First>
          </b:Person>
          <b:Person>
            <b:Last>Sigmund</b:Last>
            <b:First>K.</b:First>
          </b:Person>
          <b:Person>
            <b:Last>Waruj</b:Last>
            <b:First>T.</b:First>
          </b:Person>
        </b:NameList>
      </b:Author>
    </b:Author>
    <b:Title>H1</b:Title>
    <b:Year>2017</b:Year>
    <b:City>Biberwier</b:City>
    <b:Publisher>Vokund</b:Publishe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25E50D-90A7-4988-BC09-BF887A43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Standardvorlage</Template>
  <TotalTime>0</TotalTime>
  <Pages>27</Pages>
  <Words>4343</Words>
  <Characters>27368</Characters>
  <Application>Microsoft Office Word</Application>
  <DocSecurity>4</DocSecurity>
  <Lines>228</Lines>
  <Paragraphs>63</Paragraphs>
  <ScaleCrop>false</ScaleCrop>
  <HeadingPairs>
    <vt:vector size="2" baseType="variant">
      <vt:variant>
        <vt:lpstr>Titel</vt:lpstr>
      </vt:variant>
      <vt:variant>
        <vt:i4>1</vt:i4>
      </vt:variant>
    </vt:vector>
  </HeadingPairs>
  <TitlesOfParts>
    <vt:vector size="1" baseType="lpstr">
      <vt:lpstr>Handbuch 
zur Diplomarbeit</vt:lpstr>
    </vt:vector>
  </TitlesOfParts>
  <Company>BHAK/BHAS/HLW-Reutte</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zur Diplomarbeit</dc:title>
  <dc:subject>HAK/HLW Reutte – Mai 2018</dc:subject>
  <dc:creator>hak-hlw-reutte@tsn.at</dc:creator>
  <cp:lastModifiedBy>Werner Hohenrainer</cp:lastModifiedBy>
  <cp:revision>2</cp:revision>
  <cp:lastPrinted>2017-07-02T19:46:00Z</cp:lastPrinted>
  <dcterms:created xsi:type="dcterms:W3CDTF">2018-05-09T15:07:00Z</dcterms:created>
  <dcterms:modified xsi:type="dcterms:W3CDTF">2018-05-09T15:07:00Z</dcterms:modified>
</cp:coreProperties>
</file>